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1EAC2" w14:textId="23AA796D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5115F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15D1711" w14:textId="77777777" w:rsidTr="005844F6">
        <w:tc>
          <w:tcPr>
            <w:tcW w:w="9104" w:type="dxa"/>
            <w:shd w:val="clear" w:color="auto" w:fill="F2F2F2"/>
          </w:tcPr>
          <w:p w14:paraId="2367D4D8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4B4AD4A5" w14:textId="77777777" w:rsidR="00140C27" w:rsidRPr="00140C27" w:rsidRDefault="001B103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B1033">
        <w:rPr>
          <w:rFonts w:ascii="Arial" w:hAnsi="Arial" w:cs="Arial"/>
          <w:b/>
          <w:bCs/>
        </w:rPr>
        <w:t>Szpital Specjalistyczny im. Stefana Żeromskiego SP ZOZ w Krakowie</w:t>
      </w:r>
    </w:p>
    <w:p w14:paraId="10CCA63F" w14:textId="77777777" w:rsidR="00140C27" w:rsidRPr="00140C27" w:rsidRDefault="001B1033" w:rsidP="00140C27">
      <w:pPr>
        <w:spacing w:line="360" w:lineRule="auto"/>
        <w:ind w:left="3969"/>
        <w:rPr>
          <w:rFonts w:ascii="Arial" w:hAnsi="Arial" w:cs="Arial"/>
        </w:rPr>
      </w:pPr>
      <w:r w:rsidRPr="001B1033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1B1033">
        <w:rPr>
          <w:rFonts w:ascii="Arial" w:hAnsi="Arial" w:cs="Arial"/>
        </w:rPr>
        <w:t>66</w:t>
      </w:r>
    </w:p>
    <w:p w14:paraId="16126C5F" w14:textId="77777777" w:rsidR="00140C27" w:rsidRPr="00140C27" w:rsidRDefault="001B1033" w:rsidP="00140C27">
      <w:pPr>
        <w:ind w:left="3969"/>
        <w:rPr>
          <w:rFonts w:ascii="Arial" w:hAnsi="Arial" w:cs="Arial"/>
        </w:rPr>
      </w:pPr>
      <w:r w:rsidRPr="001B1033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1B1033">
        <w:rPr>
          <w:rFonts w:ascii="Arial" w:hAnsi="Arial" w:cs="Arial"/>
        </w:rPr>
        <w:t>Kraków</w:t>
      </w:r>
    </w:p>
    <w:p w14:paraId="5BD435C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720E9A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4B00F32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060B6F8" w14:textId="77777777">
        <w:tc>
          <w:tcPr>
            <w:tcW w:w="2268" w:type="dxa"/>
            <w:shd w:val="clear" w:color="auto" w:fill="auto"/>
          </w:tcPr>
          <w:p w14:paraId="3143CA1B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0AD3897" w14:textId="77777777" w:rsidR="00140C27" w:rsidRPr="00140C27" w:rsidRDefault="001B103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1033">
              <w:rPr>
                <w:rFonts w:ascii="Arial" w:hAnsi="Arial" w:cs="Arial"/>
                <w:bCs/>
              </w:rPr>
              <w:t>Dostawa materiałów szewnych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1B1033" w:rsidRPr="00140C27" w14:paraId="19167E21" w14:textId="77777777" w:rsidTr="00A94477">
        <w:tc>
          <w:tcPr>
            <w:tcW w:w="2268" w:type="dxa"/>
            <w:shd w:val="clear" w:color="auto" w:fill="auto"/>
          </w:tcPr>
          <w:p w14:paraId="7958382F" w14:textId="77777777" w:rsidR="001B1033" w:rsidRPr="00140C27" w:rsidRDefault="001B1033" w:rsidP="00A944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705916" w14:textId="77777777" w:rsidR="001B1033" w:rsidRPr="00140C27" w:rsidRDefault="001B1033" w:rsidP="00A944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1033">
              <w:rPr>
                <w:rFonts w:ascii="Arial" w:hAnsi="Arial" w:cs="Arial"/>
                <w:bCs/>
              </w:rPr>
              <w:t>SZP-271-21/25</w:t>
            </w:r>
          </w:p>
        </w:tc>
      </w:tr>
    </w:tbl>
    <w:p w14:paraId="0EF1895D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32F724D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E40D2AF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7DF4DD5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1CB99815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70C1DD8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4B4EB99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6E1B47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5BD63B7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CB53E23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BBF277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F5A0D1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C897FAD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01DBE8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023E80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78668E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1F40AF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A552BA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8CF9AEC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66033AF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24F9E65B" w14:textId="7777777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CED33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2206F59F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2CEF46A">
                <v:shape id="_x0000_i1042" type="#_x0000_t75" style="width:314.5pt;height:20.4pt" o:ole="">
                  <v:imagedata r:id="rId10" o:title=""/>
                </v:shape>
                <w:control r:id="rId11" w:name="OptionButton2" w:shapeid="_x0000_i1042"/>
              </w:object>
            </w:r>
          </w:p>
          <w:p w14:paraId="00098FF6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388383B7">
                <v:shape id="_x0000_i1043" type="#_x0000_t75" style="width:314.5pt;height:20.4pt" o:ole="">
                  <v:imagedata r:id="rId12" o:title=""/>
                </v:shape>
                <w:control r:id="rId13" w:name="OptionButton3" w:shapeid="_x0000_i1043"/>
              </w:object>
            </w:r>
          </w:p>
          <w:p w14:paraId="09E47084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2860CAF7">
                <v:shape id="_x0000_i1044" type="#_x0000_t75" style="width:314.5pt;height:20.4pt" o:ole="">
                  <v:imagedata r:id="rId14" o:title=""/>
                </v:shape>
                <w:control r:id="rId15" w:name="OptionButton4" w:shapeid="_x0000_i1044"/>
              </w:object>
            </w:r>
          </w:p>
          <w:p w14:paraId="1BBD2883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24572426">
                <v:shape id="_x0000_i1045" type="#_x0000_t75" style="width:314.5pt;height:20.4pt" o:ole="">
                  <v:imagedata r:id="rId16" o:title=""/>
                </v:shape>
                <w:control r:id="rId17" w:name="OptionButton5" w:shapeid="_x0000_i1045"/>
              </w:object>
            </w:r>
          </w:p>
          <w:p w14:paraId="42C7DF55" w14:textId="7777777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3E12850B">
                <v:shape id="_x0000_i1046" type="#_x0000_t75" style="width:108pt;height:20.4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14:paraId="1F76F773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1FFB498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9BFFF70" w14:textId="0CD6380E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za </w:t>
      </w:r>
      <w:r w:rsidRPr="0035115F">
        <w:rPr>
          <w:rFonts w:ascii="Arial" w:hAnsi="Arial" w:cs="Arial"/>
          <w:b/>
          <w:bCs/>
        </w:rPr>
        <w:t>cenę</w:t>
      </w:r>
      <w:r w:rsidR="0035115F" w:rsidRPr="0035115F">
        <w:rPr>
          <w:rFonts w:ascii="Arial" w:hAnsi="Arial" w:cs="Arial"/>
          <w:b/>
          <w:bCs/>
        </w:rPr>
        <w:t xml:space="preserve"> podaną w załączniku nr 1.B do SWZ.</w:t>
      </w:r>
    </w:p>
    <w:p w14:paraId="59666B2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9288F67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4124806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C61CD58" w14:textId="77777777" w:rsidR="001B1033" w:rsidRPr="00C754AE" w:rsidRDefault="00FF57EE" w:rsidP="001B103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F0F8788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1CF28B9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BA489BE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5A238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113E6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9462F0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542E07A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5484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2377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787B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C81B50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E79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955B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AEAE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F9E2B4F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1F077ED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1358D40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E789509" w14:textId="7777777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6786DC86">
          <v:shape id="_x0000_i1047" type="#_x0000_t75" style="width:142.65pt;height:17pt" o:ole="">
            <v:imagedata r:id="rId20" o:title=""/>
          </v:shape>
          <w:control r:id="rId21" w:name="CheckBox1" w:shapeid="_x0000_i1047"/>
        </w:object>
      </w:r>
    </w:p>
    <w:p w14:paraId="12FA4A5F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2703D8A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99B7D12" w14:textId="7777777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3BC6DF3D">
          <v:shape id="_x0000_i1048" type="#_x0000_t75" style="width:180.7pt;height:21.75pt" o:ole="">
            <v:imagedata r:id="rId22" o:title=""/>
          </v:shape>
          <w:control r:id="rId23" w:name="CheckBox2" w:shapeid="_x0000_i1048"/>
        </w:object>
      </w:r>
    </w:p>
    <w:p w14:paraId="3D1A05C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700987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5CDF9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FA691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9E6AE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77E7B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285ACC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5F04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FF4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248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157E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3742271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3E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C0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C56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CAFE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5A273D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16835D1" w14:textId="77777777" w:rsidTr="00B56BE6">
        <w:tc>
          <w:tcPr>
            <w:tcW w:w="1984" w:type="dxa"/>
            <w:shd w:val="clear" w:color="auto" w:fill="auto"/>
            <w:vAlign w:val="center"/>
          </w:tcPr>
          <w:p w14:paraId="62A00EF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316C438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5213979" w14:textId="77777777" w:rsidTr="00B56BE6">
        <w:tc>
          <w:tcPr>
            <w:tcW w:w="1984" w:type="dxa"/>
            <w:shd w:val="clear" w:color="auto" w:fill="auto"/>
            <w:vAlign w:val="center"/>
          </w:tcPr>
          <w:p w14:paraId="35E5523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3990DAA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2711194" w14:textId="77777777" w:rsidTr="00B56BE6">
        <w:tc>
          <w:tcPr>
            <w:tcW w:w="1984" w:type="dxa"/>
            <w:shd w:val="clear" w:color="auto" w:fill="auto"/>
            <w:vAlign w:val="center"/>
          </w:tcPr>
          <w:p w14:paraId="66A693A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F7B261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56BC30B5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CA576B5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2C7C742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5341016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959DF0E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7CEE55E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742135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6BE92" w14:textId="77777777" w:rsidR="006E6790" w:rsidRDefault="006E6790" w:rsidP="00FF57EE">
      <w:r>
        <w:separator/>
      </w:r>
    </w:p>
  </w:endnote>
  <w:endnote w:type="continuationSeparator" w:id="0">
    <w:p w14:paraId="292938DC" w14:textId="77777777" w:rsidR="006E6790" w:rsidRDefault="006E679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EA4C4" w14:textId="77777777" w:rsidR="001B1033" w:rsidRDefault="001B10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6B78A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A375" w14:textId="77777777" w:rsidR="001B1033" w:rsidRDefault="001B10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87FD2" w14:textId="77777777" w:rsidR="006E6790" w:rsidRDefault="006E6790" w:rsidP="00FF57EE">
      <w:r>
        <w:separator/>
      </w:r>
    </w:p>
  </w:footnote>
  <w:footnote w:type="continuationSeparator" w:id="0">
    <w:p w14:paraId="136AF6D7" w14:textId="77777777" w:rsidR="006E6790" w:rsidRDefault="006E6790" w:rsidP="00FF57EE">
      <w:r>
        <w:continuationSeparator/>
      </w:r>
    </w:p>
  </w:footnote>
  <w:footnote w:id="1">
    <w:p w14:paraId="40071722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B0F4685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4114DF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6E98526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7A60362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6DC94C1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74374E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E1F3" w14:textId="77777777" w:rsidR="001B1033" w:rsidRDefault="001B1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83554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1B1033">
      <w:rPr>
        <w:sz w:val="20"/>
        <w:szCs w:val="20"/>
      </w:rPr>
      <w:t>SZP-271-21/25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625B4" w14:textId="77777777" w:rsidR="001B1033" w:rsidRDefault="001B10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D1D68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64674872">
    <w:abstractNumId w:val="2"/>
  </w:num>
  <w:num w:numId="2" w16cid:durableId="1580409677">
    <w:abstractNumId w:val="0"/>
  </w:num>
  <w:num w:numId="3" w16cid:durableId="14357276">
    <w:abstractNumId w:val="1"/>
  </w:num>
  <w:num w:numId="4" w16cid:durableId="1259563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790"/>
    <w:rsid w:val="00025E59"/>
    <w:rsid w:val="00077EBA"/>
    <w:rsid w:val="001063D3"/>
    <w:rsid w:val="0011081E"/>
    <w:rsid w:val="001129C0"/>
    <w:rsid w:val="00140C27"/>
    <w:rsid w:val="00193F60"/>
    <w:rsid w:val="0019553A"/>
    <w:rsid w:val="001B1033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5115F"/>
    <w:rsid w:val="00367F75"/>
    <w:rsid w:val="003A37A9"/>
    <w:rsid w:val="003B769C"/>
    <w:rsid w:val="003E0201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6E679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438D3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06455"/>
  <w15:chartTrackingRefBased/>
  <w15:docId w15:val="{0227FB88-BCF2-471C-B3DE-29023DB5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2025-04-17T07:46:00Z</dcterms:created>
  <dcterms:modified xsi:type="dcterms:W3CDTF">2025-04-17T07:48:00Z</dcterms:modified>
</cp:coreProperties>
</file>