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452B0" w14:textId="5B41489E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A9194C">
        <w:rPr>
          <w:rFonts w:ascii="Arial" w:eastAsia="Times New Roman" w:hAnsi="Arial" w:cs="Arial"/>
          <w:bCs/>
          <w:sz w:val="24"/>
          <w:szCs w:val="20"/>
          <w:lang w:eastAsia="pl-PL"/>
        </w:rPr>
        <w:t>4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66791F7E" w14:textId="77777777" w:rsidTr="00D62E6E">
        <w:tc>
          <w:tcPr>
            <w:tcW w:w="2800" w:type="dxa"/>
            <w:shd w:val="clear" w:color="auto" w:fill="auto"/>
          </w:tcPr>
          <w:p w14:paraId="4724FBE9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0E0E88B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F460099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B91E132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467BB9D5" w14:textId="77777777" w:rsidTr="00D62E6E">
        <w:tc>
          <w:tcPr>
            <w:tcW w:w="2800" w:type="dxa"/>
            <w:shd w:val="clear" w:color="auto" w:fill="auto"/>
          </w:tcPr>
          <w:p w14:paraId="4FBA06EE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EA8B05A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8824902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937A32C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394FAF8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C0066" w:rsidRPr="00C14101" w14:paraId="041757EB" w14:textId="77777777" w:rsidTr="00B840A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56CC6B9" w14:textId="77777777" w:rsidR="00FC0066" w:rsidRPr="00C14101" w:rsidRDefault="00FC0066" w:rsidP="00B840A4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49107DC0" w14:textId="77777777" w:rsidR="00FC0066" w:rsidRPr="00C14101" w:rsidRDefault="00FC0066" w:rsidP="00B840A4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FC0066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18B500B9" w14:textId="77777777" w:rsidR="00FC0066" w:rsidRPr="00C14101" w:rsidRDefault="00FC0066" w:rsidP="00B840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2E9881B" w14:textId="77777777" w:rsidR="00FC0066" w:rsidRPr="00C14101" w:rsidRDefault="00FC0066" w:rsidP="00B840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E947943" w14:textId="77777777" w:rsidR="00BC121E" w:rsidRPr="00C14101" w:rsidRDefault="00FC0066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7B6BBED8" w14:textId="77777777" w:rsidTr="00D62E6E">
        <w:tc>
          <w:tcPr>
            <w:tcW w:w="2269" w:type="dxa"/>
            <w:shd w:val="clear" w:color="auto" w:fill="auto"/>
          </w:tcPr>
          <w:p w14:paraId="70FCBD3A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AF45B9F" w14:textId="77777777" w:rsidR="00D62E6E" w:rsidRPr="00D62E6E" w:rsidRDefault="00FC006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C006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materiałów szewnych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C0066" w:rsidRPr="00D62E6E" w14:paraId="787FA0C3" w14:textId="77777777" w:rsidTr="00B840A4">
        <w:tc>
          <w:tcPr>
            <w:tcW w:w="2269" w:type="dxa"/>
            <w:shd w:val="clear" w:color="auto" w:fill="auto"/>
          </w:tcPr>
          <w:p w14:paraId="6F856DBC" w14:textId="77777777" w:rsidR="00FC0066" w:rsidRPr="00D62E6E" w:rsidRDefault="00FC0066" w:rsidP="00B840A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CCFBC81" w14:textId="77777777" w:rsidR="00FC0066" w:rsidRPr="00D62E6E" w:rsidRDefault="00FC0066" w:rsidP="00B840A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C006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SZP-271-21/25</w:t>
            </w:r>
          </w:p>
        </w:tc>
      </w:tr>
    </w:tbl>
    <w:p w14:paraId="53475B70" w14:textId="77777777" w:rsidR="00BC121E" w:rsidRDefault="00FC0066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FC0066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738BC89A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074C11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549BB1E2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0C3F26C3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74040157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429DC085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4696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D807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7525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1790F23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F991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0DAF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D779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3071594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8B0C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172E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1771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77C03E5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3BAE13A7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2034AEA2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201C42D6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2ADCA266" w14:textId="77777777" w:rsidTr="00620E37">
        <w:tc>
          <w:tcPr>
            <w:tcW w:w="2660" w:type="dxa"/>
            <w:shd w:val="clear" w:color="auto" w:fill="auto"/>
          </w:tcPr>
          <w:p w14:paraId="773CD83E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440ADD1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70592F52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28795B7F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2B7D09B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70CAB05C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C0066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D4EE8F6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233F49" w14:textId="77777777" w:rsidR="00EF2EC0" w:rsidRDefault="00EF2EC0">
      <w:r>
        <w:separator/>
      </w:r>
    </w:p>
  </w:endnote>
  <w:endnote w:type="continuationSeparator" w:id="0">
    <w:p w14:paraId="133E275E" w14:textId="77777777" w:rsidR="00EF2EC0" w:rsidRDefault="00EF2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9246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646AB7C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3558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705B193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D0D2481">
        <v:line id="_x0000_s1025" style="position:absolute;left:0;text-align:left;z-index:251657728" from="-3.85pt,8.7pt" to="455.15pt,8.7pt"/>
      </w:pict>
    </w:r>
  </w:p>
  <w:p w14:paraId="307A5B33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416EB" w14:textId="77777777" w:rsidR="00FC0066" w:rsidRDefault="00FC00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FBE6C" w14:textId="77777777" w:rsidR="00EF2EC0" w:rsidRDefault="00EF2EC0">
      <w:r>
        <w:separator/>
      </w:r>
    </w:p>
  </w:footnote>
  <w:footnote w:type="continuationSeparator" w:id="0">
    <w:p w14:paraId="53AA7066" w14:textId="77777777" w:rsidR="00EF2EC0" w:rsidRDefault="00EF2E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4D030" w14:textId="77777777" w:rsidR="00FC0066" w:rsidRDefault="00FC00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2121F" w14:textId="77777777" w:rsidR="00FC0066" w:rsidRDefault="00FC00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3AFD2" w14:textId="77777777" w:rsidR="00FC0066" w:rsidRDefault="00FC00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49004049">
    <w:abstractNumId w:val="13"/>
  </w:num>
  <w:num w:numId="2" w16cid:durableId="1749302905">
    <w:abstractNumId w:val="0"/>
  </w:num>
  <w:num w:numId="3" w16cid:durableId="1755853802">
    <w:abstractNumId w:val="11"/>
  </w:num>
  <w:num w:numId="4" w16cid:durableId="1489059069">
    <w:abstractNumId w:val="8"/>
  </w:num>
  <w:num w:numId="5" w16cid:durableId="1906187032">
    <w:abstractNumId w:val="7"/>
  </w:num>
  <w:num w:numId="6" w16cid:durableId="550701384">
    <w:abstractNumId w:val="1"/>
  </w:num>
  <w:num w:numId="7" w16cid:durableId="1296450266">
    <w:abstractNumId w:val="6"/>
  </w:num>
  <w:num w:numId="8" w16cid:durableId="1806045496">
    <w:abstractNumId w:val="3"/>
  </w:num>
  <w:num w:numId="9" w16cid:durableId="976835831">
    <w:abstractNumId w:val="2"/>
  </w:num>
  <w:num w:numId="10" w16cid:durableId="1082488017">
    <w:abstractNumId w:val="5"/>
  </w:num>
  <w:num w:numId="11" w16cid:durableId="1511138344">
    <w:abstractNumId w:val="10"/>
  </w:num>
  <w:num w:numId="12" w16cid:durableId="1500655501">
    <w:abstractNumId w:val="4"/>
  </w:num>
  <w:num w:numId="13" w16cid:durableId="1743747230">
    <w:abstractNumId w:val="9"/>
  </w:num>
  <w:num w:numId="14" w16cid:durableId="60411394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2EC0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273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9194C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EF2EC0"/>
    <w:rsid w:val="00F46593"/>
    <w:rsid w:val="00F568D6"/>
    <w:rsid w:val="00F70072"/>
    <w:rsid w:val="00FC0066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E9DBFF"/>
  <w15:chartTrackingRefBased/>
  <w15:docId w15:val="{A85CF077-6B8B-4331-AD5C-3A5A72627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213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3</cp:revision>
  <cp:lastPrinted>2010-01-07T09:39:00Z</cp:lastPrinted>
  <dcterms:created xsi:type="dcterms:W3CDTF">2025-04-17T08:10:00Z</dcterms:created>
  <dcterms:modified xsi:type="dcterms:W3CDTF">2025-04-17T08:10:00Z</dcterms:modified>
</cp:coreProperties>
</file>