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8002D" w14:textId="48CEA95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E3A12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81BBEFF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7B3831" w14:textId="77777777" w:rsidR="006676AE" w:rsidRPr="0012157F" w:rsidRDefault="008051F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51FB">
        <w:rPr>
          <w:rFonts w:ascii="Arial" w:hAnsi="Arial" w:cs="Arial"/>
        </w:rPr>
        <w:t>Szpital Specjalistyczny im. Stefana Żeromskiego SPZOZ w Krakowie</w:t>
      </w:r>
    </w:p>
    <w:p w14:paraId="21279DDF" w14:textId="77777777" w:rsidR="006676AE" w:rsidRPr="0012157F" w:rsidRDefault="008051F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51F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8051F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7E04756" w14:textId="77777777" w:rsidR="00F90CD1" w:rsidRDefault="008051F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051F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8051FB">
        <w:rPr>
          <w:rFonts w:ascii="Arial" w:hAnsi="Arial" w:cs="Arial"/>
        </w:rPr>
        <w:t>Kraków</w:t>
      </w:r>
    </w:p>
    <w:p w14:paraId="421D611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23A28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E1FCF3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CF0B9C3" w14:textId="77777777" w:rsidTr="0018769E">
        <w:tc>
          <w:tcPr>
            <w:tcW w:w="2800" w:type="dxa"/>
            <w:shd w:val="clear" w:color="auto" w:fill="auto"/>
          </w:tcPr>
          <w:p w14:paraId="255D62A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9E42E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79BED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9BCC1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A0D6C57" w14:textId="77777777" w:rsidTr="0018769E">
        <w:tc>
          <w:tcPr>
            <w:tcW w:w="2800" w:type="dxa"/>
            <w:shd w:val="clear" w:color="auto" w:fill="auto"/>
          </w:tcPr>
          <w:p w14:paraId="1A1344FC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04A34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CE666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3C4AC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021A5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51FB" w:rsidRPr="0012157F" w14:paraId="35980014" w14:textId="77777777" w:rsidTr="005E7CEC">
        <w:tc>
          <w:tcPr>
            <w:tcW w:w="9104" w:type="dxa"/>
            <w:shd w:val="clear" w:color="auto" w:fill="D9D9D9"/>
          </w:tcPr>
          <w:p w14:paraId="7BB9B2E0" w14:textId="77777777" w:rsidR="008051FB" w:rsidRPr="0012157F" w:rsidRDefault="008051FB" w:rsidP="005E7CE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E1046D2" w14:textId="77777777" w:rsidR="008051FB" w:rsidRPr="0012157F" w:rsidRDefault="008051FB" w:rsidP="005E7CE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051F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1799B1C" w14:textId="77777777" w:rsidR="008051FB" w:rsidRPr="00612283" w:rsidRDefault="008051FB" w:rsidP="005E7CE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140838C" w14:textId="77777777" w:rsidR="008051FB" w:rsidRPr="00612283" w:rsidRDefault="008051FB" w:rsidP="005E7CE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3036DCD" w14:textId="77777777" w:rsidR="008051FB" w:rsidRPr="0012157F" w:rsidRDefault="008051FB" w:rsidP="005E7CE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347D85C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AE86B88" w14:textId="77777777" w:rsidTr="0018769E">
        <w:tc>
          <w:tcPr>
            <w:tcW w:w="2269" w:type="dxa"/>
            <w:shd w:val="clear" w:color="auto" w:fill="auto"/>
          </w:tcPr>
          <w:p w14:paraId="16440AC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5E4777" w14:textId="77777777" w:rsidR="002578E4" w:rsidRPr="00A2540E" w:rsidRDefault="008051F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51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szewnych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51FB" w:rsidRPr="00A2540E" w14:paraId="5116E69D" w14:textId="77777777" w:rsidTr="005E7CEC">
        <w:tc>
          <w:tcPr>
            <w:tcW w:w="2269" w:type="dxa"/>
            <w:shd w:val="clear" w:color="auto" w:fill="auto"/>
          </w:tcPr>
          <w:p w14:paraId="41722F4D" w14:textId="77777777" w:rsidR="008051FB" w:rsidRPr="00A2540E" w:rsidRDefault="008051FB" w:rsidP="005E7C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8D7038" w14:textId="77777777" w:rsidR="008051FB" w:rsidRPr="00A2540E" w:rsidRDefault="008051FB" w:rsidP="005E7CE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51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SZP-271-21/25</w:t>
            </w:r>
          </w:p>
        </w:tc>
      </w:tr>
    </w:tbl>
    <w:p w14:paraId="7699FFCE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CF77BD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51FB" w:rsidRPr="008051F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5CCB3CD" w14:textId="77777777" w:rsidTr="00650D6C">
        <w:tc>
          <w:tcPr>
            <w:tcW w:w="9104" w:type="dxa"/>
            <w:shd w:val="clear" w:color="auto" w:fill="D9D9D9"/>
          </w:tcPr>
          <w:p w14:paraId="0D55F60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1A94F8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BD1AB3C" w14:textId="77777777" w:rsidR="008051FB" w:rsidRPr="00992BD8" w:rsidRDefault="008051FB" w:rsidP="008051F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5A2FF08" w14:textId="77777777" w:rsidR="002426FF" w:rsidRPr="00A44833" w:rsidRDefault="008051FB" w:rsidP="008051F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91E8E67" w14:textId="77777777" w:rsidR="008051FB" w:rsidRPr="00A44833" w:rsidRDefault="008051FB" w:rsidP="008051F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449DD9D" w14:textId="77777777" w:rsidR="008051FB" w:rsidRPr="0012157F" w:rsidRDefault="008051FB" w:rsidP="008051F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0C77B7E" w14:textId="77777777" w:rsidR="008051FB" w:rsidRPr="0012157F" w:rsidRDefault="008051FB" w:rsidP="008051F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FD9781A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4E1438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E77F5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C0CC70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13D427F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2CD6E2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446B59A" w14:textId="77777777" w:rsidTr="00CD4DD1">
        <w:tc>
          <w:tcPr>
            <w:tcW w:w="9104" w:type="dxa"/>
            <w:shd w:val="clear" w:color="auto" w:fill="D9D9D9"/>
          </w:tcPr>
          <w:p w14:paraId="513C604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7B189B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851791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46B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6DE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1AB483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B9E8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BC7D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6B04F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2FEF5F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A2F129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AE83EF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AC427A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231112C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F6C9BF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4A89B3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584FB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DF6460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BE8E5F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0CA03E7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308A6A4" w14:textId="77777777" w:rsidTr="00CD4DD1">
        <w:tc>
          <w:tcPr>
            <w:tcW w:w="9104" w:type="dxa"/>
            <w:shd w:val="clear" w:color="auto" w:fill="D9D9D9"/>
          </w:tcPr>
          <w:p w14:paraId="310474F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DED92CE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B9B8225" w14:textId="77777777" w:rsidTr="00847232">
        <w:tc>
          <w:tcPr>
            <w:tcW w:w="9104" w:type="dxa"/>
            <w:shd w:val="clear" w:color="auto" w:fill="D9D9D9"/>
          </w:tcPr>
          <w:p w14:paraId="2E25CFA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DCAEC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2A643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53238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8645C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0F2F164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76130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C4FC0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06C9B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74DAC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8F9DCB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494F27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12733A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0AF1" w14:textId="77777777" w:rsidR="009046F9" w:rsidRDefault="009046F9" w:rsidP="0038231F">
      <w:pPr>
        <w:spacing w:after="0" w:line="240" w:lineRule="auto"/>
      </w:pPr>
      <w:r>
        <w:separator/>
      </w:r>
    </w:p>
  </w:endnote>
  <w:endnote w:type="continuationSeparator" w:id="0">
    <w:p w14:paraId="6DE806BF" w14:textId="77777777" w:rsidR="009046F9" w:rsidRDefault="009046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A580B" w14:textId="77777777" w:rsidR="008051FB" w:rsidRDefault="008051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AB3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89CB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970CE" w14:textId="77777777" w:rsidR="008051FB" w:rsidRDefault="008051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4F55F" w14:textId="77777777" w:rsidR="009046F9" w:rsidRDefault="009046F9" w:rsidP="0038231F">
      <w:pPr>
        <w:spacing w:after="0" w:line="240" w:lineRule="auto"/>
      </w:pPr>
      <w:r>
        <w:separator/>
      </w:r>
    </w:p>
  </w:footnote>
  <w:footnote w:type="continuationSeparator" w:id="0">
    <w:p w14:paraId="2B21E23B" w14:textId="77777777" w:rsidR="009046F9" w:rsidRDefault="009046F9" w:rsidP="0038231F">
      <w:pPr>
        <w:spacing w:after="0" w:line="240" w:lineRule="auto"/>
      </w:pPr>
      <w:r>
        <w:continuationSeparator/>
      </w:r>
    </w:p>
  </w:footnote>
  <w:footnote w:id="1">
    <w:p w14:paraId="3317085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5A873D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6FA3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DFE3B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44AC" w14:textId="77777777" w:rsidR="008051FB" w:rsidRDefault="00805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B22C" w14:textId="77777777" w:rsidR="008051FB" w:rsidRDefault="008051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5BE31" w14:textId="77777777" w:rsidR="008051FB" w:rsidRDefault="008051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940823">
    <w:abstractNumId w:val="11"/>
  </w:num>
  <w:num w:numId="2" w16cid:durableId="1147166445">
    <w:abstractNumId w:val="0"/>
  </w:num>
  <w:num w:numId="3" w16cid:durableId="1740592140">
    <w:abstractNumId w:val="10"/>
  </w:num>
  <w:num w:numId="4" w16cid:durableId="378745464">
    <w:abstractNumId w:val="13"/>
  </w:num>
  <w:num w:numId="5" w16cid:durableId="1762799887">
    <w:abstractNumId w:val="12"/>
  </w:num>
  <w:num w:numId="6" w16cid:durableId="1130397632">
    <w:abstractNumId w:val="9"/>
  </w:num>
  <w:num w:numId="7" w16cid:durableId="1340229653">
    <w:abstractNumId w:val="1"/>
  </w:num>
  <w:num w:numId="8" w16cid:durableId="185215734">
    <w:abstractNumId w:val="6"/>
  </w:num>
  <w:num w:numId="9" w16cid:durableId="1530754771">
    <w:abstractNumId w:val="4"/>
  </w:num>
  <w:num w:numId="10" w16cid:durableId="1425958464">
    <w:abstractNumId w:val="7"/>
  </w:num>
  <w:num w:numId="11" w16cid:durableId="2140679515">
    <w:abstractNumId w:val="5"/>
  </w:num>
  <w:num w:numId="12" w16cid:durableId="794562253">
    <w:abstractNumId w:val="8"/>
  </w:num>
  <w:num w:numId="13" w16cid:durableId="1985506507">
    <w:abstractNumId w:val="3"/>
  </w:num>
  <w:num w:numId="14" w16cid:durableId="19874686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6F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1FB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F9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3A12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C4851"/>
  <w15:docId w15:val="{33DF259D-BC62-4128-9700-BB269158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2025-04-17T08:03:00Z</dcterms:created>
  <dcterms:modified xsi:type="dcterms:W3CDTF">2025-04-17T08:03:00Z</dcterms:modified>
</cp:coreProperties>
</file>