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9F30C7" w14:textId="77777777" w:rsidR="00081D13" w:rsidRPr="00A021F3" w:rsidRDefault="00D44CF4" w:rsidP="00A021F3">
      <w:pPr>
        <w:jc w:val="right"/>
        <w:rPr>
          <w:sz w:val="20"/>
          <w:szCs w:val="20"/>
        </w:rPr>
      </w:pPr>
      <w:bookmarkStart w:id="0" w:name="_Hlk53520193"/>
      <w:r w:rsidRPr="00A021F3">
        <w:rPr>
          <w:sz w:val="20"/>
          <w:szCs w:val="20"/>
        </w:rPr>
        <w:t>Niepołomice</w:t>
      </w:r>
      <w:r w:rsidR="00081D13" w:rsidRPr="00A021F3">
        <w:rPr>
          <w:sz w:val="20"/>
          <w:szCs w:val="20"/>
        </w:rPr>
        <w:t xml:space="preserve"> dnia: </w:t>
      </w:r>
      <w:r w:rsidRPr="00A021F3">
        <w:rPr>
          <w:sz w:val="20"/>
          <w:szCs w:val="20"/>
        </w:rPr>
        <w:t>2025-04-17</w:t>
      </w:r>
    </w:p>
    <w:p w14:paraId="771F3528" w14:textId="77777777" w:rsidR="00081D13" w:rsidRPr="00A021F3" w:rsidRDefault="00D44CF4" w:rsidP="00A021F3">
      <w:pPr>
        <w:ind w:right="3969"/>
        <w:rPr>
          <w:b/>
          <w:bCs/>
          <w:sz w:val="20"/>
          <w:szCs w:val="20"/>
        </w:rPr>
      </w:pPr>
      <w:r w:rsidRPr="00A021F3">
        <w:rPr>
          <w:b/>
          <w:bCs/>
          <w:sz w:val="20"/>
          <w:szCs w:val="20"/>
        </w:rPr>
        <w:t>GMINA NIEPOŁOMICE</w:t>
      </w:r>
    </w:p>
    <w:p w14:paraId="03472AE8" w14:textId="77777777" w:rsidR="00081D13" w:rsidRPr="00A021F3" w:rsidRDefault="00D44CF4" w:rsidP="00A021F3">
      <w:pPr>
        <w:ind w:right="3969"/>
        <w:rPr>
          <w:sz w:val="20"/>
          <w:szCs w:val="20"/>
        </w:rPr>
      </w:pPr>
      <w:r w:rsidRPr="00A021F3">
        <w:rPr>
          <w:sz w:val="20"/>
          <w:szCs w:val="20"/>
        </w:rPr>
        <w:t>Pl. Zwycięstwa</w:t>
      </w:r>
      <w:r w:rsidR="00081D13" w:rsidRPr="00A021F3">
        <w:rPr>
          <w:sz w:val="20"/>
          <w:szCs w:val="20"/>
        </w:rPr>
        <w:t xml:space="preserve"> </w:t>
      </w:r>
      <w:r w:rsidRPr="00A021F3">
        <w:rPr>
          <w:sz w:val="20"/>
          <w:szCs w:val="20"/>
        </w:rPr>
        <w:t>13</w:t>
      </w:r>
    </w:p>
    <w:p w14:paraId="5C45C4FF" w14:textId="77777777" w:rsidR="00081D13" w:rsidRPr="00A021F3" w:rsidRDefault="00D44CF4" w:rsidP="00A021F3">
      <w:pPr>
        <w:ind w:right="3969"/>
        <w:rPr>
          <w:sz w:val="20"/>
          <w:szCs w:val="20"/>
        </w:rPr>
      </w:pPr>
      <w:r w:rsidRPr="00A021F3">
        <w:rPr>
          <w:sz w:val="20"/>
          <w:szCs w:val="20"/>
        </w:rPr>
        <w:t>32-005</w:t>
      </w:r>
      <w:r w:rsidR="00081D13" w:rsidRPr="00A021F3">
        <w:rPr>
          <w:sz w:val="20"/>
          <w:szCs w:val="20"/>
        </w:rPr>
        <w:t xml:space="preserve"> </w:t>
      </w:r>
      <w:r w:rsidRPr="00A021F3">
        <w:rPr>
          <w:sz w:val="20"/>
          <w:szCs w:val="20"/>
        </w:rPr>
        <w:t>Niepołomice</w:t>
      </w:r>
    </w:p>
    <w:p w14:paraId="41B8E340" w14:textId="77777777" w:rsidR="00081D13" w:rsidRPr="00A021F3" w:rsidRDefault="00081D13" w:rsidP="00A021F3">
      <w:pPr>
        <w:tabs>
          <w:tab w:val="left" w:pos="708"/>
          <w:tab w:val="center" w:pos="4536"/>
          <w:tab w:val="right" w:pos="9072"/>
        </w:tabs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A021F3" w14:paraId="06FD4A20" w14:textId="77777777" w:rsidTr="00C13EA9">
        <w:tc>
          <w:tcPr>
            <w:tcW w:w="10065" w:type="dxa"/>
            <w:shd w:val="clear" w:color="auto" w:fill="F2F2F2"/>
            <w:hideMark/>
          </w:tcPr>
          <w:p w14:paraId="6CF2F19A" w14:textId="77777777" w:rsidR="00081D13" w:rsidRPr="00A021F3" w:rsidRDefault="00081D13" w:rsidP="00A021F3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A021F3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3F2B9B9A" w14:textId="77777777" w:rsidR="00081D13" w:rsidRPr="00A021F3" w:rsidRDefault="00081D13" w:rsidP="00A021F3">
            <w:pPr>
              <w:keepNext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A021F3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3E1165AC" w14:textId="77777777" w:rsidR="00081D13" w:rsidRPr="00A021F3" w:rsidRDefault="00081D13" w:rsidP="00A021F3">
      <w:pPr>
        <w:keepNext/>
        <w:outlineLvl w:val="0"/>
        <w:rPr>
          <w:b/>
          <w:sz w:val="20"/>
          <w:szCs w:val="20"/>
        </w:rPr>
      </w:pPr>
    </w:p>
    <w:p w14:paraId="3C764C3B" w14:textId="77777777" w:rsidR="00081D13" w:rsidRPr="00A021F3" w:rsidRDefault="00081D13" w:rsidP="00A021F3">
      <w:pPr>
        <w:jc w:val="both"/>
        <w:rPr>
          <w:rFonts w:eastAsia="Calibri"/>
          <w:sz w:val="20"/>
          <w:szCs w:val="20"/>
          <w:lang w:eastAsia="en-US"/>
        </w:rPr>
      </w:pPr>
      <w:r w:rsidRPr="00A021F3">
        <w:rPr>
          <w:rFonts w:eastAsia="Calibri"/>
          <w:sz w:val="20"/>
          <w:szCs w:val="20"/>
          <w:lang w:eastAsia="en-US"/>
        </w:rPr>
        <w:t xml:space="preserve">Dotyczy </w:t>
      </w:r>
      <w:r w:rsidRPr="00A021F3">
        <w:rPr>
          <w:sz w:val="20"/>
          <w:szCs w:val="20"/>
        </w:rPr>
        <w:t>postępowania o udzielenie zamówienia publicznego</w:t>
      </w:r>
      <w:r w:rsidRPr="00A021F3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A021F3" w14:paraId="7F295C6E" w14:textId="77777777" w:rsidTr="00081D13">
        <w:tc>
          <w:tcPr>
            <w:tcW w:w="2269" w:type="dxa"/>
            <w:shd w:val="clear" w:color="auto" w:fill="auto"/>
          </w:tcPr>
          <w:p w14:paraId="2157379F" w14:textId="77777777" w:rsidR="00081D13" w:rsidRPr="00A021F3" w:rsidRDefault="00081D13" w:rsidP="00A021F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0"/>
                <w:szCs w:val="20"/>
              </w:rPr>
            </w:pPr>
            <w:r w:rsidRPr="00A021F3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29FD8D7A" w14:textId="77777777" w:rsidR="00081D13" w:rsidRPr="00A021F3" w:rsidRDefault="00D44CF4" w:rsidP="00A021F3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0"/>
                <w:szCs w:val="20"/>
              </w:rPr>
            </w:pPr>
            <w:r w:rsidRPr="00A021F3">
              <w:rPr>
                <w:bCs/>
                <w:sz w:val="20"/>
                <w:szCs w:val="20"/>
              </w:rPr>
              <w:t>Wyposażenie dwóch klubów malucha "Jaś" i "Małgosia" w Podłężu</w:t>
            </w:r>
          </w:p>
        </w:tc>
      </w:tr>
      <w:tr w:rsidR="00D44CF4" w:rsidRPr="00A021F3" w14:paraId="68133ECB" w14:textId="77777777" w:rsidTr="006C4418">
        <w:tc>
          <w:tcPr>
            <w:tcW w:w="2269" w:type="dxa"/>
            <w:shd w:val="clear" w:color="auto" w:fill="auto"/>
          </w:tcPr>
          <w:p w14:paraId="70CBE35D" w14:textId="77777777" w:rsidR="00D44CF4" w:rsidRPr="00A021F3" w:rsidRDefault="00D44CF4" w:rsidP="00A021F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0"/>
                <w:szCs w:val="20"/>
              </w:rPr>
            </w:pPr>
            <w:r w:rsidRPr="00A021F3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58DE6D48" w14:textId="77777777" w:rsidR="00D44CF4" w:rsidRPr="00A021F3" w:rsidRDefault="00D44CF4" w:rsidP="00A021F3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0"/>
                <w:szCs w:val="20"/>
              </w:rPr>
            </w:pPr>
            <w:r w:rsidRPr="00A021F3">
              <w:rPr>
                <w:bCs/>
                <w:sz w:val="20"/>
                <w:szCs w:val="20"/>
              </w:rPr>
              <w:t>ZP.271.8.2025</w:t>
            </w:r>
          </w:p>
        </w:tc>
      </w:tr>
    </w:tbl>
    <w:p w14:paraId="455CD134" w14:textId="77777777" w:rsidR="00081D13" w:rsidRPr="00A021F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14D2A178" w14:textId="77777777" w:rsidR="00081D13" w:rsidRPr="00A021F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A021F3">
        <w:rPr>
          <w:sz w:val="20"/>
          <w:szCs w:val="20"/>
        </w:rPr>
        <w:t xml:space="preserve">Zamawiający, </w:t>
      </w:r>
      <w:r w:rsidR="00D44CF4" w:rsidRPr="00A021F3">
        <w:rPr>
          <w:b/>
          <w:sz w:val="20"/>
          <w:szCs w:val="20"/>
        </w:rPr>
        <w:t>GMINA NIEPOŁOMICE</w:t>
      </w:r>
      <w:r w:rsidRPr="00A021F3">
        <w:rPr>
          <w:sz w:val="20"/>
          <w:szCs w:val="20"/>
        </w:rPr>
        <w:t xml:space="preserve">, działając na podstawie art. 253 </w:t>
      </w:r>
      <w:r w:rsidR="00A17CDB" w:rsidRPr="00A021F3">
        <w:rPr>
          <w:sz w:val="20"/>
          <w:szCs w:val="20"/>
        </w:rPr>
        <w:t xml:space="preserve">ust. 1 pkt. 1 i </w:t>
      </w:r>
      <w:r w:rsidRPr="00A021F3">
        <w:rPr>
          <w:sz w:val="20"/>
          <w:szCs w:val="20"/>
        </w:rPr>
        <w:t xml:space="preserve">ust. </w:t>
      </w:r>
      <w:r w:rsidR="00A17CDB" w:rsidRPr="00A021F3">
        <w:rPr>
          <w:sz w:val="20"/>
          <w:szCs w:val="20"/>
        </w:rPr>
        <w:t>2</w:t>
      </w:r>
      <w:r w:rsidRPr="00A021F3">
        <w:rPr>
          <w:sz w:val="20"/>
          <w:szCs w:val="20"/>
        </w:rPr>
        <w:t xml:space="preserve"> </w:t>
      </w:r>
      <w:r w:rsidR="00081D13" w:rsidRPr="00A021F3">
        <w:rPr>
          <w:sz w:val="20"/>
          <w:szCs w:val="20"/>
        </w:rPr>
        <w:t xml:space="preserve">ustawy z dnia 11 września 2019r. Prawo zamówień publicznych </w:t>
      </w:r>
      <w:r w:rsidR="00D44CF4" w:rsidRPr="00A021F3">
        <w:rPr>
          <w:sz w:val="20"/>
          <w:szCs w:val="20"/>
        </w:rPr>
        <w:t>(</w:t>
      </w:r>
      <w:proofErr w:type="spellStart"/>
      <w:r w:rsidR="00D44CF4" w:rsidRPr="00A021F3">
        <w:rPr>
          <w:sz w:val="20"/>
          <w:szCs w:val="20"/>
        </w:rPr>
        <w:t>t.j</w:t>
      </w:r>
      <w:proofErr w:type="spellEnd"/>
      <w:r w:rsidR="00D44CF4" w:rsidRPr="00A021F3">
        <w:rPr>
          <w:sz w:val="20"/>
          <w:szCs w:val="20"/>
        </w:rPr>
        <w:t>. Dz. U. z 2024 poz. 1320)</w:t>
      </w:r>
      <w:r w:rsidR="00081D13" w:rsidRPr="00A021F3">
        <w:rPr>
          <w:sz w:val="20"/>
          <w:szCs w:val="20"/>
        </w:rPr>
        <w:t xml:space="preserve">, zwanej dalej „ustawą </w:t>
      </w:r>
      <w:proofErr w:type="spellStart"/>
      <w:r w:rsidR="00081D13" w:rsidRPr="00A021F3">
        <w:rPr>
          <w:sz w:val="20"/>
          <w:szCs w:val="20"/>
        </w:rPr>
        <w:t>Pzp</w:t>
      </w:r>
      <w:proofErr w:type="spellEnd"/>
      <w:r w:rsidR="00081D13" w:rsidRPr="00A021F3">
        <w:rPr>
          <w:sz w:val="20"/>
          <w:szCs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D44CF4" w:rsidRPr="00A021F3" w14:paraId="7777D82B" w14:textId="77777777" w:rsidTr="006C44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6F892972" w14:textId="563CB033" w:rsidR="00D44CF4" w:rsidRPr="00A021F3" w:rsidRDefault="00A021F3" w:rsidP="00A021F3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D34C7A">
              <w:rPr>
                <w:b/>
                <w:sz w:val="20"/>
                <w:szCs w:val="20"/>
              </w:rPr>
              <w:t xml:space="preserve">MANTIS Łukasz </w:t>
            </w:r>
            <w:proofErr w:type="spellStart"/>
            <w:r w:rsidRPr="00D34C7A">
              <w:rPr>
                <w:b/>
                <w:sz w:val="20"/>
                <w:szCs w:val="20"/>
              </w:rPr>
              <w:t>Babulewicz</w:t>
            </w:r>
            <w:proofErr w:type="spellEnd"/>
          </w:p>
          <w:p w14:paraId="7C07E4BC" w14:textId="77F77CF1" w:rsidR="00D44CF4" w:rsidRPr="00A021F3" w:rsidRDefault="00A021F3" w:rsidP="006C4418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D44CF4" w:rsidRPr="00A021F3">
              <w:rPr>
                <w:bCs/>
                <w:sz w:val="20"/>
                <w:szCs w:val="20"/>
              </w:rPr>
              <w:t>Dworska</w:t>
            </w:r>
            <w:r w:rsidR="00D44CF4" w:rsidRPr="00A021F3">
              <w:rPr>
                <w:bCs/>
                <w:sz w:val="20"/>
                <w:szCs w:val="20"/>
              </w:rPr>
              <w:t xml:space="preserve"> </w:t>
            </w:r>
            <w:r w:rsidR="00D44CF4" w:rsidRPr="00A021F3">
              <w:rPr>
                <w:bCs/>
                <w:sz w:val="20"/>
                <w:szCs w:val="20"/>
              </w:rPr>
              <w:t>64/9</w:t>
            </w:r>
            <w:r w:rsidR="00D44CF4" w:rsidRPr="00A021F3">
              <w:rPr>
                <w:bCs/>
                <w:sz w:val="20"/>
                <w:szCs w:val="20"/>
              </w:rPr>
              <w:t xml:space="preserve"> </w:t>
            </w:r>
          </w:p>
          <w:p w14:paraId="55DEF6E8" w14:textId="77777777" w:rsidR="00D44CF4" w:rsidRPr="00A021F3" w:rsidRDefault="00D44CF4" w:rsidP="006C4418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A021F3">
              <w:rPr>
                <w:bCs/>
                <w:sz w:val="20"/>
                <w:szCs w:val="20"/>
              </w:rPr>
              <w:t>15-756</w:t>
            </w:r>
            <w:r w:rsidRPr="00A021F3">
              <w:rPr>
                <w:bCs/>
                <w:sz w:val="20"/>
                <w:szCs w:val="20"/>
              </w:rPr>
              <w:t xml:space="preserve"> </w:t>
            </w:r>
            <w:r w:rsidRPr="00A021F3">
              <w:rPr>
                <w:bCs/>
                <w:sz w:val="20"/>
                <w:szCs w:val="20"/>
              </w:rPr>
              <w:t>Białystok</w:t>
            </w:r>
          </w:p>
          <w:p w14:paraId="65B310CC" w14:textId="77777777" w:rsidR="00D44CF4" w:rsidRPr="00A021F3" w:rsidRDefault="00D44CF4" w:rsidP="006C4418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A021F3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A021F3">
              <w:rPr>
                <w:sz w:val="20"/>
                <w:szCs w:val="20"/>
              </w:rPr>
              <w:t xml:space="preserve"> </w:t>
            </w:r>
            <w:bookmarkEnd w:id="1"/>
            <w:r w:rsidRPr="00A021F3">
              <w:rPr>
                <w:b/>
                <w:sz w:val="20"/>
                <w:szCs w:val="20"/>
              </w:rPr>
              <w:t>578 100.00 zł</w:t>
            </w:r>
            <w:r w:rsidRPr="00A021F3">
              <w:rPr>
                <w:b/>
                <w:sz w:val="20"/>
                <w:szCs w:val="20"/>
              </w:rPr>
              <w:t xml:space="preserve"> brutto</w:t>
            </w:r>
            <w:r w:rsidRPr="00A021F3">
              <w:rPr>
                <w:bCs/>
                <w:sz w:val="20"/>
                <w:szCs w:val="20"/>
              </w:rPr>
              <w:t>.</w:t>
            </w:r>
          </w:p>
          <w:p w14:paraId="21985F3E" w14:textId="77777777" w:rsidR="00D44CF4" w:rsidRPr="00A021F3" w:rsidRDefault="00D44CF4" w:rsidP="006C4418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A021F3">
              <w:rPr>
                <w:color w:val="000000"/>
                <w:sz w:val="20"/>
                <w:szCs w:val="20"/>
              </w:rPr>
              <w:t>Uzasadnienie wyboru:</w:t>
            </w:r>
          </w:p>
          <w:p w14:paraId="6D8A8E09" w14:textId="4E77286F" w:rsidR="00D44CF4" w:rsidRPr="00A021F3" w:rsidRDefault="00A021F3" w:rsidP="006C441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A021F3">
              <w:rPr>
                <w:sz w:val="20"/>
                <w:szCs w:val="20"/>
              </w:rPr>
              <w:t>Dokonano</w:t>
            </w:r>
            <w:r w:rsidR="00D44CF4" w:rsidRPr="00A021F3">
              <w:rPr>
                <w:sz w:val="20"/>
                <w:szCs w:val="20"/>
              </w:rPr>
              <w:t xml:space="preserve"> </w:t>
            </w:r>
            <w:r w:rsidRPr="00A021F3">
              <w:rPr>
                <w:sz w:val="20"/>
                <w:szCs w:val="20"/>
              </w:rPr>
              <w:t>wyboru</w:t>
            </w:r>
            <w:r w:rsidR="00D44CF4" w:rsidRPr="00A021F3">
              <w:rPr>
                <w:sz w:val="20"/>
                <w:szCs w:val="20"/>
              </w:rPr>
              <w:t xml:space="preserve"> oferty przedstawiającej najlepszy bilans ceny i kryterium poza cenowego</w:t>
            </w:r>
          </w:p>
        </w:tc>
      </w:tr>
    </w:tbl>
    <w:p w14:paraId="4BACCED9" w14:textId="77777777" w:rsidR="00081D13" w:rsidRPr="00A021F3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A021F3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A021F3">
        <w:rPr>
          <w:color w:val="000000"/>
          <w:sz w:val="20"/>
          <w:szCs w:val="20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18"/>
        <w:gridCol w:w="993"/>
        <w:gridCol w:w="1559"/>
        <w:gridCol w:w="1417"/>
        <w:gridCol w:w="1701"/>
      </w:tblGrid>
      <w:tr w:rsidR="00A021F3" w:rsidRPr="00D34C7A" w14:paraId="6A4D47F6" w14:textId="77777777" w:rsidTr="006C4418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226363B4" w14:textId="77777777" w:rsidR="00A021F3" w:rsidRPr="00D34C7A" w:rsidRDefault="00A021F3" w:rsidP="006C441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D34C7A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118" w:type="dxa"/>
            <w:shd w:val="clear" w:color="auto" w:fill="F2F2F2"/>
            <w:vAlign w:val="center"/>
          </w:tcPr>
          <w:p w14:paraId="59F4BB8B" w14:textId="77777777" w:rsidR="00A021F3" w:rsidRPr="00D34C7A" w:rsidRDefault="00A021F3" w:rsidP="006C441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4C7A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1CCBA475" w14:textId="77777777" w:rsidR="00A021F3" w:rsidRPr="00D34C7A" w:rsidRDefault="00A021F3" w:rsidP="006C441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D34C7A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4B70D1A1" w14:textId="77777777" w:rsidR="00A021F3" w:rsidRPr="00D34C7A" w:rsidRDefault="00A021F3" w:rsidP="006C441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D34C7A">
              <w:rPr>
                <w:rFonts w:ascii="Times New Roman" w:hAnsi="Times New Roman" w:cs="Times New Roman"/>
                <w:bCs/>
              </w:rPr>
              <w:t>okres rękojmi i gwarancji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4226DF03" w14:textId="77777777" w:rsidR="00A021F3" w:rsidRPr="00D34C7A" w:rsidRDefault="00A021F3" w:rsidP="006C441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D34C7A">
              <w:rPr>
                <w:rFonts w:ascii="Times New Roman" w:hAnsi="Times New Roman" w:cs="Times New Roman"/>
                <w:bCs/>
              </w:rPr>
              <w:t>okres gwarancji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6846418A" w14:textId="77777777" w:rsidR="00A021F3" w:rsidRPr="00D34C7A" w:rsidRDefault="00A021F3" w:rsidP="006C441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4C7A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A021F3" w:rsidRPr="00D34C7A" w14:paraId="13728C7B" w14:textId="77777777" w:rsidTr="006C4418">
        <w:tc>
          <w:tcPr>
            <w:tcW w:w="851" w:type="dxa"/>
            <w:vAlign w:val="center"/>
          </w:tcPr>
          <w:p w14:paraId="31CE99BC" w14:textId="77777777" w:rsidR="00A021F3" w:rsidRPr="00D34C7A" w:rsidRDefault="00A021F3" w:rsidP="006C441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4C7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118" w:type="dxa"/>
            <w:vAlign w:val="center"/>
          </w:tcPr>
          <w:p w14:paraId="5DEC9451" w14:textId="77777777" w:rsidR="00A021F3" w:rsidRPr="00D34C7A" w:rsidRDefault="00A021F3" w:rsidP="006C4418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D34C7A">
              <w:rPr>
                <w:b/>
                <w:sz w:val="20"/>
                <w:szCs w:val="20"/>
              </w:rPr>
              <w:t xml:space="preserve">MANTIS Łukasz </w:t>
            </w:r>
            <w:proofErr w:type="spellStart"/>
            <w:r w:rsidRPr="00D34C7A">
              <w:rPr>
                <w:b/>
                <w:sz w:val="20"/>
                <w:szCs w:val="20"/>
              </w:rPr>
              <w:t>Babulewicz</w:t>
            </w:r>
            <w:proofErr w:type="spellEnd"/>
          </w:p>
          <w:p w14:paraId="5802CB27" w14:textId="77777777" w:rsidR="00A021F3" w:rsidRPr="00D34C7A" w:rsidRDefault="00A021F3" w:rsidP="006C4418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D34C7A">
              <w:rPr>
                <w:rFonts w:ascii="Times New Roman" w:hAnsi="Times New Roman" w:cs="Times New Roman"/>
                <w:bCs/>
              </w:rPr>
              <w:t xml:space="preserve">Dworska 64/9 </w:t>
            </w:r>
          </w:p>
          <w:p w14:paraId="7E388E4D" w14:textId="77777777" w:rsidR="00A021F3" w:rsidRPr="00D34C7A" w:rsidRDefault="00A021F3" w:rsidP="006C4418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D34C7A">
              <w:rPr>
                <w:rFonts w:ascii="Times New Roman" w:hAnsi="Times New Roman" w:cs="Times New Roman"/>
                <w:bCs/>
              </w:rPr>
              <w:t>15-756 Białystok</w:t>
            </w:r>
          </w:p>
        </w:tc>
        <w:tc>
          <w:tcPr>
            <w:tcW w:w="993" w:type="dxa"/>
            <w:vAlign w:val="center"/>
          </w:tcPr>
          <w:p w14:paraId="5AB818D5" w14:textId="77777777" w:rsidR="00A021F3" w:rsidRPr="00D34C7A" w:rsidRDefault="00A021F3" w:rsidP="006C441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4C7A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14:paraId="639D7CC4" w14:textId="77777777" w:rsidR="00A021F3" w:rsidRPr="00D34C7A" w:rsidRDefault="00A021F3" w:rsidP="006C441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4C7A">
              <w:rPr>
                <w:rFonts w:ascii="Times New Roman" w:hAnsi="Times New Roman" w:cs="Times New Roman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14:paraId="2BC85FCB" w14:textId="77777777" w:rsidR="00A021F3" w:rsidRPr="00D34C7A" w:rsidRDefault="00A021F3" w:rsidP="006C441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4C7A">
              <w:rPr>
                <w:rFonts w:ascii="Times New Roman" w:hAnsi="Times New Roman" w:cs="Times New Roman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14:paraId="410FBA80" w14:textId="77777777" w:rsidR="00A021F3" w:rsidRPr="00D34C7A" w:rsidRDefault="00A021F3" w:rsidP="006C441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4C7A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A021F3" w:rsidRPr="00D34C7A" w14:paraId="1429E569" w14:textId="77777777" w:rsidTr="006C4418">
        <w:tc>
          <w:tcPr>
            <w:tcW w:w="851" w:type="dxa"/>
            <w:vAlign w:val="center"/>
          </w:tcPr>
          <w:p w14:paraId="2C840534" w14:textId="77777777" w:rsidR="00A021F3" w:rsidRPr="00D34C7A" w:rsidRDefault="00A021F3" w:rsidP="006C441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4C7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118" w:type="dxa"/>
            <w:vAlign w:val="center"/>
          </w:tcPr>
          <w:p w14:paraId="5FC87068" w14:textId="77777777" w:rsidR="00A021F3" w:rsidRPr="00D34C7A" w:rsidRDefault="00A021F3" w:rsidP="006C4418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D34C7A">
              <w:rPr>
                <w:rFonts w:ascii="Times New Roman" w:hAnsi="Times New Roman" w:cs="Times New Roman"/>
                <w:b/>
              </w:rPr>
              <w:t>ALDUO Sp. z o.o.</w:t>
            </w:r>
          </w:p>
          <w:p w14:paraId="278D41CA" w14:textId="77777777" w:rsidR="00A021F3" w:rsidRPr="00D34C7A" w:rsidRDefault="00A021F3" w:rsidP="006C4418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D34C7A">
              <w:rPr>
                <w:rFonts w:ascii="Times New Roman" w:hAnsi="Times New Roman" w:cs="Times New Roman"/>
                <w:bCs/>
              </w:rPr>
              <w:t>ul. Zygmunta Miłkowskiego 3 /301</w:t>
            </w:r>
          </w:p>
          <w:p w14:paraId="7121AD75" w14:textId="77777777" w:rsidR="00A021F3" w:rsidRPr="00D34C7A" w:rsidRDefault="00A021F3" w:rsidP="006C4418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D34C7A">
              <w:rPr>
                <w:rFonts w:ascii="Times New Roman" w:hAnsi="Times New Roman" w:cs="Times New Roman"/>
                <w:bCs/>
              </w:rPr>
              <w:t>30-349 Kraków</w:t>
            </w:r>
          </w:p>
        </w:tc>
        <w:tc>
          <w:tcPr>
            <w:tcW w:w="993" w:type="dxa"/>
            <w:vAlign w:val="center"/>
          </w:tcPr>
          <w:p w14:paraId="340861DB" w14:textId="77777777" w:rsidR="00A021F3" w:rsidRPr="00D34C7A" w:rsidRDefault="00A021F3" w:rsidP="006C441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4C7A">
              <w:rPr>
                <w:rFonts w:ascii="Times New Roman" w:hAnsi="Times New Roman" w:cs="Times New Roman"/>
              </w:rPr>
              <w:t xml:space="preserve">  59,00</w:t>
            </w:r>
          </w:p>
        </w:tc>
        <w:tc>
          <w:tcPr>
            <w:tcW w:w="1559" w:type="dxa"/>
            <w:vAlign w:val="center"/>
          </w:tcPr>
          <w:p w14:paraId="409EEE3E" w14:textId="77777777" w:rsidR="00A021F3" w:rsidRPr="00D34C7A" w:rsidRDefault="00A021F3" w:rsidP="006C441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4C7A">
              <w:rPr>
                <w:rFonts w:ascii="Times New Roman" w:hAnsi="Times New Roman" w:cs="Times New Roman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14:paraId="2C2698A4" w14:textId="77777777" w:rsidR="00A021F3" w:rsidRPr="00D34C7A" w:rsidRDefault="00A021F3" w:rsidP="006C441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4C7A">
              <w:rPr>
                <w:rFonts w:ascii="Times New Roman" w:hAnsi="Times New Roman" w:cs="Times New Roman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14:paraId="5FBA966E" w14:textId="77777777" w:rsidR="00A021F3" w:rsidRPr="00D34C7A" w:rsidRDefault="00A021F3" w:rsidP="006C441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4C7A">
              <w:rPr>
                <w:rFonts w:ascii="Times New Roman" w:hAnsi="Times New Roman" w:cs="Times New Roman"/>
              </w:rPr>
              <w:t xml:space="preserve">  99,00</w:t>
            </w:r>
          </w:p>
        </w:tc>
      </w:tr>
      <w:tr w:rsidR="00A021F3" w:rsidRPr="00D34C7A" w14:paraId="5FA036FF" w14:textId="77777777" w:rsidTr="006C4418">
        <w:tc>
          <w:tcPr>
            <w:tcW w:w="851" w:type="dxa"/>
            <w:vAlign w:val="center"/>
          </w:tcPr>
          <w:p w14:paraId="2652B2C1" w14:textId="77777777" w:rsidR="00A021F3" w:rsidRPr="00D34C7A" w:rsidRDefault="00A021F3" w:rsidP="006C441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4C7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18" w:type="dxa"/>
            <w:vAlign w:val="center"/>
          </w:tcPr>
          <w:p w14:paraId="4DA06623" w14:textId="77777777" w:rsidR="00A021F3" w:rsidRPr="00D34C7A" w:rsidRDefault="00A021F3" w:rsidP="006C4418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D34C7A">
              <w:rPr>
                <w:rFonts w:ascii="Times New Roman" w:hAnsi="Times New Roman" w:cs="Times New Roman"/>
                <w:b/>
              </w:rPr>
              <w:t xml:space="preserve">Elmar Anna </w:t>
            </w:r>
            <w:proofErr w:type="spellStart"/>
            <w:r w:rsidRPr="00D34C7A">
              <w:rPr>
                <w:rFonts w:ascii="Times New Roman" w:hAnsi="Times New Roman" w:cs="Times New Roman"/>
                <w:b/>
              </w:rPr>
              <w:t>Karnas</w:t>
            </w:r>
            <w:proofErr w:type="spellEnd"/>
          </w:p>
          <w:p w14:paraId="1D7B2642" w14:textId="77777777" w:rsidR="00A021F3" w:rsidRPr="00D34C7A" w:rsidRDefault="00A021F3" w:rsidP="006C4418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D34C7A">
              <w:rPr>
                <w:rFonts w:ascii="Times New Roman" w:hAnsi="Times New Roman" w:cs="Times New Roman"/>
                <w:bCs/>
              </w:rPr>
              <w:t>3 Maja 1 /3</w:t>
            </w:r>
          </w:p>
          <w:p w14:paraId="187767C7" w14:textId="77777777" w:rsidR="00A021F3" w:rsidRPr="00D34C7A" w:rsidRDefault="00A021F3" w:rsidP="006C4418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D34C7A">
              <w:rPr>
                <w:rFonts w:ascii="Times New Roman" w:hAnsi="Times New Roman" w:cs="Times New Roman"/>
                <w:bCs/>
              </w:rPr>
              <w:t>36-030 Błażowa</w:t>
            </w:r>
          </w:p>
        </w:tc>
        <w:tc>
          <w:tcPr>
            <w:tcW w:w="993" w:type="dxa"/>
            <w:vAlign w:val="center"/>
          </w:tcPr>
          <w:p w14:paraId="37D500CE" w14:textId="77777777" w:rsidR="00A021F3" w:rsidRPr="00D34C7A" w:rsidRDefault="00A021F3" w:rsidP="006C441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4C7A">
              <w:rPr>
                <w:rFonts w:ascii="Times New Roman" w:hAnsi="Times New Roman" w:cs="Times New Roman"/>
              </w:rPr>
              <w:t xml:space="preserve">  58,75</w:t>
            </w:r>
          </w:p>
        </w:tc>
        <w:tc>
          <w:tcPr>
            <w:tcW w:w="1559" w:type="dxa"/>
            <w:vAlign w:val="center"/>
          </w:tcPr>
          <w:p w14:paraId="018CAB91" w14:textId="77777777" w:rsidR="00A021F3" w:rsidRPr="00D34C7A" w:rsidRDefault="00A021F3" w:rsidP="006C441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4C7A">
              <w:rPr>
                <w:rFonts w:ascii="Times New Roman" w:hAnsi="Times New Roman" w:cs="Times New Roman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14:paraId="0C9E8D28" w14:textId="77777777" w:rsidR="00A021F3" w:rsidRPr="00D34C7A" w:rsidRDefault="00A021F3" w:rsidP="006C441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4C7A">
              <w:rPr>
                <w:rFonts w:ascii="Times New Roman" w:hAnsi="Times New Roman" w:cs="Times New Roman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14:paraId="3999E2D7" w14:textId="77777777" w:rsidR="00A021F3" w:rsidRPr="00D34C7A" w:rsidRDefault="00A021F3" w:rsidP="006C441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4C7A">
              <w:rPr>
                <w:rFonts w:ascii="Times New Roman" w:hAnsi="Times New Roman" w:cs="Times New Roman"/>
              </w:rPr>
              <w:t xml:space="preserve">  98,75</w:t>
            </w:r>
          </w:p>
        </w:tc>
      </w:tr>
      <w:tr w:rsidR="00A021F3" w:rsidRPr="00D34C7A" w14:paraId="29A43CDD" w14:textId="77777777" w:rsidTr="006C4418">
        <w:tc>
          <w:tcPr>
            <w:tcW w:w="851" w:type="dxa"/>
            <w:vAlign w:val="center"/>
          </w:tcPr>
          <w:p w14:paraId="206AB18D" w14:textId="77777777" w:rsidR="00A021F3" w:rsidRPr="00D34C7A" w:rsidRDefault="00A021F3" w:rsidP="006C441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4C7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118" w:type="dxa"/>
            <w:vAlign w:val="center"/>
          </w:tcPr>
          <w:p w14:paraId="382A2AB1" w14:textId="77777777" w:rsidR="00A021F3" w:rsidRPr="00D34C7A" w:rsidRDefault="00A021F3" w:rsidP="006C4418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D34C7A">
              <w:rPr>
                <w:rFonts w:ascii="Times New Roman" w:hAnsi="Times New Roman" w:cs="Times New Roman"/>
                <w:b/>
              </w:rPr>
              <w:t>Budolex</w:t>
            </w:r>
            <w:proofErr w:type="spellEnd"/>
            <w:r w:rsidRPr="00D34C7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34C7A">
              <w:rPr>
                <w:rFonts w:ascii="Times New Roman" w:hAnsi="Times New Roman" w:cs="Times New Roman"/>
                <w:b/>
              </w:rPr>
              <w:t>sp</w:t>
            </w:r>
            <w:proofErr w:type="spellEnd"/>
            <w:r w:rsidRPr="00D34C7A">
              <w:rPr>
                <w:rFonts w:ascii="Times New Roman" w:hAnsi="Times New Roman" w:cs="Times New Roman"/>
                <w:b/>
              </w:rPr>
              <w:t xml:space="preserve"> z o.o.</w:t>
            </w:r>
          </w:p>
          <w:p w14:paraId="44B4922E" w14:textId="77777777" w:rsidR="00A021F3" w:rsidRPr="00D34C7A" w:rsidRDefault="00A021F3" w:rsidP="006C4418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D34C7A">
              <w:rPr>
                <w:rFonts w:ascii="Times New Roman" w:hAnsi="Times New Roman" w:cs="Times New Roman"/>
                <w:bCs/>
              </w:rPr>
              <w:t xml:space="preserve">Ujanowice 77 77 </w:t>
            </w:r>
          </w:p>
          <w:p w14:paraId="5E58CC4B" w14:textId="77777777" w:rsidR="00A021F3" w:rsidRPr="00D34C7A" w:rsidRDefault="00A021F3" w:rsidP="006C4418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D34C7A">
              <w:rPr>
                <w:rFonts w:ascii="Times New Roman" w:hAnsi="Times New Roman" w:cs="Times New Roman"/>
                <w:bCs/>
              </w:rPr>
              <w:t>34-603 Ujanowice</w:t>
            </w:r>
          </w:p>
        </w:tc>
        <w:tc>
          <w:tcPr>
            <w:tcW w:w="993" w:type="dxa"/>
            <w:vAlign w:val="center"/>
          </w:tcPr>
          <w:p w14:paraId="0FA2546E" w14:textId="77777777" w:rsidR="00A021F3" w:rsidRPr="00D34C7A" w:rsidRDefault="00A021F3" w:rsidP="006C441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4C7A">
              <w:rPr>
                <w:rFonts w:ascii="Times New Roman" w:hAnsi="Times New Roman" w:cs="Times New Roman"/>
              </w:rPr>
              <w:t xml:space="preserve">  55,95</w:t>
            </w:r>
          </w:p>
        </w:tc>
        <w:tc>
          <w:tcPr>
            <w:tcW w:w="1559" w:type="dxa"/>
            <w:vAlign w:val="center"/>
          </w:tcPr>
          <w:p w14:paraId="618DCB1D" w14:textId="77777777" w:rsidR="00A021F3" w:rsidRPr="00D34C7A" w:rsidRDefault="00A021F3" w:rsidP="006C441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4C7A">
              <w:rPr>
                <w:rFonts w:ascii="Times New Roman" w:hAnsi="Times New Roman" w:cs="Times New Roman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14:paraId="17B5F87F" w14:textId="77777777" w:rsidR="00A021F3" w:rsidRPr="00D34C7A" w:rsidRDefault="00A021F3" w:rsidP="006C441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4C7A">
              <w:rPr>
                <w:rFonts w:ascii="Times New Roman" w:hAnsi="Times New Roman" w:cs="Times New Roman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14:paraId="3B0AD543" w14:textId="77777777" w:rsidR="00A021F3" w:rsidRPr="00D34C7A" w:rsidRDefault="00A021F3" w:rsidP="006C441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4C7A">
              <w:rPr>
                <w:rFonts w:ascii="Times New Roman" w:hAnsi="Times New Roman" w:cs="Times New Roman"/>
              </w:rPr>
              <w:t xml:space="preserve">  95,95</w:t>
            </w:r>
          </w:p>
        </w:tc>
      </w:tr>
      <w:tr w:rsidR="00A021F3" w:rsidRPr="00D34C7A" w14:paraId="0C7609A7" w14:textId="77777777" w:rsidTr="006C4418">
        <w:tc>
          <w:tcPr>
            <w:tcW w:w="851" w:type="dxa"/>
            <w:vAlign w:val="center"/>
          </w:tcPr>
          <w:p w14:paraId="1CBFB5BE" w14:textId="77777777" w:rsidR="00A021F3" w:rsidRPr="00D34C7A" w:rsidRDefault="00A021F3" w:rsidP="006C441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4C7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8" w:type="dxa"/>
            <w:vAlign w:val="center"/>
          </w:tcPr>
          <w:p w14:paraId="01ABEA22" w14:textId="77777777" w:rsidR="00A021F3" w:rsidRPr="00D34C7A" w:rsidRDefault="00A021F3" w:rsidP="006C4418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D34C7A">
              <w:rPr>
                <w:rFonts w:ascii="Times New Roman" w:hAnsi="Times New Roman" w:cs="Times New Roman"/>
                <w:b/>
              </w:rPr>
              <w:t>Tronus</w:t>
            </w:r>
            <w:proofErr w:type="spellEnd"/>
            <w:r w:rsidRPr="00D34C7A">
              <w:rPr>
                <w:rFonts w:ascii="Times New Roman" w:hAnsi="Times New Roman" w:cs="Times New Roman"/>
                <w:b/>
              </w:rPr>
              <w:t xml:space="preserve"> Polska Sp. z o.o.</w:t>
            </w:r>
          </w:p>
          <w:p w14:paraId="3B41BEFE" w14:textId="77777777" w:rsidR="00A021F3" w:rsidRPr="00D34C7A" w:rsidRDefault="00A021F3" w:rsidP="006C4418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D34C7A">
              <w:rPr>
                <w:rFonts w:ascii="Times New Roman" w:hAnsi="Times New Roman" w:cs="Times New Roman"/>
                <w:bCs/>
              </w:rPr>
              <w:t xml:space="preserve">Ordona 2a </w:t>
            </w:r>
          </w:p>
          <w:p w14:paraId="6448E94B" w14:textId="77777777" w:rsidR="00A021F3" w:rsidRPr="00D34C7A" w:rsidRDefault="00A021F3" w:rsidP="006C4418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D34C7A">
              <w:rPr>
                <w:rFonts w:ascii="Times New Roman" w:hAnsi="Times New Roman" w:cs="Times New Roman"/>
                <w:bCs/>
              </w:rPr>
              <w:t>01-237 Warszawa</w:t>
            </w:r>
          </w:p>
        </w:tc>
        <w:tc>
          <w:tcPr>
            <w:tcW w:w="993" w:type="dxa"/>
            <w:vAlign w:val="center"/>
          </w:tcPr>
          <w:p w14:paraId="5C2ADCFA" w14:textId="77777777" w:rsidR="00A021F3" w:rsidRPr="00D34C7A" w:rsidRDefault="00A021F3" w:rsidP="006C441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4C7A">
              <w:rPr>
                <w:rFonts w:ascii="Times New Roman" w:hAnsi="Times New Roman" w:cs="Times New Roman"/>
              </w:rPr>
              <w:t xml:space="preserve">  39,34</w:t>
            </w:r>
          </w:p>
        </w:tc>
        <w:tc>
          <w:tcPr>
            <w:tcW w:w="1559" w:type="dxa"/>
            <w:vAlign w:val="center"/>
          </w:tcPr>
          <w:p w14:paraId="736C50E3" w14:textId="77777777" w:rsidR="00A021F3" w:rsidRPr="00D34C7A" w:rsidRDefault="00A021F3" w:rsidP="006C441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4C7A">
              <w:rPr>
                <w:rFonts w:ascii="Times New Roman" w:hAnsi="Times New Roman" w:cs="Times New Roman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14:paraId="1D680E27" w14:textId="77777777" w:rsidR="00A021F3" w:rsidRPr="00D34C7A" w:rsidRDefault="00A021F3" w:rsidP="006C441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4C7A">
              <w:rPr>
                <w:rFonts w:ascii="Times New Roman" w:hAnsi="Times New Roman" w:cs="Times New Roman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14:paraId="3BF3A10B" w14:textId="77777777" w:rsidR="00A021F3" w:rsidRPr="00D34C7A" w:rsidRDefault="00A021F3" w:rsidP="006C441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4C7A">
              <w:rPr>
                <w:rFonts w:ascii="Times New Roman" w:hAnsi="Times New Roman" w:cs="Times New Roman"/>
              </w:rPr>
              <w:t xml:space="preserve">  79,34</w:t>
            </w:r>
          </w:p>
        </w:tc>
      </w:tr>
      <w:tr w:rsidR="00A021F3" w:rsidRPr="00D34C7A" w14:paraId="695D6E76" w14:textId="77777777" w:rsidTr="006C4418">
        <w:tc>
          <w:tcPr>
            <w:tcW w:w="851" w:type="dxa"/>
            <w:vAlign w:val="center"/>
          </w:tcPr>
          <w:p w14:paraId="275CF94D" w14:textId="77777777" w:rsidR="00A021F3" w:rsidRPr="00D34C7A" w:rsidRDefault="00A021F3" w:rsidP="006C441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4C7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118" w:type="dxa"/>
            <w:vAlign w:val="center"/>
          </w:tcPr>
          <w:p w14:paraId="34D4CA34" w14:textId="77777777" w:rsidR="00A021F3" w:rsidRPr="00D34C7A" w:rsidRDefault="00A021F3" w:rsidP="006C4418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D34C7A">
              <w:rPr>
                <w:rFonts w:ascii="Times New Roman" w:hAnsi="Times New Roman" w:cs="Times New Roman"/>
                <w:b/>
              </w:rPr>
              <w:t>ALTARE Sp. z o.o.</w:t>
            </w:r>
          </w:p>
          <w:p w14:paraId="625DEE73" w14:textId="77777777" w:rsidR="00A021F3" w:rsidRPr="00D34C7A" w:rsidRDefault="00A021F3" w:rsidP="006C4418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D34C7A">
              <w:rPr>
                <w:rFonts w:ascii="Times New Roman" w:hAnsi="Times New Roman" w:cs="Times New Roman"/>
                <w:bCs/>
              </w:rPr>
              <w:t xml:space="preserve">Warszawska 151 </w:t>
            </w:r>
          </w:p>
          <w:p w14:paraId="4891AF82" w14:textId="77777777" w:rsidR="00A021F3" w:rsidRPr="00D34C7A" w:rsidRDefault="00A021F3" w:rsidP="006C4418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D34C7A">
              <w:rPr>
                <w:rFonts w:ascii="Times New Roman" w:hAnsi="Times New Roman" w:cs="Times New Roman"/>
                <w:bCs/>
              </w:rPr>
              <w:t>25-547 Kielce</w:t>
            </w:r>
          </w:p>
        </w:tc>
        <w:tc>
          <w:tcPr>
            <w:tcW w:w="993" w:type="dxa"/>
            <w:vAlign w:val="center"/>
          </w:tcPr>
          <w:p w14:paraId="1806E020" w14:textId="77777777" w:rsidR="00A021F3" w:rsidRPr="00D34C7A" w:rsidRDefault="00A021F3" w:rsidP="006C441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4C7A">
              <w:rPr>
                <w:rFonts w:ascii="Times New Roman" w:hAnsi="Times New Roman" w:cs="Times New Roman"/>
              </w:rPr>
              <w:t xml:space="preserve">  45,29</w:t>
            </w:r>
          </w:p>
        </w:tc>
        <w:tc>
          <w:tcPr>
            <w:tcW w:w="1559" w:type="dxa"/>
            <w:vAlign w:val="center"/>
          </w:tcPr>
          <w:p w14:paraId="5AD0F38E" w14:textId="77777777" w:rsidR="00A021F3" w:rsidRPr="00D34C7A" w:rsidRDefault="00A021F3" w:rsidP="006C441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4C7A">
              <w:rPr>
                <w:rFonts w:ascii="Times New Roman" w:hAnsi="Times New Roman" w:cs="Times New Roman"/>
              </w:rPr>
              <w:t xml:space="preserve">  13,33</w:t>
            </w:r>
          </w:p>
        </w:tc>
        <w:tc>
          <w:tcPr>
            <w:tcW w:w="1417" w:type="dxa"/>
            <w:vAlign w:val="center"/>
          </w:tcPr>
          <w:p w14:paraId="1D1C76D0" w14:textId="77777777" w:rsidR="00A021F3" w:rsidRPr="00D34C7A" w:rsidRDefault="00A021F3" w:rsidP="006C441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4C7A">
              <w:rPr>
                <w:rFonts w:ascii="Times New Roman" w:hAnsi="Times New Roman" w:cs="Times New Roman"/>
              </w:rPr>
              <w:t xml:space="preserve">  13,33</w:t>
            </w:r>
          </w:p>
        </w:tc>
        <w:tc>
          <w:tcPr>
            <w:tcW w:w="1701" w:type="dxa"/>
            <w:vAlign w:val="center"/>
          </w:tcPr>
          <w:p w14:paraId="6806D670" w14:textId="77777777" w:rsidR="00A021F3" w:rsidRPr="00D34C7A" w:rsidRDefault="00A021F3" w:rsidP="006C441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34C7A">
              <w:rPr>
                <w:rFonts w:ascii="Times New Roman" w:hAnsi="Times New Roman" w:cs="Times New Roman"/>
              </w:rPr>
              <w:t xml:space="preserve">  71,96</w:t>
            </w:r>
          </w:p>
        </w:tc>
      </w:tr>
    </w:tbl>
    <w:p w14:paraId="1EE0B2F9" w14:textId="77777777" w:rsidR="00E85D70" w:rsidRPr="00A021F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bookmarkEnd w:id="0"/>
    <w:p w14:paraId="282DD1A8" w14:textId="6C811F43" w:rsidR="008642B3" w:rsidRPr="00A021F3" w:rsidRDefault="008642B3" w:rsidP="00005838">
      <w:pPr>
        <w:jc w:val="right"/>
        <w:rPr>
          <w:sz w:val="20"/>
          <w:szCs w:val="20"/>
        </w:rPr>
      </w:pPr>
    </w:p>
    <w:sectPr w:rsidR="008642B3" w:rsidRPr="00A021F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48A99" w14:textId="77777777" w:rsidR="00DB677D" w:rsidRDefault="00DB677D">
      <w:r>
        <w:separator/>
      </w:r>
    </w:p>
  </w:endnote>
  <w:endnote w:type="continuationSeparator" w:id="0">
    <w:p w14:paraId="0140B270" w14:textId="77777777" w:rsidR="00DB677D" w:rsidRDefault="00DB6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8CABB" w14:textId="77777777" w:rsidR="00D44CF4" w:rsidRDefault="00D44C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45BE" w14:textId="62DB7702"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5D12F" w14:textId="77777777" w:rsidR="00D44CF4" w:rsidRDefault="00D44C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4F683" w14:textId="77777777" w:rsidR="00DB677D" w:rsidRDefault="00DB677D">
      <w:r>
        <w:separator/>
      </w:r>
    </w:p>
  </w:footnote>
  <w:footnote w:type="continuationSeparator" w:id="0">
    <w:p w14:paraId="051C0CDA" w14:textId="77777777" w:rsidR="00DB677D" w:rsidRDefault="00DB67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FDB69" w14:textId="77777777" w:rsidR="00D44CF4" w:rsidRDefault="00D44C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D9EF1" w14:textId="77777777" w:rsidR="00D44CF4" w:rsidRDefault="00D44C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4293A" w14:textId="77777777" w:rsidR="00D44CF4" w:rsidRDefault="00D44C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677D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1F3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44CF4"/>
    <w:rsid w:val="00D8427E"/>
    <w:rsid w:val="00DB677D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CCA5C1"/>
  <w15:chartTrackingRefBased/>
  <w15:docId w15:val="{4A0C77B9-8D91-45AE-9CDF-08467FFBC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A021F3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235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Topór</dc:creator>
  <cp:keywords/>
  <dc:description/>
  <cp:lastModifiedBy>Anna Topór</cp:lastModifiedBy>
  <cp:revision>2</cp:revision>
  <cp:lastPrinted>1601-01-01T00:00:00Z</cp:lastPrinted>
  <dcterms:created xsi:type="dcterms:W3CDTF">2025-04-17T07:30:00Z</dcterms:created>
  <dcterms:modified xsi:type="dcterms:W3CDTF">2025-04-17T07:30:00Z</dcterms:modified>
</cp:coreProperties>
</file>