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B4348" w14:textId="77777777" w:rsidR="00CF7835" w:rsidRPr="00754AFB" w:rsidRDefault="00A74E78" w:rsidP="00754AFB">
      <w:pPr>
        <w:spacing w:after="600"/>
        <w:jc w:val="right"/>
        <w:rPr>
          <w:sz w:val="24"/>
          <w:szCs w:val="24"/>
        </w:rPr>
      </w:pPr>
      <w:r w:rsidRPr="00754AFB">
        <w:rPr>
          <w:sz w:val="24"/>
          <w:szCs w:val="24"/>
        </w:rPr>
        <w:t>Poznań</w:t>
      </w:r>
      <w:r w:rsidR="00CF7835" w:rsidRPr="00754AFB">
        <w:rPr>
          <w:sz w:val="24"/>
          <w:szCs w:val="24"/>
        </w:rPr>
        <w:t xml:space="preserve"> dnia: </w:t>
      </w:r>
      <w:r w:rsidRPr="00754AFB">
        <w:rPr>
          <w:sz w:val="24"/>
          <w:szCs w:val="24"/>
        </w:rPr>
        <w:t>2025-04-17</w:t>
      </w:r>
    </w:p>
    <w:p w14:paraId="4BE122DB" w14:textId="77777777" w:rsidR="00A74E78" w:rsidRPr="00754AFB" w:rsidRDefault="00A74E78" w:rsidP="00754AFB">
      <w:pPr>
        <w:rPr>
          <w:b/>
          <w:bCs/>
          <w:sz w:val="24"/>
          <w:szCs w:val="24"/>
        </w:rPr>
      </w:pPr>
      <w:r w:rsidRPr="00754AFB">
        <w:rPr>
          <w:b/>
          <w:bCs/>
          <w:sz w:val="24"/>
          <w:szCs w:val="24"/>
        </w:rPr>
        <w:t>Szpital Wojewódzki w Poznaniu</w:t>
      </w:r>
    </w:p>
    <w:p w14:paraId="17031596" w14:textId="77777777" w:rsidR="00CF7835" w:rsidRPr="00754AFB" w:rsidRDefault="00A74E78" w:rsidP="00754AFB">
      <w:pPr>
        <w:rPr>
          <w:b/>
          <w:bCs/>
          <w:sz w:val="24"/>
          <w:szCs w:val="24"/>
        </w:rPr>
      </w:pPr>
      <w:r w:rsidRPr="00754AFB">
        <w:rPr>
          <w:b/>
          <w:bCs/>
          <w:sz w:val="24"/>
          <w:szCs w:val="24"/>
        </w:rPr>
        <w:t>Dział Zamówień Publicznych</w:t>
      </w:r>
    </w:p>
    <w:p w14:paraId="6C5FCFCA" w14:textId="77777777" w:rsidR="00CF7835" w:rsidRPr="00754AFB" w:rsidRDefault="00A74E78" w:rsidP="00754AFB">
      <w:pPr>
        <w:rPr>
          <w:sz w:val="24"/>
          <w:szCs w:val="24"/>
        </w:rPr>
      </w:pPr>
      <w:r w:rsidRPr="00754AFB">
        <w:rPr>
          <w:sz w:val="24"/>
          <w:szCs w:val="24"/>
        </w:rPr>
        <w:t>Juraszów</w:t>
      </w:r>
      <w:r w:rsidR="00CF7835" w:rsidRPr="00754AFB">
        <w:rPr>
          <w:sz w:val="24"/>
          <w:szCs w:val="24"/>
        </w:rPr>
        <w:t xml:space="preserve"> </w:t>
      </w:r>
      <w:r w:rsidRPr="00754AFB">
        <w:rPr>
          <w:sz w:val="24"/>
          <w:szCs w:val="24"/>
        </w:rPr>
        <w:t>7/19</w:t>
      </w:r>
    </w:p>
    <w:p w14:paraId="32B37058" w14:textId="77777777" w:rsidR="00CF7835" w:rsidRPr="00754AFB" w:rsidRDefault="00A74E78" w:rsidP="00754AFB">
      <w:pPr>
        <w:rPr>
          <w:sz w:val="24"/>
          <w:szCs w:val="24"/>
        </w:rPr>
      </w:pPr>
      <w:r w:rsidRPr="00754AFB">
        <w:rPr>
          <w:sz w:val="24"/>
          <w:szCs w:val="24"/>
        </w:rPr>
        <w:t>60-479</w:t>
      </w:r>
      <w:r w:rsidR="00CF7835" w:rsidRPr="00754AFB">
        <w:rPr>
          <w:sz w:val="24"/>
          <w:szCs w:val="24"/>
        </w:rPr>
        <w:t xml:space="preserve"> </w:t>
      </w:r>
      <w:r w:rsidRPr="00754AFB">
        <w:rPr>
          <w:sz w:val="24"/>
          <w:szCs w:val="24"/>
        </w:rPr>
        <w:t>Poznań</w:t>
      </w:r>
    </w:p>
    <w:p w14:paraId="2870588C" w14:textId="4B7E88C2" w:rsidR="00CF7835" w:rsidRPr="00754AFB" w:rsidRDefault="00CF7835" w:rsidP="00754AFB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54AFB" w14:paraId="524DE0C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01BA1D" w14:textId="77777777" w:rsidR="00CF7835" w:rsidRPr="00754AFB" w:rsidRDefault="00CF7835" w:rsidP="00754AFB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54AF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0B4D7AF" w14:textId="77777777" w:rsidR="00CF7835" w:rsidRPr="00754AFB" w:rsidRDefault="00CF7835" w:rsidP="00754AFB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54AFB">
        <w:rPr>
          <w:sz w:val="24"/>
          <w:szCs w:val="24"/>
        </w:rPr>
        <w:tab/>
        <w:t xml:space="preserve"> </w:t>
      </w:r>
    </w:p>
    <w:p w14:paraId="04C3208E" w14:textId="77777777" w:rsidR="00CF7835" w:rsidRPr="00754AFB" w:rsidRDefault="00CF7835" w:rsidP="00754AF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754AFB">
        <w:rPr>
          <w:rFonts w:eastAsia="Calibri"/>
          <w:sz w:val="24"/>
          <w:szCs w:val="24"/>
          <w:lang w:eastAsia="en-US"/>
        </w:rPr>
        <w:t xml:space="preserve">Dotyczy </w:t>
      </w:r>
      <w:r w:rsidRPr="00754AFB">
        <w:rPr>
          <w:sz w:val="24"/>
          <w:szCs w:val="24"/>
        </w:rPr>
        <w:t>postępowania o udzielenie zamówienia publicznego</w:t>
      </w:r>
      <w:r w:rsidRPr="00754AF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54AFB" w14:paraId="4177FE29" w14:textId="77777777" w:rsidTr="000C1C6D">
        <w:tc>
          <w:tcPr>
            <w:tcW w:w="2269" w:type="dxa"/>
            <w:shd w:val="clear" w:color="auto" w:fill="auto"/>
          </w:tcPr>
          <w:p w14:paraId="4CC4A21B" w14:textId="77777777" w:rsidR="00CF7835" w:rsidRPr="00754AFB" w:rsidRDefault="00CF7835" w:rsidP="00754AF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8BBA54" w14:textId="77777777" w:rsidR="00CF7835" w:rsidRPr="00754AFB" w:rsidRDefault="00A74E78" w:rsidP="00754AF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54AFB">
              <w:rPr>
                <w:bCs/>
                <w:sz w:val="24"/>
                <w:szCs w:val="24"/>
              </w:rPr>
              <w:t>Przegląd urządzeń przeciwpożarowych w budynkach Szpitala Wojewódzkiego w Poznaniu ul. Juraszów 7/19, 60-479 Poznań - Filia nr 1, nr 2, nr 3</w:t>
            </w:r>
            <w:r w:rsidR="00CF7835" w:rsidRPr="00754AFB">
              <w:rPr>
                <w:bCs/>
                <w:sz w:val="24"/>
                <w:szCs w:val="24"/>
              </w:rPr>
              <w:t>.</w:t>
            </w:r>
          </w:p>
        </w:tc>
      </w:tr>
      <w:tr w:rsidR="00A74E78" w:rsidRPr="00754AFB" w14:paraId="5BABD405" w14:textId="77777777" w:rsidTr="00F27ED2">
        <w:tc>
          <w:tcPr>
            <w:tcW w:w="2269" w:type="dxa"/>
            <w:shd w:val="clear" w:color="auto" w:fill="auto"/>
          </w:tcPr>
          <w:p w14:paraId="335E35F9" w14:textId="77777777" w:rsidR="00A74E78" w:rsidRPr="00754AFB" w:rsidRDefault="00A74E78" w:rsidP="00754AF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496B72" w14:textId="77777777" w:rsidR="00A74E78" w:rsidRPr="00754AFB" w:rsidRDefault="00A74E78" w:rsidP="00754AF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54AFB">
              <w:rPr>
                <w:bCs/>
                <w:sz w:val="24"/>
                <w:szCs w:val="24"/>
              </w:rPr>
              <w:t>SZW/DZP/9/2025</w:t>
            </w:r>
          </w:p>
        </w:tc>
      </w:tr>
    </w:tbl>
    <w:p w14:paraId="69F1BB53" w14:textId="77777777" w:rsidR="00D665F5" w:rsidRDefault="00D665F5" w:rsidP="00754AFB">
      <w:pPr>
        <w:spacing w:before="240"/>
        <w:jc w:val="both"/>
        <w:rPr>
          <w:sz w:val="24"/>
          <w:szCs w:val="24"/>
        </w:rPr>
      </w:pPr>
      <w:r w:rsidRPr="00754AFB">
        <w:rPr>
          <w:sz w:val="24"/>
          <w:szCs w:val="24"/>
        </w:rPr>
        <w:t>Zamawiający, działając na podstawie art. 22</w:t>
      </w:r>
      <w:r w:rsidR="00601802" w:rsidRPr="00754AFB">
        <w:rPr>
          <w:sz w:val="24"/>
          <w:szCs w:val="24"/>
        </w:rPr>
        <w:t>2</w:t>
      </w:r>
      <w:r w:rsidRPr="00754AFB">
        <w:rPr>
          <w:sz w:val="24"/>
          <w:szCs w:val="24"/>
        </w:rPr>
        <w:t xml:space="preserve"> ust. 5 </w:t>
      </w:r>
      <w:r w:rsidRPr="00754AFB">
        <w:rPr>
          <w:bCs/>
          <w:sz w:val="24"/>
          <w:szCs w:val="24"/>
        </w:rPr>
        <w:t>ustawy z dnia 11 września 2019r. Prawo zamówień publicznych</w:t>
      </w:r>
      <w:r w:rsidRPr="00754AFB">
        <w:rPr>
          <w:sz w:val="24"/>
          <w:szCs w:val="24"/>
        </w:rPr>
        <w:t xml:space="preserve"> </w:t>
      </w:r>
      <w:r w:rsidR="00A74E78" w:rsidRPr="00754AFB">
        <w:rPr>
          <w:sz w:val="24"/>
          <w:szCs w:val="24"/>
        </w:rPr>
        <w:t>(</w:t>
      </w:r>
      <w:proofErr w:type="spellStart"/>
      <w:r w:rsidR="00A74E78" w:rsidRPr="00754AFB">
        <w:rPr>
          <w:sz w:val="24"/>
          <w:szCs w:val="24"/>
        </w:rPr>
        <w:t>t.j</w:t>
      </w:r>
      <w:proofErr w:type="spellEnd"/>
      <w:r w:rsidR="00A74E78" w:rsidRPr="00754AFB">
        <w:rPr>
          <w:sz w:val="24"/>
          <w:szCs w:val="24"/>
        </w:rPr>
        <w:t>. Dz. U. z 2024 poz. 1320)</w:t>
      </w:r>
      <w:r w:rsidR="00490DC0" w:rsidRPr="00754AFB">
        <w:rPr>
          <w:sz w:val="24"/>
          <w:szCs w:val="24"/>
        </w:rPr>
        <w:t xml:space="preserve"> </w:t>
      </w:r>
      <w:r w:rsidRPr="00754AFB">
        <w:rPr>
          <w:sz w:val="24"/>
          <w:szCs w:val="24"/>
        </w:rPr>
        <w:t>udostępnia</w:t>
      </w:r>
      <w:r w:rsidR="00F95C33" w:rsidRPr="00754AFB">
        <w:rPr>
          <w:sz w:val="24"/>
          <w:szCs w:val="24"/>
        </w:rPr>
        <w:t xml:space="preserve"> </w:t>
      </w:r>
      <w:r w:rsidR="004C7E9B" w:rsidRPr="00754AFB">
        <w:rPr>
          <w:sz w:val="24"/>
          <w:szCs w:val="24"/>
        </w:rPr>
        <w:t>informacj</w:t>
      </w:r>
      <w:r w:rsidR="00577BC6" w:rsidRPr="00754AFB">
        <w:rPr>
          <w:sz w:val="24"/>
          <w:szCs w:val="24"/>
        </w:rPr>
        <w:t>ę</w:t>
      </w:r>
      <w:r w:rsidR="00035488" w:rsidRPr="00754AFB">
        <w:rPr>
          <w:sz w:val="24"/>
          <w:szCs w:val="24"/>
        </w:rPr>
        <w:t xml:space="preserve"> z otwarcia ofert</w:t>
      </w:r>
      <w:r w:rsidR="00577BC6" w:rsidRPr="00754AFB">
        <w:rPr>
          <w:sz w:val="24"/>
          <w:szCs w:val="24"/>
        </w:rPr>
        <w:t>.</w:t>
      </w:r>
    </w:p>
    <w:p w14:paraId="4ACA2AD5" w14:textId="24A68144" w:rsidR="00754AFB" w:rsidRPr="00754AFB" w:rsidRDefault="00754AFB" w:rsidP="00754AFB">
      <w:pPr>
        <w:spacing w:before="240"/>
        <w:jc w:val="both"/>
        <w:rPr>
          <w:i/>
          <w:iCs/>
          <w:sz w:val="24"/>
          <w:szCs w:val="24"/>
        </w:rPr>
      </w:pPr>
      <w:r w:rsidRPr="00754AFB">
        <w:rPr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>
        <w:rPr>
          <w:i/>
          <w:iCs/>
          <w:sz w:val="24"/>
          <w:szCs w:val="24"/>
        </w:rPr>
        <w:br/>
      </w:r>
      <w:r w:rsidRPr="00754AFB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754AFB">
        <w:rPr>
          <w:i/>
          <w:iCs/>
          <w:sz w:val="24"/>
          <w:szCs w:val="24"/>
        </w:rPr>
        <w:t>236</w:t>
      </w:r>
      <w:r>
        <w:rPr>
          <w:i/>
          <w:iCs/>
          <w:sz w:val="24"/>
          <w:szCs w:val="24"/>
        </w:rPr>
        <w:t xml:space="preserve"> </w:t>
      </w:r>
      <w:r w:rsidRPr="00754AFB">
        <w:rPr>
          <w:i/>
          <w:iCs/>
          <w:sz w:val="24"/>
          <w:szCs w:val="24"/>
        </w:rPr>
        <w:t>386,16 zł brutto</w:t>
      </w:r>
    </w:p>
    <w:p w14:paraId="79AC547D" w14:textId="77777777" w:rsidR="00A80738" w:rsidRPr="00754AFB" w:rsidRDefault="00D665F5" w:rsidP="00754AFB">
      <w:pPr>
        <w:spacing w:before="120" w:after="120"/>
        <w:jc w:val="both"/>
        <w:rPr>
          <w:sz w:val="24"/>
          <w:szCs w:val="24"/>
        </w:rPr>
      </w:pPr>
      <w:r w:rsidRPr="00754AFB">
        <w:rPr>
          <w:sz w:val="24"/>
          <w:szCs w:val="24"/>
        </w:rPr>
        <w:t>Podczas otwarcia ofert, mającego miejsce</w:t>
      </w:r>
      <w:r w:rsidR="00FF4AB1" w:rsidRPr="00754AFB">
        <w:rPr>
          <w:sz w:val="24"/>
          <w:szCs w:val="24"/>
        </w:rPr>
        <w:t xml:space="preserve"> w dniu </w:t>
      </w:r>
      <w:r w:rsidR="00A74E78" w:rsidRPr="00754AFB">
        <w:rPr>
          <w:sz w:val="24"/>
          <w:szCs w:val="24"/>
        </w:rPr>
        <w:t>17/04/2025</w:t>
      </w:r>
      <w:r w:rsidR="00FF4AB1" w:rsidRPr="00754AFB">
        <w:rPr>
          <w:sz w:val="24"/>
          <w:szCs w:val="24"/>
        </w:rPr>
        <w:t xml:space="preserve"> o godz. </w:t>
      </w:r>
      <w:r w:rsidR="00A74E78" w:rsidRPr="00754AFB">
        <w:rPr>
          <w:sz w:val="24"/>
          <w:szCs w:val="24"/>
        </w:rPr>
        <w:t>11:00</w:t>
      </w:r>
      <w:r w:rsidRPr="00754AF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4962"/>
        <w:gridCol w:w="3089"/>
      </w:tblGrid>
      <w:tr w:rsidR="00D665F5" w:rsidRPr="00754AFB" w14:paraId="1E783261" w14:textId="77777777" w:rsidTr="00754AFB">
        <w:tc>
          <w:tcPr>
            <w:tcW w:w="1021" w:type="dxa"/>
            <w:shd w:val="clear" w:color="auto" w:fill="F2F2F2"/>
            <w:vAlign w:val="center"/>
          </w:tcPr>
          <w:p w14:paraId="63322A7B" w14:textId="77777777" w:rsidR="00D665F5" w:rsidRPr="00754AFB" w:rsidRDefault="00960CEB" w:rsidP="00754AF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O</w:t>
            </w:r>
            <w:r w:rsidR="00D665F5" w:rsidRPr="00754AFB">
              <w:rPr>
                <w:sz w:val="24"/>
                <w:szCs w:val="24"/>
              </w:rPr>
              <w:t>fert</w:t>
            </w:r>
            <w:r w:rsidRPr="00754AFB">
              <w:rPr>
                <w:sz w:val="24"/>
                <w:szCs w:val="24"/>
              </w:rPr>
              <w:t>a nr</w:t>
            </w:r>
          </w:p>
        </w:tc>
        <w:tc>
          <w:tcPr>
            <w:tcW w:w="4962" w:type="dxa"/>
            <w:shd w:val="clear" w:color="auto" w:fill="F2F2F2"/>
            <w:vAlign w:val="center"/>
          </w:tcPr>
          <w:p w14:paraId="1694A041" w14:textId="77777777" w:rsidR="00D665F5" w:rsidRPr="00754AFB" w:rsidRDefault="00D665F5" w:rsidP="00754AF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Nazwa</w:t>
            </w:r>
            <w:r w:rsidR="003F57CD" w:rsidRPr="00754AFB">
              <w:rPr>
                <w:sz w:val="24"/>
                <w:szCs w:val="24"/>
              </w:rPr>
              <w:t xml:space="preserve"> </w:t>
            </w:r>
            <w:r w:rsidRPr="00754AFB">
              <w:rPr>
                <w:sz w:val="24"/>
                <w:szCs w:val="24"/>
              </w:rPr>
              <w:t>i adres wykonawcy</w:t>
            </w:r>
          </w:p>
        </w:tc>
        <w:tc>
          <w:tcPr>
            <w:tcW w:w="3089" w:type="dxa"/>
            <w:shd w:val="clear" w:color="auto" w:fill="F2F2F2"/>
            <w:vAlign w:val="center"/>
          </w:tcPr>
          <w:p w14:paraId="5ED4A2D8" w14:textId="77777777" w:rsidR="00D665F5" w:rsidRPr="00754AFB" w:rsidRDefault="00D665F5" w:rsidP="00754AF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Cena oferty</w:t>
            </w:r>
          </w:p>
        </w:tc>
      </w:tr>
      <w:tr w:rsidR="00A74E78" w:rsidRPr="00754AFB" w14:paraId="72294411" w14:textId="77777777" w:rsidTr="00754AFB">
        <w:tc>
          <w:tcPr>
            <w:tcW w:w="1021" w:type="dxa"/>
            <w:shd w:val="clear" w:color="auto" w:fill="auto"/>
            <w:vAlign w:val="center"/>
          </w:tcPr>
          <w:p w14:paraId="04317B06" w14:textId="77777777" w:rsidR="00A74E78" w:rsidRPr="00754AFB" w:rsidRDefault="00A74E78" w:rsidP="00754AF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14:paraId="6308DD83" w14:textId="77777777" w:rsidR="00754AFB" w:rsidRPr="00AF3F5D" w:rsidRDefault="00754AFB" w:rsidP="00754AFB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PPHU </w:t>
            </w:r>
            <w:r w:rsidRPr="00AF3F5D">
              <w:rPr>
                <w:sz w:val="24"/>
                <w:szCs w:val="24"/>
              </w:rPr>
              <w:t>TEL-POŻ-SYSTEM "ISKRA" Sp. z o.o.</w:t>
            </w:r>
          </w:p>
          <w:p w14:paraId="6626DCEE" w14:textId="77777777" w:rsidR="00754AFB" w:rsidRPr="00AF3F5D" w:rsidRDefault="00754AFB" w:rsidP="00754A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F3F5D">
              <w:rPr>
                <w:sz w:val="24"/>
                <w:szCs w:val="24"/>
              </w:rPr>
              <w:t xml:space="preserve">Krańcowa 11 </w:t>
            </w:r>
          </w:p>
          <w:p w14:paraId="3E011C20" w14:textId="7BF67757" w:rsidR="00A74E78" w:rsidRPr="00754AFB" w:rsidRDefault="00754AFB" w:rsidP="00754AFB">
            <w:pPr>
              <w:spacing w:after="80"/>
              <w:jc w:val="both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61-022 Poznań</w:t>
            </w:r>
          </w:p>
        </w:tc>
        <w:tc>
          <w:tcPr>
            <w:tcW w:w="3089" w:type="dxa"/>
            <w:shd w:val="clear" w:color="auto" w:fill="auto"/>
            <w:vAlign w:val="center"/>
          </w:tcPr>
          <w:p w14:paraId="4BA0C819" w14:textId="77777777" w:rsidR="00A74E78" w:rsidRPr="00754AFB" w:rsidRDefault="00A74E78" w:rsidP="00754AF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4AFB">
              <w:rPr>
                <w:sz w:val="24"/>
                <w:szCs w:val="24"/>
              </w:rPr>
              <w:t>1 230 984.00 zł</w:t>
            </w:r>
          </w:p>
        </w:tc>
      </w:tr>
    </w:tbl>
    <w:p w14:paraId="342529FA" w14:textId="77777777" w:rsidR="0069085C" w:rsidRPr="00754AFB" w:rsidRDefault="0069085C" w:rsidP="00754AFB">
      <w:pPr>
        <w:spacing w:before="120" w:after="120"/>
        <w:jc w:val="both"/>
        <w:rPr>
          <w:sz w:val="24"/>
        </w:rPr>
      </w:pPr>
    </w:p>
    <w:p w14:paraId="10C82195" w14:textId="77777777" w:rsidR="00577BC6" w:rsidRPr="00754AFB" w:rsidRDefault="00577BC6" w:rsidP="00754AFB">
      <w:pPr>
        <w:spacing w:before="120" w:after="120"/>
        <w:jc w:val="both"/>
        <w:rPr>
          <w:sz w:val="24"/>
        </w:rPr>
      </w:pPr>
    </w:p>
    <w:p w14:paraId="777B52ED" w14:textId="77777777" w:rsidR="00D32F96" w:rsidRPr="00D32F96" w:rsidRDefault="00D32F96" w:rsidP="00D32F96">
      <w:pPr>
        <w:ind w:left="5940"/>
        <w:rPr>
          <w:i/>
          <w:iCs/>
          <w:sz w:val="22"/>
          <w:szCs w:val="22"/>
        </w:rPr>
      </w:pPr>
      <w:r w:rsidRPr="00D32F96">
        <w:rPr>
          <w:i/>
          <w:iCs/>
          <w:sz w:val="22"/>
          <w:szCs w:val="22"/>
        </w:rPr>
        <w:t>Zamawiający</w:t>
      </w:r>
    </w:p>
    <w:p w14:paraId="51295677" w14:textId="77777777" w:rsidR="00D32F96" w:rsidRDefault="00D32F96" w:rsidP="00D32F96">
      <w:pPr>
        <w:ind w:left="5940"/>
      </w:pPr>
      <w:r>
        <w:t>/-/ p. o. Z-</w:t>
      </w:r>
      <w:proofErr w:type="spellStart"/>
      <w:r>
        <w:t>cy</w:t>
      </w:r>
      <w:proofErr w:type="spellEnd"/>
      <w:r>
        <w:t xml:space="preserve"> Dyrektora </w:t>
      </w:r>
    </w:p>
    <w:p w14:paraId="39E7038C" w14:textId="77777777" w:rsidR="00D32F96" w:rsidRDefault="00D32F96" w:rsidP="00D32F96">
      <w:pPr>
        <w:ind w:left="5940"/>
      </w:pPr>
      <w:r>
        <w:t>ds. Administracyjnych</w:t>
      </w:r>
    </w:p>
    <w:p w14:paraId="6E7FF669" w14:textId="77777777" w:rsidR="00D32F96" w:rsidRDefault="00D32F96" w:rsidP="00D32F96">
      <w:pPr>
        <w:ind w:left="5940"/>
        <w:rPr>
          <w:highlight w:val="darkGray"/>
        </w:rPr>
      </w:pPr>
      <w:r>
        <w:t>Krystyna Piątkowska</w:t>
      </w:r>
    </w:p>
    <w:p w14:paraId="3E1D1135" w14:textId="77777777" w:rsidR="00D32F96" w:rsidRDefault="00D32F96" w:rsidP="00D32F96">
      <w:pPr>
        <w:ind w:left="5940"/>
      </w:pPr>
    </w:p>
    <w:p w14:paraId="370498DE" w14:textId="5ADD3067" w:rsidR="00C236D3" w:rsidRPr="00754AFB" w:rsidRDefault="00C236D3" w:rsidP="00754AFB">
      <w:pPr>
        <w:jc w:val="right"/>
      </w:pPr>
    </w:p>
    <w:sectPr w:rsidR="00C236D3" w:rsidRPr="00754AF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E3997" w14:textId="77777777" w:rsidR="00FA71DF" w:rsidRDefault="00FA71DF">
      <w:r>
        <w:separator/>
      </w:r>
    </w:p>
  </w:endnote>
  <w:endnote w:type="continuationSeparator" w:id="0">
    <w:p w14:paraId="04BBDF1B" w14:textId="77777777" w:rsidR="00FA71DF" w:rsidRDefault="00FA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886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8C45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5BC83" w14:textId="2FE530D9" w:rsidR="00960CEB" w:rsidRPr="00986737" w:rsidRDefault="00965BC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ECC3A7" wp14:editId="62D5673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08B4D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CDA44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C1A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59B9BE" w14:textId="77777777" w:rsidR="009F189D" w:rsidRDefault="009F189D">
    <w:pPr>
      <w:pStyle w:val="Stopka"/>
      <w:tabs>
        <w:tab w:val="clear" w:pos="4536"/>
      </w:tabs>
      <w:jc w:val="center"/>
    </w:pPr>
  </w:p>
  <w:p w14:paraId="563791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93657" w14:textId="77777777" w:rsidR="00FA71DF" w:rsidRDefault="00FA71DF">
      <w:r>
        <w:separator/>
      </w:r>
    </w:p>
  </w:footnote>
  <w:footnote w:type="continuationSeparator" w:id="0">
    <w:p w14:paraId="28ECE735" w14:textId="77777777" w:rsidR="00FA71DF" w:rsidRDefault="00FA7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6468A" w14:textId="77777777" w:rsidR="00A74E78" w:rsidRDefault="00A74E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FECE" w14:textId="77777777" w:rsidR="00A74E78" w:rsidRDefault="00A74E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464FC" w14:textId="77777777" w:rsidR="00A74E78" w:rsidRDefault="00A74E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1D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A3843"/>
    <w:rsid w:val="003121F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4AFB"/>
    <w:rsid w:val="00843263"/>
    <w:rsid w:val="00856EA0"/>
    <w:rsid w:val="00861E75"/>
    <w:rsid w:val="008A26A5"/>
    <w:rsid w:val="008F318B"/>
    <w:rsid w:val="00960CEB"/>
    <w:rsid w:val="00965BCA"/>
    <w:rsid w:val="009A02D4"/>
    <w:rsid w:val="009D19BD"/>
    <w:rsid w:val="009F189D"/>
    <w:rsid w:val="00A74E78"/>
    <w:rsid w:val="00A80738"/>
    <w:rsid w:val="00C236D3"/>
    <w:rsid w:val="00C659E2"/>
    <w:rsid w:val="00CB0802"/>
    <w:rsid w:val="00CF7835"/>
    <w:rsid w:val="00D32F96"/>
    <w:rsid w:val="00D665F5"/>
    <w:rsid w:val="00D7128F"/>
    <w:rsid w:val="00EA3476"/>
    <w:rsid w:val="00F44906"/>
    <w:rsid w:val="00F95C33"/>
    <w:rsid w:val="00FA71D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76FAD"/>
  <w15:chartTrackingRefBased/>
  <w15:docId w15:val="{8E499492-F3FC-4620-B565-03982AEA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2025-04-17T09:25:00Z</dcterms:created>
  <dcterms:modified xsi:type="dcterms:W3CDTF">2025-04-17T09:36:00Z</dcterms:modified>
</cp:coreProperties>
</file>