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E9D6F" w14:textId="77777777" w:rsidR="00CF7835" w:rsidRPr="00435720" w:rsidRDefault="00B2200E" w:rsidP="00CF7835">
      <w:pPr>
        <w:spacing w:after="600"/>
        <w:jc w:val="right"/>
      </w:pPr>
      <w:r w:rsidRPr="00435720">
        <w:t>Niepołomice</w:t>
      </w:r>
      <w:r w:rsidR="00CF7835" w:rsidRPr="00435720">
        <w:t xml:space="preserve"> dnia: </w:t>
      </w:r>
      <w:r w:rsidRPr="00435720">
        <w:t>2025-04-17</w:t>
      </w:r>
    </w:p>
    <w:p w14:paraId="1EEA74C2" w14:textId="77777777" w:rsidR="00CF7835" w:rsidRPr="00435720" w:rsidRDefault="00B2200E" w:rsidP="00CF7835">
      <w:pPr>
        <w:spacing w:line="360" w:lineRule="auto"/>
        <w:rPr>
          <w:b/>
          <w:bCs/>
        </w:rPr>
      </w:pPr>
      <w:r w:rsidRPr="00435720">
        <w:rPr>
          <w:b/>
          <w:bCs/>
        </w:rPr>
        <w:t>GMINA NIEPOŁOMICE</w:t>
      </w:r>
    </w:p>
    <w:p w14:paraId="238DEA41" w14:textId="77777777" w:rsidR="00CF7835" w:rsidRPr="00435720" w:rsidRDefault="00B2200E" w:rsidP="00CF7835">
      <w:pPr>
        <w:spacing w:line="360" w:lineRule="auto"/>
      </w:pPr>
      <w:r w:rsidRPr="00435720">
        <w:t>Pl. Zwycięstwa</w:t>
      </w:r>
      <w:r w:rsidR="00CF7835" w:rsidRPr="00435720">
        <w:t xml:space="preserve"> </w:t>
      </w:r>
      <w:r w:rsidRPr="00435720">
        <w:t>13</w:t>
      </w:r>
    </w:p>
    <w:p w14:paraId="166086CC" w14:textId="77777777" w:rsidR="00CF7835" w:rsidRPr="00435720" w:rsidRDefault="00B2200E" w:rsidP="00CF7835">
      <w:r w:rsidRPr="00435720">
        <w:t>32-005</w:t>
      </w:r>
      <w:r w:rsidR="00CF7835" w:rsidRPr="00435720">
        <w:t xml:space="preserve"> </w:t>
      </w:r>
      <w:r w:rsidRPr="00435720">
        <w:t>Niepołomice</w:t>
      </w:r>
    </w:p>
    <w:p w14:paraId="3806AE2D" w14:textId="2F3898C7" w:rsidR="00CF7835" w:rsidRPr="00435720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35720" w14:paraId="18FDC78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54D860" w14:textId="77777777" w:rsidR="00CF7835" w:rsidRPr="0043572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35720">
              <w:rPr>
                <w:b/>
                <w:spacing w:val="20"/>
              </w:rPr>
              <w:t>INFORMACJA Z OTWARCIA OFERT</w:t>
            </w:r>
          </w:p>
        </w:tc>
      </w:tr>
    </w:tbl>
    <w:p w14:paraId="5ADC21D7" w14:textId="77777777" w:rsidR="00CF7835" w:rsidRPr="00435720" w:rsidRDefault="00CF7835" w:rsidP="00CF7835">
      <w:pPr>
        <w:pStyle w:val="Nagwek"/>
        <w:tabs>
          <w:tab w:val="clear" w:pos="4536"/>
        </w:tabs>
        <w:spacing w:after="360"/>
      </w:pPr>
      <w:r w:rsidRPr="00435720">
        <w:tab/>
        <w:t xml:space="preserve"> </w:t>
      </w:r>
    </w:p>
    <w:p w14:paraId="4A0B1DDB" w14:textId="77777777" w:rsidR="00CF7835" w:rsidRPr="00435720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435720">
        <w:rPr>
          <w:rFonts w:eastAsia="Calibri"/>
          <w:lang w:eastAsia="en-US"/>
        </w:rPr>
        <w:t xml:space="preserve">Dotyczy </w:t>
      </w:r>
      <w:r w:rsidRPr="00435720">
        <w:t>postępowania o udzielenie zamówienia publicznego</w:t>
      </w:r>
      <w:r w:rsidRPr="0043572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35720" w14:paraId="25D9EEAE" w14:textId="77777777" w:rsidTr="000C1C6D">
        <w:tc>
          <w:tcPr>
            <w:tcW w:w="2269" w:type="dxa"/>
            <w:shd w:val="clear" w:color="auto" w:fill="auto"/>
          </w:tcPr>
          <w:p w14:paraId="278531DA" w14:textId="77777777" w:rsidR="00CF7835" w:rsidRPr="0043572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3572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D64320" w14:textId="77777777" w:rsidR="00CF7835" w:rsidRPr="00435720" w:rsidRDefault="00B2200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35720">
              <w:rPr>
                <w:bCs/>
              </w:rPr>
              <w:t>Budowa garażu jednostanowiskowego dla potrzeb Jednostki Ochotniczej Straży Pożarnej przy ul. Sportowej w Niepołomicach</w:t>
            </w:r>
            <w:r w:rsidR="00CF7835" w:rsidRPr="00435720">
              <w:rPr>
                <w:bCs/>
              </w:rPr>
              <w:t>.</w:t>
            </w:r>
          </w:p>
        </w:tc>
      </w:tr>
      <w:tr w:rsidR="00B2200E" w:rsidRPr="00435720" w14:paraId="2BE77C9E" w14:textId="77777777" w:rsidTr="002F10F6">
        <w:tc>
          <w:tcPr>
            <w:tcW w:w="2269" w:type="dxa"/>
            <w:shd w:val="clear" w:color="auto" w:fill="auto"/>
          </w:tcPr>
          <w:p w14:paraId="34A64AB3" w14:textId="77777777" w:rsidR="00B2200E" w:rsidRPr="00435720" w:rsidRDefault="00B2200E" w:rsidP="002F10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3572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8C856C" w14:textId="77777777" w:rsidR="00B2200E" w:rsidRPr="00435720" w:rsidRDefault="00B2200E" w:rsidP="002F10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35720">
              <w:rPr>
                <w:bCs/>
              </w:rPr>
              <w:t>ZP.271.6.2025</w:t>
            </w:r>
          </w:p>
        </w:tc>
      </w:tr>
    </w:tbl>
    <w:p w14:paraId="6AA480F4" w14:textId="77777777" w:rsidR="00D665F5" w:rsidRPr="00435720" w:rsidRDefault="00D665F5" w:rsidP="00CF7835">
      <w:pPr>
        <w:spacing w:before="480" w:line="360" w:lineRule="auto"/>
        <w:jc w:val="both"/>
      </w:pPr>
      <w:r w:rsidRPr="00435720">
        <w:t>Zamawiający, działając na podstawie art. 22</w:t>
      </w:r>
      <w:r w:rsidR="00601802" w:rsidRPr="00435720">
        <w:t>2</w:t>
      </w:r>
      <w:r w:rsidRPr="00435720">
        <w:t xml:space="preserve"> ust. 5 </w:t>
      </w:r>
      <w:r w:rsidRPr="00435720">
        <w:rPr>
          <w:bCs/>
        </w:rPr>
        <w:t>ustawy z dnia 11 września 2019r. Prawo zamówień publicznych</w:t>
      </w:r>
      <w:r w:rsidRPr="00435720">
        <w:t xml:space="preserve"> </w:t>
      </w:r>
      <w:r w:rsidR="00B2200E" w:rsidRPr="00435720">
        <w:t>(</w:t>
      </w:r>
      <w:proofErr w:type="spellStart"/>
      <w:r w:rsidR="00B2200E" w:rsidRPr="00435720">
        <w:t>t.j</w:t>
      </w:r>
      <w:proofErr w:type="spellEnd"/>
      <w:r w:rsidR="00B2200E" w:rsidRPr="00435720">
        <w:t>. Dz. U. z 2024 poz. 1320)</w:t>
      </w:r>
      <w:r w:rsidR="00490DC0" w:rsidRPr="00435720">
        <w:t xml:space="preserve"> </w:t>
      </w:r>
      <w:r w:rsidRPr="00435720">
        <w:t>udostępnia</w:t>
      </w:r>
      <w:r w:rsidR="00F95C33" w:rsidRPr="00435720">
        <w:t xml:space="preserve"> </w:t>
      </w:r>
      <w:r w:rsidR="004C7E9B" w:rsidRPr="00435720">
        <w:t>informacj</w:t>
      </w:r>
      <w:r w:rsidR="00577BC6" w:rsidRPr="00435720">
        <w:t>ę</w:t>
      </w:r>
      <w:r w:rsidR="00035488" w:rsidRPr="00435720">
        <w:t xml:space="preserve"> z otwarcia ofert</w:t>
      </w:r>
      <w:r w:rsidR="00577BC6" w:rsidRPr="00435720">
        <w:t>.</w:t>
      </w:r>
    </w:p>
    <w:p w14:paraId="43F3FC63" w14:textId="77777777" w:rsidR="00A80738" w:rsidRPr="00435720" w:rsidRDefault="00D665F5" w:rsidP="00CF7835">
      <w:pPr>
        <w:spacing w:before="120" w:after="120" w:line="360" w:lineRule="auto"/>
        <w:jc w:val="both"/>
      </w:pPr>
      <w:r w:rsidRPr="00435720">
        <w:t>Podczas otwarcia ofert, mającego miejsce</w:t>
      </w:r>
      <w:r w:rsidR="00FF4AB1" w:rsidRPr="00435720">
        <w:t xml:space="preserve"> w dniu </w:t>
      </w:r>
      <w:r w:rsidR="00B2200E" w:rsidRPr="00435720">
        <w:t>17/04/2025</w:t>
      </w:r>
      <w:r w:rsidR="00FF4AB1" w:rsidRPr="00435720">
        <w:t xml:space="preserve"> o godz. </w:t>
      </w:r>
      <w:r w:rsidR="00B2200E" w:rsidRPr="00435720">
        <w:t>09:30</w:t>
      </w:r>
      <w:r w:rsidRPr="0043572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35720" w14:paraId="02D76250" w14:textId="77777777" w:rsidTr="000C1C6D">
        <w:tc>
          <w:tcPr>
            <w:tcW w:w="1276" w:type="dxa"/>
            <w:shd w:val="clear" w:color="auto" w:fill="F2F2F2"/>
            <w:vAlign w:val="center"/>
          </w:tcPr>
          <w:p w14:paraId="02264373" w14:textId="77777777" w:rsidR="00D665F5" w:rsidRPr="00435720" w:rsidRDefault="00960CEB" w:rsidP="003F57CD">
            <w:pPr>
              <w:spacing w:before="120" w:after="120"/>
              <w:jc w:val="center"/>
            </w:pPr>
            <w:r w:rsidRPr="00435720">
              <w:t>O</w:t>
            </w:r>
            <w:r w:rsidR="00D665F5" w:rsidRPr="00435720">
              <w:t>fert</w:t>
            </w:r>
            <w:r w:rsidRPr="00435720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0F65252" w14:textId="77777777" w:rsidR="00D665F5" w:rsidRPr="00435720" w:rsidRDefault="00D665F5" w:rsidP="003F57CD">
            <w:pPr>
              <w:spacing w:before="120" w:after="120"/>
              <w:jc w:val="center"/>
            </w:pPr>
            <w:r w:rsidRPr="00435720">
              <w:t>Nazwa</w:t>
            </w:r>
            <w:r w:rsidR="003F57CD" w:rsidRPr="00435720">
              <w:t xml:space="preserve"> </w:t>
            </w:r>
            <w:r w:rsidRPr="00435720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4C0C877" w14:textId="77777777" w:rsidR="00D665F5" w:rsidRPr="00435720" w:rsidRDefault="00D665F5" w:rsidP="003F57CD">
            <w:pPr>
              <w:spacing w:before="120" w:after="120"/>
              <w:jc w:val="center"/>
            </w:pPr>
            <w:r w:rsidRPr="00435720">
              <w:t>Cena oferty</w:t>
            </w:r>
          </w:p>
        </w:tc>
      </w:tr>
      <w:tr w:rsidR="00B2200E" w:rsidRPr="00435720" w14:paraId="7EE6584F" w14:textId="77777777" w:rsidTr="002F10F6">
        <w:tc>
          <w:tcPr>
            <w:tcW w:w="1276" w:type="dxa"/>
            <w:shd w:val="clear" w:color="auto" w:fill="auto"/>
            <w:vAlign w:val="center"/>
          </w:tcPr>
          <w:p w14:paraId="1BE34BD1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1</w:t>
            </w:r>
          </w:p>
        </w:tc>
        <w:tc>
          <w:tcPr>
            <w:tcW w:w="4961" w:type="dxa"/>
            <w:shd w:val="clear" w:color="auto" w:fill="auto"/>
          </w:tcPr>
          <w:p w14:paraId="79E03F9B" w14:textId="77777777" w:rsidR="00B2200E" w:rsidRPr="00435720" w:rsidRDefault="00B2200E" w:rsidP="002F10F6">
            <w:pPr>
              <w:spacing w:before="80" w:after="40"/>
            </w:pPr>
            <w:proofErr w:type="spellStart"/>
            <w:r w:rsidRPr="00435720">
              <w:t>Exrimo</w:t>
            </w:r>
            <w:proofErr w:type="spellEnd"/>
            <w:r w:rsidRPr="00435720">
              <w:t xml:space="preserve"> Spółka z ograniczoną odpowiedzialnością</w:t>
            </w:r>
          </w:p>
          <w:p w14:paraId="2AF5145F" w14:textId="455466F5" w:rsidR="00B2200E" w:rsidRPr="00435720" w:rsidRDefault="00435720" w:rsidP="002F10F6">
            <w:r>
              <w:t xml:space="preserve">Ul. </w:t>
            </w:r>
            <w:r w:rsidR="00B2200E" w:rsidRPr="00435720">
              <w:t>Halicka 10/11</w:t>
            </w:r>
            <w:r>
              <w:t xml:space="preserve"> lok </w:t>
            </w:r>
            <w:r w:rsidR="00B2200E" w:rsidRPr="00435720">
              <w:t>204</w:t>
            </w:r>
          </w:p>
          <w:p w14:paraId="171B4C1E" w14:textId="77777777" w:rsidR="00B2200E" w:rsidRPr="00435720" w:rsidRDefault="00B2200E" w:rsidP="002F10F6">
            <w:pPr>
              <w:spacing w:after="80"/>
              <w:jc w:val="both"/>
            </w:pPr>
            <w:r w:rsidRPr="00435720">
              <w:t>31-036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43D8F1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922 409.84 zł</w:t>
            </w:r>
          </w:p>
        </w:tc>
      </w:tr>
      <w:tr w:rsidR="00B2200E" w:rsidRPr="00435720" w14:paraId="2EA07BF6" w14:textId="77777777" w:rsidTr="002F10F6">
        <w:tc>
          <w:tcPr>
            <w:tcW w:w="1276" w:type="dxa"/>
            <w:shd w:val="clear" w:color="auto" w:fill="auto"/>
            <w:vAlign w:val="center"/>
          </w:tcPr>
          <w:p w14:paraId="65D6C8D5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2</w:t>
            </w:r>
          </w:p>
        </w:tc>
        <w:tc>
          <w:tcPr>
            <w:tcW w:w="4961" w:type="dxa"/>
            <w:shd w:val="clear" w:color="auto" w:fill="auto"/>
          </w:tcPr>
          <w:p w14:paraId="7BE37036" w14:textId="77777777" w:rsidR="00B2200E" w:rsidRPr="00435720" w:rsidRDefault="00B2200E" w:rsidP="002F10F6">
            <w:pPr>
              <w:spacing w:before="80" w:after="40"/>
            </w:pPr>
            <w:r w:rsidRPr="00435720">
              <w:t>BIRBUD Spółka z ograniczoną odpowiedzialnością</w:t>
            </w:r>
          </w:p>
          <w:p w14:paraId="5F54C9D7" w14:textId="77777777" w:rsidR="00B2200E" w:rsidRPr="00435720" w:rsidRDefault="00B2200E" w:rsidP="002F10F6">
            <w:r w:rsidRPr="00435720">
              <w:t xml:space="preserve">ul. św. Floriana 6 </w:t>
            </w:r>
          </w:p>
          <w:p w14:paraId="52D0319E" w14:textId="77777777" w:rsidR="00B2200E" w:rsidRPr="00435720" w:rsidRDefault="00B2200E" w:rsidP="002F10F6">
            <w:pPr>
              <w:spacing w:after="80"/>
              <w:jc w:val="both"/>
            </w:pPr>
            <w:r w:rsidRPr="00435720">
              <w:t>33-210 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0C658C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504 899.99 zł</w:t>
            </w:r>
          </w:p>
        </w:tc>
      </w:tr>
      <w:tr w:rsidR="00B2200E" w:rsidRPr="00435720" w14:paraId="3F96F2A6" w14:textId="77777777" w:rsidTr="002F10F6">
        <w:tc>
          <w:tcPr>
            <w:tcW w:w="1276" w:type="dxa"/>
            <w:shd w:val="clear" w:color="auto" w:fill="auto"/>
            <w:vAlign w:val="center"/>
          </w:tcPr>
          <w:p w14:paraId="5DC04683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3</w:t>
            </w:r>
          </w:p>
        </w:tc>
        <w:tc>
          <w:tcPr>
            <w:tcW w:w="4961" w:type="dxa"/>
            <w:shd w:val="clear" w:color="auto" w:fill="auto"/>
          </w:tcPr>
          <w:p w14:paraId="345DE7A2" w14:textId="77777777" w:rsidR="00B2200E" w:rsidRPr="00435720" w:rsidRDefault="00B2200E" w:rsidP="002F10F6">
            <w:pPr>
              <w:spacing w:before="80" w:after="40"/>
            </w:pPr>
            <w:r w:rsidRPr="00435720">
              <w:t>M-BUD Monika Duda</w:t>
            </w:r>
          </w:p>
          <w:p w14:paraId="118BF5BD" w14:textId="6A0B0F3C" w:rsidR="00B2200E" w:rsidRPr="00435720" w:rsidRDefault="00B2200E" w:rsidP="002F10F6">
            <w:r w:rsidRPr="00435720">
              <w:t>Pogórska Wola 37c</w:t>
            </w:r>
          </w:p>
          <w:p w14:paraId="415F1CDE" w14:textId="77777777" w:rsidR="00B2200E" w:rsidRPr="00435720" w:rsidRDefault="00B2200E" w:rsidP="002F10F6">
            <w:pPr>
              <w:spacing w:after="80"/>
              <w:jc w:val="both"/>
            </w:pPr>
            <w:r w:rsidRPr="00435720">
              <w:t>33-152 Pogórska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E335E1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686 884.25 zł</w:t>
            </w:r>
          </w:p>
        </w:tc>
      </w:tr>
      <w:tr w:rsidR="00B2200E" w:rsidRPr="00435720" w14:paraId="40E7C79B" w14:textId="77777777" w:rsidTr="002F10F6">
        <w:tc>
          <w:tcPr>
            <w:tcW w:w="1276" w:type="dxa"/>
            <w:shd w:val="clear" w:color="auto" w:fill="auto"/>
            <w:vAlign w:val="center"/>
          </w:tcPr>
          <w:p w14:paraId="1CE7922A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4</w:t>
            </w:r>
          </w:p>
        </w:tc>
        <w:tc>
          <w:tcPr>
            <w:tcW w:w="4961" w:type="dxa"/>
            <w:shd w:val="clear" w:color="auto" w:fill="auto"/>
          </w:tcPr>
          <w:p w14:paraId="7ADF1026" w14:textId="77777777" w:rsidR="00B2200E" w:rsidRPr="00435720" w:rsidRDefault="00B2200E" w:rsidP="002F10F6">
            <w:pPr>
              <w:spacing w:before="80" w:after="40"/>
            </w:pPr>
            <w:r w:rsidRPr="00435720">
              <w:t>DESINN spółka z ograniczoną odpowiedzialnością</w:t>
            </w:r>
          </w:p>
          <w:p w14:paraId="5A7B792A" w14:textId="16C5DB2F" w:rsidR="00B2200E" w:rsidRPr="00435720" w:rsidRDefault="00435720" w:rsidP="002F10F6">
            <w:r>
              <w:t xml:space="preserve">Ul. </w:t>
            </w:r>
            <w:r w:rsidR="00B2200E" w:rsidRPr="00435720">
              <w:t xml:space="preserve">Czackiego 8 </w:t>
            </w:r>
          </w:p>
          <w:p w14:paraId="4DE427BC" w14:textId="77777777" w:rsidR="00B2200E" w:rsidRPr="00435720" w:rsidRDefault="00B2200E" w:rsidP="002F10F6">
            <w:pPr>
              <w:spacing w:after="80"/>
              <w:jc w:val="both"/>
            </w:pPr>
            <w:r w:rsidRPr="00435720">
              <w:t>32-700 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52B37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518 887.54 zł</w:t>
            </w:r>
          </w:p>
        </w:tc>
      </w:tr>
      <w:tr w:rsidR="00B2200E" w:rsidRPr="00435720" w14:paraId="4C40A55A" w14:textId="77777777" w:rsidTr="002F10F6">
        <w:tc>
          <w:tcPr>
            <w:tcW w:w="1276" w:type="dxa"/>
            <w:shd w:val="clear" w:color="auto" w:fill="auto"/>
            <w:vAlign w:val="center"/>
          </w:tcPr>
          <w:p w14:paraId="16E14AFF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5</w:t>
            </w:r>
          </w:p>
        </w:tc>
        <w:tc>
          <w:tcPr>
            <w:tcW w:w="4961" w:type="dxa"/>
            <w:shd w:val="clear" w:color="auto" w:fill="auto"/>
          </w:tcPr>
          <w:p w14:paraId="5C06C944" w14:textId="276F798C" w:rsidR="00B2200E" w:rsidRPr="00435720" w:rsidRDefault="00B2200E" w:rsidP="002F10F6">
            <w:pPr>
              <w:spacing w:before="80" w:after="40"/>
            </w:pPr>
            <w:r w:rsidRPr="00435720">
              <w:t>ZRB-INWEST Zbigniew Tokarczyk, Karol Tokarczyk, Dariusz Tokarczyk</w:t>
            </w:r>
            <w:r w:rsidR="00435720">
              <w:t xml:space="preserve"> Sp. J.</w:t>
            </w:r>
          </w:p>
          <w:p w14:paraId="0B640B20" w14:textId="77777777" w:rsidR="00B2200E" w:rsidRPr="00435720" w:rsidRDefault="00B2200E" w:rsidP="002F10F6">
            <w:r w:rsidRPr="00435720">
              <w:t xml:space="preserve">ul. Krakowska 57 </w:t>
            </w:r>
          </w:p>
          <w:p w14:paraId="180B80CD" w14:textId="77777777" w:rsidR="00B2200E" w:rsidRPr="00435720" w:rsidRDefault="00B2200E" w:rsidP="002F10F6">
            <w:pPr>
              <w:spacing w:after="80"/>
              <w:jc w:val="both"/>
            </w:pPr>
            <w:r w:rsidRPr="00435720">
              <w:t>34-600 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8F877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515 638.57 zł</w:t>
            </w:r>
          </w:p>
        </w:tc>
      </w:tr>
      <w:tr w:rsidR="00B2200E" w:rsidRPr="00435720" w14:paraId="29C55380" w14:textId="77777777" w:rsidTr="002F10F6">
        <w:tc>
          <w:tcPr>
            <w:tcW w:w="1276" w:type="dxa"/>
            <w:shd w:val="clear" w:color="auto" w:fill="auto"/>
            <w:vAlign w:val="center"/>
          </w:tcPr>
          <w:p w14:paraId="67144968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6</w:t>
            </w:r>
          </w:p>
        </w:tc>
        <w:tc>
          <w:tcPr>
            <w:tcW w:w="4961" w:type="dxa"/>
            <w:shd w:val="clear" w:color="auto" w:fill="auto"/>
          </w:tcPr>
          <w:p w14:paraId="10510136" w14:textId="77777777" w:rsidR="00B2200E" w:rsidRPr="00435720" w:rsidRDefault="00B2200E" w:rsidP="002F10F6">
            <w:pPr>
              <w:spacing w:before="80" w:after="40"/>
            </w:pPr>
            <w:r w:rsidRPr="00435720">
              <w:t>Montero Sp. z o.o.</w:t>
            </w:r>
          </w:p>
          <w:p w14:paraId="0EA833B6" w14:textId="2A3DF859" w:rsidR="00B2200E" w:rsidRPr="00435720" w:rsidRDefault="00435720" w:rsidP="002F10F6">
            <w:r>
              <w:t>Ul. Ciepłownicza 54</w:t>
            </w:r>
          </w:p>
          <w:p w14:paraId="65D47E58" w14:textId="47A3795C" w:rsidR="00B2200E" w:rsidRPr="00435720" w:rsidRDefault="00B2200E" w:rsidP="002F10F6">
            <w:pPr>
              <w:spacing w:after="80"/>
              <w:jc w:val="both"/>
            </w:pPr>
            <w:r w:rsidRPr="00435720">
              <w:t>31-</w:t>
            </w:r>
            <w:r w:rsidR="00435720">
              <w:t>574</w:t>
            </w:r>
            <w:r w:rsidRPr="00435720"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FFDCC6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718 500.20 zł</w:t>
            </w:r>
          </w:p>
        </w:tc>
      </w:tr>
      <w:tr w:rsidR="00B2200E" w:rsidRPr="00435720" w14:paraId="0724F616" w14:textId="77777777" w:rsidTr="002F10F6">
        <w:tc>
          <w:tcPr>
            <w:tcW w:w="1276" w:type="dxa"/>
            <w:shd w:val="clear" w:color="auto" w:fill="auto"/>
            <w:vAlign w:val="center"/>
          </w:tcPr>
          <w:p w14:paraId="1221187D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lastRenderedPageBreak/>
              <w:t>7</w:t>
            </w:r>
          </w:p>
        </w:tc>
        <w:tc>
          <w:tcPr>
            <w:tcW w:w="4961" w:type="dxa"/>
            <w:shd w:val="clear" w:color="auto" w:fill="auto"/>
          </w:tcPr>
          <w:p w14:paraId="1AB535B9" w14:textId="77777777" w:rsidR="00B2200E" w:rsidRPr="00435720" w:rsidRDefault="00B2200E" w:rsidP="002F10F6">
            <w:pPr>
              <w:spacing w:before="80" w:after="40"/>
            </w:pPr>
            <w:proofErr w:type="spellStart"/>
            <w:r w:rsidRPr="00435720">
              <w:t>Budolex</w:t>
            </w:r>
            <w:proofErr w:type="spellEnd"/>
            <w:r w:rsidRPr="00435720">
              <w:t xml:space="preserve"> sp z o.o.</w:t>
            </w:r>
          </w:p>
          <w:p w14:paraId="34DACA88" w14:textId="25B0555A" w:rsidR="00B2200E" w:rsidRPr="00435720" w:rsidRDefault="00B2200E" w:rsidP="002F10F6">
            <w:r w:rsidRPr="00435720">
              <w:t xml:space="preserve">Ujanowice 77 </w:t>
            </w:r>
          </w:p>
          <w:p w14:paraId="48989275" w14:textId="77777777" w:rsidR="00B2200E" w:rsidRPr="00435720" w:rsidRDefault="00B2200E" w:rsidP="002F10F6">
            <w:pPr>
              <w:spacing w:after="80"/>
              <w:jc w:val="both"/>
            </w:pPr>
            <w:r w:rsidRPr="00435720">
              <w:t>34-603 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375E2F" w14:textId="77777777" w:rsidR="00B2200E" w:rsidRPr="00435720" w:rsidRDefault="00B2200E" w:rsidP="002F10F6">
            <w:pPr>
              <w:spacing w:before="80" w:after="80"/>
              <w:jc w:val="center"/>
            </w:pPr>
            <w:r w:rsidRPr="00435720">
              <w:t>580 000.00 zł</w:t>
            </w:r>
          </w:p>
        </w:tc>
      </w:tr>
    </w:tbl>
    <w:p w14:paraId="300168A2" w14:textId="77777777" w:rsidR="0069085C" w:rsidRPr="00435720" w:rsidRDefault="0069085C" w:rsidP="00A80738">
      <w:pPr>
        <w:spacing w:before="120" w:after="120"/>
        <w:jc w:val="both"/>
      </w:pPr>
    </w:p>
    <w:sectPr w:rsidR="0069085C" w:rsidRPr="0043572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80D74" w14:textId="77777777" w:rsidR="0008423D" w:rsidRDefault="0008423D">
      <w:r>
        <w:separator/>
      </w:r>
    </w:p>
  </w:endnote>
  <w:endnote w:type="continuationSeparator" w:id="0">
    <w:p w14:paraId="391E096F" w14:textId="77777777" w:rsidR="0008423D" w:rsidRDefault="0008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EAD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70CF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DA0BE" w14:textId="4A6DFD14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CDC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1890FF" w14:textId="77777777" w:rsidR="009F189D" w:rsidRDefault="009F189D">
    <w:pPr>
      <w:pStyle w:val="Stopka"/>
      <w:tabs>
        <w:tab w:val="clear" w:pos="4536"/>
      </w:tabs>
      <w:jc w:val="center"/>
    </w:pPr>
  </w:p>
  <w:p w14:paraId="307F37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D8ADD" w14:textId="77777777" w:rsidR="0008423D" w:rsidRDefault="0008423D">
      <w:r>
        <w:separator/>
      </w:r>
    </w:p>
  </w:footnote>
  <w:footnote w:type="continuationSeparator" w:id="0">
    <w:p w14:paraId="6913ABA2" w14:textId="77777777" w:rsidR="0008423D" w:rsidRDefault="00084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E6F0" w14:textId="77777777" w:rsidR="00B2200E" w:rsidRDefault="00B22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6CADC" w14:textId="77777777" w:rsidR="00B2200E" w:rsidRDefault="00B22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8B204" w14:textId="77777777" w:rsidR="00B2200E" w:rsidRDefault="00B22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23D"/>
    <w:rsid w:val="00007727"/>
    <w:rsid w:val="00017720"/>
    <w:rsid w:val="00035488"/>
    <w:rsid w:val="0008423D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2C51"/>
    <w:rsid w:val="003F57CD"/>
    <w:rsid w:val="00423179"/>
    <w:rsid w:val="00435720"/>
    <w:rsid w:val="00490DC0"/>
    <w:rsid w:val="00493F8C"/>
    <w:rsid w:val="004C7E9B"/>
    <w:rsid w:val="00577BC6"/>
    <w:rsid w:val="00601802"/>
    <w:rsid w:val="0069085C"/>
    <w:rsid w:val="00811177"/>
    <w:rsid w:val="00843263"/>
    <w:rsid w:val="00861E75"/>
    <w:rsid w:val="008A26A5"/>
    <w:rsid w:val="008F318B"/>
    <w:rsid w:val="00960CEB"/>
    <w:rsid w:val="009D19BD"/>
    <w:rsid w:val="009F189D"/>
    <w:rsid w:val="00A80738"/>
    <w:rsid w:val="00B2200E"/>
    <w:rsid w:val="00C236D3"/>
    <w:rsid w:val="00C659E2"/>
    <w:rsid w:val="00CB0802"/>
    <w:rsid w:val="00CF7835"/>
    <w:rsid w:val="00D665F5"/>
    <w:rsid w:val="00D7128F"/>
    <w:rsid w:val="00EA3476"/>
    <w:rsid w:val="00F44906"/>
    <w:rsid w:val="00F756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7D3FF"/>
  <w15:chartTrackingRefBased/>
  <w15:docId w15:val="{7D2B3AD0-D345-46CA-B9BB-A9FF83680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2025-04-17T09:24:00Z</dcterms:created>
  <dcterms:modified xsi:type="dcterms:W3CDTF">2025-04-17T09:24:00Z</dcterms:modified>
</cp:coreProperties>
</file>