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321E9" w14:textId="63841440" w:rsidR="00A213F8" w:rsidRPr="008E63B4" w:rsidRDefault="00A213F8" w:rsidP="00DC248F">
      <w:pPr>
        <w:pStyle w:val="Nagwek3"/>
        <w:jc w:val="center"/>
        <w:rPr>
          <w:rFonts w:ascii="Verdana" w:hAnsi="Verdana"/>
          <w:b w:val="0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FORMULARZ OFERTY</w:t>
      </w:r>
    </w:p>
    <w:p w14:paraId="7848AE3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750C4F5" w14:textId="280EFC2B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</w:p>
    <w:p w14:paraId="10A0B56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6DE15CFD" w14:textId="713ACC96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WOJEWÓDZTWO ……………………………...................................................</w:t>
      </w:r>
    </w:p>
    <w:p w14:paraId="79B94A0C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545AAB6A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356EE17E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79CD6C65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58C465C9" w14:textId="77777777" w:rsidR="00A213F8" w:rsidRPr="008E63B4" w:rsidRDefault="00A213F8" w:rsidP="00A213F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0181BD0B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693E0D7C" w14:textId="77777777" w:rsidR="00A213F8" w:rsidRPr="008E63B4" w:rsidRDefault="00A213F8" w:rsidP="00A213F8">
      <w:pPr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Do: Nazwa i siedziba Zamawiającego:</w:t>
      </w:r>
    </w:p>
    <w:p w14:paraId="0C983A9F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Akademia Górniczo - Hutnicza</w:t>
      </w:r>
    </w:p>
    <w:p w14:paraId="470DAC45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im. Stanisława Staszica w Krakowie</w:t>
      </w:r>
    </w:p>
    <w:p w14:paraId="7296A9FB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903F700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Al. Mickiewicza 30 </w:t>
      </w:r>
    </w:p>
    <w:p w14:paraId="4827755E" w14:textId="77777777" w:rsidR="00A213F8" w:rsidRPr="008E63B4" w:rsidRDefault="00A213F8" w:rsidP="00A213F8">
      <w:pPr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30-059 Kraków,  </w:t>
      </w:r>
    </w:p>
    <w:p w14:paraId="09AE6A9C" w14:textId="6DD2B71E" w:rsidR="00A213F8" w:rsidRPr="008E63B4" w:rsidRDefault="00A213F8" w:rsidP="00A213F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967F20" w:rsidRPr="008E63B4">
        <w:rPr>
          <w:rFonts w:ascii="Verdana" w:hAnsi="Verdana"/>
          <w:sz w:val="20"/>
          <w:szCs w:val="20"/>
        </w:rPr>
        <w:t>:</w:t>
      </w:r>
      <w:r w:rsidRPr="008E63B4">
        <w:rPr>
          <w:rFonts w:ascii="Verdana" w:hAnsi="Verdana"/>
          <w:sz w:val="20"/>
          <w:szCs w:val="20"/>
        </w:rPr>
        <w:t xml:space="preserve"> </w:t>
      </w:r>
      <w:r w:rsidR="00960EB0" w:rsidRPr="00960EB0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obsługa gastronomiczna spotkania </w:t>
      </w:r>
      <w:proofErr w:type="spellStart"/>
      <w:r w:rsidR="00960EB0" w:rsidRPr="00960EB0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networkingowego</w:t>
      </w:r>
      <w:proofErr w:type="spellEnd"/>
      <w:r w:rsidR="00960EB0" w:rsidRPr="00960EB0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po konferencji SRC2025 w Krakowie wraz z najmem sali bankietowej dla projektu NAWA UNIVERSEH Plus! – DE-dzp.272-169/25</w:t>
      </w:r>
      <w:r w:rsidRPr="008E63B4">
        <w:rPr>
          <w:rFonts w:ascii="Verdana" w:hAnsi="Verdana"/>
          <w:b/>
          <w:sz w:val="20"/>
          <w:szCs w:val="20"/>
        </w:rPr>
        <w:t xml:space="preserve">, </w:t>
      </w:r>
      <w:r w:rsidRPr="008E63B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33C86A4" w14:textId="77777777" w:rsidR="00A213F8" w:rsidRPr="008E63B4" w:rsidRDefault="00A213F8" w:rsidP="00A213F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DF01901" w14:textId="5919CAC0" w:rsidR="009C568A" w:rsidRPr="008E63B4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Cena brutto za </w:t>
      </w:r>
      <w:r w:rsidR="008E63B4" w:rsidRPr="008E63B4">
        <w:rPr>
          <w:rFonts w:ascii="Verdana" w:hAnsi="Verdana"/>
          <w:b/>
          <w:sz w:val="20"/>
          <w:szCs w:val="20"/>
        </w:rPr>
        <w:t xml:space="preserve">usługę dla maksymalnej ilości osób tj. </w:t>
      </w:r>
      <w:r w:rsidR="00423F05">
        <w:rPr>
          <w:rFonts w:ascii="Verdana" w:hAnsi="Verdana"/>
          <w:b/>
          <w:sz w:val="20"/>
          <w:szCs w:val="20"/>
        </w:rPr>
        <w:t>2</w:t>
      </w:r>
      <w:r w:rsidR="008E63B4" w:rsidRPr="008E63B4">
        <w:rPr>
          <w:rFonts w:ascii="Verdana" w:hAnsi="Verdana"/>
          <w:b/>
          <w:sz w:val="20"/>
          <w:szCs w:val="20"/>
        </w:rPr>
        <w:t xml:space="preserve">00 osób </w:t>
      </w:r>
      <w:r w:rsidR="00423F05">
        <w:rPr>
          <w:rFonts w:ascii="Verdana" w:hAnsi="Verdana"/>
          <w:b/>
          <w:sz w:val="20"/>
          <w:szCs w:val="20"/>
        </w:rPr>
        <w:t xml:space="preserve">nie </w:t>
      </w:r>
      <w:r w:rsidRPr="008E63B4">
        <w:rPr>
          <w:rFonts w:ascii="Verdana" w:hAnsi="Verdana"/>
          <w:b/>
          <w:sz w:val="20"/>
          <w:szCs w:val="20"/>
        </w:rPr>
        <w:t>przekroczy kwoty …………</w:t>
      </w:r>
      <w:r w:rsidR="008E63B4">
        <w:rPr>
          <w:rFonts w:ascii="Verdana" w:hAnsi="Verdana"/>
          <w:b/>
          <w:sz w:val="20"/>
          <w:szCs w:val="20"/>
        </w:rPr>
        <w:t>………….</w:t>
      </w:r>
      <w:r w:rsidRPr="008E63B4">
        <w:rPr>
          <w:rFonts w:ascii="Verdana" w:hAnsi="Verdana"/>
          <w:b/>
          <w:sz w:val="20"/>
          <w:szCs w:val="20"/>
        </w:rPr>
        <w:t xml:space="preserve">.... </w:t>
      </w:r>
      <w:r w:rsidRPr="008E63B4">
        <w:rPr>
          <w:rFonts w:ascii="Verdana" w:hAnsi="Verdana"/>
          <w:bCs/>
          <w:i/>
          <w:iCs/>
          <w:sz w:val="20"/>
          <w:szCs w:val="20"/>
        </w:rPr>
        <w:t>(słownie: …………….. zł)</w:t>
      </w:r>
    </w:p>
    <w:p w14:paraId="4D5672A1" w14:textId="77777777" w:rsidR="00423F05" w:rsidRDefault="009C568A" w:rsidP="00423F05">
      <w:pPr>
        <w:jc w:val="both"/>
        <w:outlineLvl w:val="1"/>
        <w:rPr>
          <w:rFonts w:ascii="Verdana" w:hAnsi="Verdana"/>
          <w:sz w:val="20"/>
          <w:szCs w:val="20"/>
        </w:rPr>
      </w:pPr>
      <w:r w:rsidRPr="00423F05">
        <w:rPr>
          <w:rFonts w:ascii="Verdana" w:hAnsi="Verdana"/>
          <w:bCs/>
          <w:iCs/>
          <w:sz w:val="20"/>
          <w:szCs w:val="20"/>
          <w:lang w:eastAsia="x-none"/>
        </w:rPr>
        <w:t xml:space="preserve">Cena brutto </w:t>
      </w:r>
      <w:r w:rsidR="00873F9F" w:rsidRPr="00423F05">
        <w:rPr>
          <w:rFonts w:ascii="Verdana" w:hAnsi="Verdana"/>
          <w:bCs/>
          <w:iCs/>
          <w:sz w:val="20"/>
          <w:szCs w:val="20"/>
          <w:lang w:eastAsia="x-none"/>
        </w:rPr>
        <w:t xml:space="preserve">za usługę dla 1 osoby </w:t>
      </w:r>
      <w:r w:rsidR="0013515D" w:rsidRPr="00423F05">
        <w:rPr>
          <w:rFonts w:ascii="Verdana" w:hAnsi="Verdana"/>
          <w:bCs/>
          <w:iCs/>
          <w:sz w:val="20"/>
          <w:szCs w:val="20"/>
          <w:lang w:eastAsia="x-none"/>
        </w:rPr>
        <w:t>-</w:t>
      </w:r>
      <w:r w:rsidRPr="00423F05">
        <w:rPr>
          <w:rFonts w:ascii="Verdana" w:hAnsi="Verdana"/>
          <w:bCs/>
          <w:iCs/>
          <w:sz w:val="20"/>
          <w:szCs w:val="20"/>
          <w:lang w:eastAsia="x-none"/>
        </w:rPr>
        <w:t xml:space="preserve"> </w:t>
      </w:r>
      <w:r w:rsidRPr="00423F05">
        <w:rPr>
          <w:rFonts w:ascii="Verdana" w:hAnsi="Verdana"/>
          <w:sz w:val="20"/>
          <w:szCs w:val="20"/>
        </w:rPr>
        <w:t xml:space="preserve">…………… zł </w:t>
      </w:r>
    </w:p>
    <w:p w14:paraId="22C9B5B9" w14:textId="5635143E" w:rsidR="009C568A" w:rsidRPr="00423F05" w:rsidRDefault="009C568A" w:rsidP="00423F05">
      <w:pPr>
        <w:jc w:val="both"/>
        <w:outlineLvl w:val="1"/>
        <w:rPr>
          <w:rFonts w:ascii="Verdana" w:hAnsi="Verdana"/>
          <w:bCs/>
          <w:i/>
          <w:iCs/>
          <w:lang w:val="x-none" w:eastAsia="x-none"/>
        </w:rPr>
      </w:pPr>
      <w:r w:rsidRPr="00423F05">
        <w:rPr>
          <w:rFonts w:ascii="Verdana" w:hAnsi="Verdana"/>
          <w:i/>
          <w:iCs/>
          <w:sz w:val="20"/>
          <w:szCs w:val="20"/>
        </w:rPr>
        <w:t>(słownie:  ……</w:t>
      </w:r>
      <w:r w:rsidR="008E63B4" w:rsidRPr="00423F05">
        <w:rPr>
          <w:rFonts w:ascii="Verdana" w:hAnsi="Verdana"/>
          <w:i/>
          <w:iCs/>
          <w:sz w:val="20"/>
          <w:szCs w:val="20"/>
        </w:rPr>
        <w:t>……………………………………….</w:t>
      </w:r>
      <w:r w:rsidRPr="00423F05">
        <w:rPr>
          <w:rFonts w:ascii="Verdana" w:hAnsi="Verdana"/>
          <w:i/>
          <w:iCs/>
          <w:sz w:val="20"/>
          <w:szCs w:val="20"/>
        </w:rPr>
        <w:t>………………</w:t>
      </w:r>
      <w:r w:rsidRPr="00423F05">
        <w:rPr>
          <w:rFonts w:ascii="Verdana" w:hAnsi="Verdana"/>
          <w:i/>
          <w:iCs/>
        </w:rPr>
        <w:t xml:space="preserve"> ).  </w:t>
      </w:r>
      <w:r w:rsidRPr="00423F05">
        <w:rPr>
          <w:rFonts w:ascii="Verdana" w:hAnsi="Verdana"/>
          <w:bCs/>
          <w:i/>
          <w:iCs/>
          <w:lang w:eastAsia="x-none"/>
        </w:rPr>
        <w:t xml:space="preserve"> </w:t>
      </w:r>
    </w:p>
    <w:p w14:paraId="420481A6" w14:textId="77777777" w:rsidR="00423F05" w:rsidRDefault="00423F05" w:rsidP="00E71788">
      <w:pPr>
        <w:widowControl w:val="0"/>
        <w:rPr>
          <w:rFonts w:ascii="Verdana" w:hAnsi="Verdana"/>
          <w:sz w:val="20"/>
          <w:szCs w:val="20"/>
        </w:rPr>
      </w:pPr>
    </w:p>
    <w:p w14:paraId="6FE64BBE" w14:textId="65F6A428" w:rsidR="009C568A" w:rsidRPr="00E71788" w:rsidRDefault="008E63B4" w:rsidP="00E71788">
      <w:pPr>
        <w:widowControl w:val="0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Powyższ</w:t>
      </w:r>
      <w:r>
        <w:rPr>
          <w:rFonts w:ascii="Verdana" w:hAnsi="Verdana"/>
          <w:sz w:val="20"/>
          <w:szCs w:val="20"/>
        </w:rPr>
        <w:t>e</w:t>
      </w:r>
      <w:r w:rsidRPr="008E63B4">
        <w:rPr>
          <w:rFonts w:ascii="Verdana" w:hAnsi="Verdana"/>
          <w:sz w:val="20"/>
          <w:szCs w:val="20"/>
        </w:rPr>
        <w:t xml:space="preserve"> cen</w:t>
      </w:r>
      <w:r>
        <w:rPr>
          <w:rFonts w:ascii="Verdana" w:hAnsi="Verdana"/>
          <w:sz w:val="20"/>
          <w:szCs w:val="20"/>
        </w:rPr>
        <w:t>y</w:t>
      </w:r>
      <w:r w:rsidRPr="008E63B4">
        <w:rPr>
          <w:rFonts w:ascii="Verdana" w:hAnsi="Verdana"/>
          <w:sz w:val="20"/>
          <w:szCs w:val="20"/>
        </w:rPr>
        <w:t xml:space="preserve"> zawiera</w:t>
      </w:r>
      <w:r>
        <w:rPr>
          <w:rFonts w:ascii="Verdana" w:hAnsi="Verdana"/>
          <w:sz w:val="20"/>
          <w:szCs w:val="20"/>
        </w:rPr>
        <w:t>ją właściwą stawkę podatku</w:t>
      </w:r>
      <w:r w:rsidRPr="008E63B4">
        <w:rPr>
          <w:rFonts w:ascii="Verdana" w:hAnsi="Verdana"/>
          <w:sz w:val="20"/>
          <w:szCs w:val="20"/>
        </w:rPr>
        <w:t xml:space="preserve"> VAT</w:t>
      </w:r>
      <w:r>
        <w:rPr>
          <w:rFonts w:ascii="Verdana" w:hAnsi="Verdana"/>
          <w:sz w:val="20"/>
          <w:szCs w:val="20"/>
        </w:rPr>
        <w:t>.</w:t>
      </w:r>
    </w:p>
    <w:p w14:paraId="143ACFB8" w14:textId="77777777" w:rsidR="00423F05" w:rsidRDefault="00423F05" w:rsidP="00873F9F">
      <w:pPr>
        <w:pStyle w:val="Nagwek2"/>
        <w:rPr>
          <w:rFonts w:ascii="Verdana" w:hAnsi="Verdana" w:cs="Times New Roman"/>
          <w:b/>
          <w:color w:val="auto"/>
          <w:sz w:val="20"/>
          <w:szCs w:val="20"/>
        </w:rPr>
      </w:pPr>
    </w:p>
    <w:p w14:paraId="2EDCC994" w14:textId="2C20648C" w:rsidR="00873F9F" w:rsidRPr="00873F9F" w:rsidRDefault="00A213F8" w:rsidP="00873F9F">
      <w:pPr>
        <w:pStyle w:val="Nagwek2"/>
        <w:rPr>
          <w:rFonts w:ascii="Verdana" w:eastAsia="Times New Roman" w:hAnsi="Verdana" w:cs="Times New Roman"/>
          <w:bCs/>
          <w:iCs/>
          <w:color w:val="000000"/>
          <w:sz w:val="20"/>
          <w:szCs w:val="20"/>
          <w:lang w:val="x-none" w:eastAsia="x-none"/>
        </w:rPr>
      </w:pPr>
      <w:r w:rsidRPr="008E63B4">
        <w:rPr>
          <w:rFonts w:ascii="Verdana" w:hAnsi="Verdana" w:cs="Times New Roman"/>
          <w:b/>
          <w:color w:val="auto"/>
          <w:sz w:val="20"/>
          <w:szCs w:val="20"/>
        </w:rPr>
        <w:t xml:space="preserve">Termin realizacji </w:t>
      </w:r>
      <w:r w:rsidR="00967F20" w:rsidRPr="008E63B4">
        <w:rPr>
          <w:rFonts w:ascii="Verdana" w:hAnsi="Verdana" w:cs="Times New Roman"/>
          <w:b/>
          <w:color w:val="auto"/>
          <w:sz w:val="20"/>
          <w:szCs w:val="20"/>
        </w:rPr>
        <w:t>zamówienia</w:t>
      </w:r>
      <w:r w:rsidRPr="008E63B4">
        <w:rPr>
          <w:rFonts w:ascii="Verdana" w:hAnsi="Verdana" w:cs="Times New Roman"/>
          <w:b/>
          <w:sz w:val="20"/>
          <w:szCs w:val="20"/>
        </w:rPr>
        <w:t xml:space="preserve">: </w:t>
      </w:r>
      <w:r w:rsidR="00873F9F" w:rsidRPr="00873F9F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22 maja 2025r.</w:t>
      </w:r>
    </w:p>
    <w:p w14:paraId="44E18389" w14:textId="77777777" w:rsidR="00E71788" w:rsidRPr="008E63B4" w:rsidRDefault="00E71788" w:rsidP="00E7178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Termin płatności:  </w:t>
      </w:r>
      <w:r w:rsidRPr="008E63B4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52539CC3" w14:textId="77777777" w:rsidR="00E71788" w:rsidRDefault="00E71788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3CD81794" w14:textId="40B5959B" w:rsidR="004B6F08" w:rsidRPr="008E7979" w:rsidRDefault="00C50883" w:rsidP="009C568A">
      <w:pPr>
        <w:widowControl w:val="0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8E7979">
        <w:rPr>
          <w:rFonts w:ascii="Verdana" w:hAnsi="Verdana"/>
          <w:b/>
          <w:color w:val="FF0000"/>
          <w:sz w:val="20"/>
          <w:szCs w:val="20"/>
          <w:u w:val="single"/>
        </w:rPr>
        <w:t>K</w:t>
      </w:r>
      <w:r w:rsidR="004B6F08" w:rsidRPr="008E7979">
        <w:rPr>
          <w:rFonts w:ascii="Verdana" w:hAnsi="Verdana"/>
          <w:b/>
          <w:color w:val="FF0000"/>
          <w:sz w:val="20"/>
          <w:szCs w:val="20"/>
          <w:u w:val="single"/>
        </w:rPr>
        <w:t>ryterium oceny ofert</w:t>
      </w:r>
    </w:p>
    <w:p w14:paraId="5D244E3D" w14:textId="3E8200B4" w:rsidR="00A213F8" w:rsidRPr="008E63B4" w:rsidRDefault="00F3520B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1/ </w:t>
      </w:r>
      <w:r w:rsidR="008E7979">
        <w:rPr>
          <w:rFonts w:ascii="Verdana" w:hAnsi="Verdana"/>
          <w:b/>
          <w:sz w:val="20"/>
          <w:szCs w:val="20"/>
        </w:rPr>
        <w:t xml:space="preserve">Miejsce świadczenia usługi ………………………………………….. </w:t>
      </w:r>
      <w:r w:rsidR="008E7979" w:rsidRPr="008E7979">
        <w:rPr>
          <w:rFonts w:ascii="Verdana" w:hAnsi="Verdana"/>
          <w:bCs/>
          <w:i/>
          <w:iCs/>
          <w:sz w:val="18"/>
          <w:szCs w:val="18"/>
        </w:rPr>
        <w:t>(proszę podać dokładny adres)</w:t>
      </w:r>
      <w:r w:rsidR="008E7979">
        <w:rPr>
          <w:rFonts w:ascii="Verdana" w:hAnsi="Verdana"/>
          <w:b/>
          <w:sz w:val="20"/>
          <w:szCs w:val="20"/>
        </w:rPr>
        <w:t>, o</w:t>
      </w:r>
      <w:r w:rsidR="009C568A" w:rsidRPr="008E63B4">
        <w:rPr>
          <w:rFonts w:ascii="Verdana" w:hAnsi="Verdana"/>
          <w:b/>
          <w:sz w:val="20"/>
          <w:szCs w:val="20"/>
        </w:rPr>
        <w:t xml:space="preserve">dległość od </w:t>
      </w:r>
      <w:r w:rsidR="008E7979">
        <w:rPr>
          <w:rFonts w:ascii="Verdana" w:hAnsi="Verdana"/>
          <w:b/>
          <w:sz w:val="20"/>
          <w:szCs w:val="20"/>
        </w:rPr>
        <w:t>Rynku Głównego</w:t>
      </w:r>
      <w:r w:rsidR="009C568A" w:rsidRPr="008E63B4">
        <w:rPr>
          <w:rFonts w:ascii="Verdana" w:hAnsi="Verdana"/>
          <w:b/>
          <w:sz w:val="20"/>
          <w:szCs w:val="20"/>
        </w:rPr>
        <w:t xml:space="preserve"> - ………. </w:t>
      </w:r>
      <w:r w:rsidR="008E7979">
        <w:rPr>
          <w:rFonts w:ascii="Verdana" w:hAnsi="Verdana"/>
          <w:b/>
          <w:sz w:val="20"/>
          <w:szCs w:val="20"/>
        </w:rPr>
        <w:t>k</w:t>
      </w:r>
      <w:r w:rsidR="009C568A" w:rsidRPr="008E63B4">
        <w:rPr>
          <w:rFonts w:ascii="Verdana" w:hAnsi="Verdana"/>
          <w:b/>
          <w:sz w:val="20"/>
          <w:szCs w:val="20"/>
        </w:rPr>
        <w:t xml:space="preserve">m, </w:t>
      </w:r>
      <w:r w:rsidR="008E7979">
        <w:rPr>
          <w:rFonts w:ascii="Verdana" w:hAnsi="Verdana"/>
          <w:b/>
          <w:sz w:val="20"/>
          <w:szCs w:val="20"/>
        </w:rPr>
        <w:t xml:space="preserve">standard obiektu ………. / ocena </w:t>
      </w:r>
      <w:proofErr w:type="spellStart"/>
      <w:r w:rsidR="008E7979">
        <w:rPr>
          <w:rFonts w:ascii="Verdana" w:hAnsi="Verdana"/>
          <w:b/>
          <w:sz w:val="20"/>
          <w:szCs w:val="20"/>
        </w:rPr>
        <w:t>wegług</w:t>
      </w:r>
      <w:proofErr w:type="spellEnd"/>
      <w:r w:rsidR="008E7979">
        <w:rPr>
          <w:rFonts w:ascii="Verdana" w:hAnsi="Verdana"/>
          <w:b/>
          <w:sz w:val="20"/>
          <w:szCs w:val="20"/>
        </w:rPr>
        <w:t xml:space="preserve"> opinii Google lub rankingu </w:t>
      </w:r>
      <w:proofErr w:type="spellStart"/>
      <w:r w:rsidR="008E7979">
        <w:rPr>
          <w:rFonts w:ascii="Verdana" w:hAnsi="Verdana"/>
          <w:b/>
          <w:sz w:val="20"/>
          <w:szCs w:val="20"/>
        </w:rPr>
        <w:t>TripAdvisor</w:t>
      </w:r>
      <w:proofErr w:type="spellEnd"/>
      <w:r w:rsidR="008E7979">
        <w:rPr>
          <w:rFonts w:ascii="Verdana" w:hAnsi="Verdana"/>
          <w:b/>
          <w:sz w:val="20"/>
          <w:szCs w:val="20"/>
        </w:rPr>
        <w:t xml:space="preserve"> …………</w:t>
      </w:r>
    </w:p>
    <w:p w14:paraId="3C89CC1B" w14:textId="6FC64BBA" w:rsidR="004B6F08" w:rsidRPr="008E7979" w:rsidRDefault="00F3520B" w:rsidP="008E7979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color w:val="FF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2/ </w:t>
      </w:r>
      <w:r w:rsidR="009C568A" w:rsidRPr="008E63B4">
        <w:rPr>
          <w:rFonts w:ascii="Verdana" w:hAnsi="Verdana"/>
          <w:b/>
          <w:sz w:val="20"/>
          <w:szCs w:val="20"/>
        </w:rPr>
        <w:t>Proponowany termin degustacji: ……………………………………</w:t>
      </w:r>
      <w:r w:rsidR="00EC0BAE" w:rsidRPr="008E63B4">
        <w:rPr>
          <w:rFonts w:ascii="Verdana" w:hAnsi="Verdana"/>
          <w:b/>
          <w:sz w:val="20"/>
          <w:szCs w:val="20"/>
        </w:rPr>
        <w:t xml:space="preserve"> </w:t>
      </w:r>
      <w:r w:rsidR="00EC0BAE" w:rsidRPr="008E63B4">
        <w:rPr>
          <w:rFonts w:ascii="Verdana" w:hAnsi="Verdana"/>
          <w:b/>
          <w:i/>
          <w:sz w:val="20"/>
          <w:szCs w:val="20"/>
        </w:rPr>
        <w:t>(</w:t>
      </w:r>
      <w:r w:rsidR="00EC0BAE" w:rsidRPr="008E63B4">
        <w:rPr>
          <w:rFonts w:ascii="Verdana" w:hAnsi="Verdana"/>
          <w:b/>
          <w:i/>
          <w:color w:val="FF0000"/>
          <w:sz w:val="20"/>
          <w:szCs w:val="20"/>
        </w:rPr>
        <w:t xml:space="preserve">proszę wpisać jedną </w:t>
      </w:r>
      <w:r w:rsidR="00EC0BAE" w:rsidRPr="008E63B4">
        <w:rPr>
          <w:rFonts w:ascii="Verdana" w:hAnsi="Verdana"/>
          <w:b/>
          <w:i/>
          <w:color w:val="FF0000"/>
          <w:sz w:val="20"/>
          <w:szCs w:val="20"/>
          <w:highlight w:val="yellow"/>
        </w:rPr>
        <w:t xml:space="preserve">z dat: </w:t>
      </w:r>
      <w:r w:rsidR="007203CD">
        <w:rPr>
          <w:rFonts w:ascii="Verdana" w:hAnsi="Verdana"/>
          <w:b/>
          <w:i/>
          <w:color w:val="FF0000"/>
          <w:sz w:val="20"/>
          <w:szCs w:val="20"/>
          <w:highlight w:val="yellow"/>
        </w:rPr>
        <w:t>……</w:t>
      </w:r>
      <w:r w:rsidR="00EC0BAE" w:rsidRPr="008E63B4">
        <w:rPr>
          <w:rFonts w:ascii="Verdana" w:hAnsi="Verdana"/>
          <w:b/>
          <w:i/>
          <w:color w:val="FF0000"/>
          <w:sz w:val="20"/>
          <w:szCs w:val="20"/>
          <w:highlight w:val="yellow"/>
        </w:rPr>
        <w:t xml:space="preserve"> lub </w:t>
      </w:r>
      <w:r w:rsidR="007203CD">
        <w:rPr>
          <w:rFonts w:ascii="Verdana" w:hAnsi="Verdana"/>
          <w:b/>
          <w:i/>
          <w:color w:val="FF0000"/>
          <w:sz w:val="20"/>
          <w:szCs w:val="20"/>
          <w:highlight w:val="yellow"/>
        </w:rPr>
        <w:t>…</w:t>
      </w:r>
      <w:r w:rsidR="00EC0BAE" w:rsidRPr="008E63B4">
        <w:rPr>
          <w:rFonts w:ascii="Verdana" w:hAnsi="Verdana"/>
          <w:b/>
          <w:i/>
          <w:color w:val="FF0000"/>
          <w:sz w:val="20"/>
          <w:szCs w:val="20"/>
          <w:highlight w:val="yellow"/>
        </w:rPr>
        <w:t>.0</w:t>
      </w:r>
      <w:r w:rsidR="007203CD">
        <w:rPr>
          <w:rFonts w:ascii="Verdana" w:hAnsi="Verdana"/>
          <w:b/>
          <w:i/>
          <w:color w:val="FF0000"/>
          <w:sz w:val="20"/>
          <w:szCs w:val="20"/>
          <w:highlight w:val="yellow"/>
        </w:rPr>
        <w:t>4</w:t>
      </w:r>
      <w:r w:rsidR="00EC0BAE" w:rsidRPr="008E63B4">
        <w:rPr>
          <w:rFonts w:ascii="Verdana" w:hAnsi="Verdana"/>
          <w:b/>
          <w:i/>
          <w:color w:val="FF0000"/>
          <w:sz w:val="20"/>
          <w:szCs w:val="20"/>
          <w:highlight w:val="yellow"/>
        </w:rPr>
        <w:t>.202</w:t>
      </w:r>
      <w:r w:rsidR="007203CD">
        <w:rPr>
          <w:rFonts w:ascii="Verdana" w:hAnsi="Verdana"/>
          <w:b/>
          <w:i/>
          <w:color w:val="FF0000"/>
          <w:sz w:val="20"/>
          <w:szCs w:val="20"/>
          <w:highlight w:val="yellow"/>
        </w:rPr>
        <w:t>5</w:t>
      </w:r>
      <w:r w:rsidR="00EC0BAE" w:rsidRPr="008E63B4">
        <w:rPr>
          <w:rFonts w:ascii="Verdana" w:hAnsi="Verdana"/>
          <w:b/>
          <w:i/>
          <w:color w:val="FF0000"/>
          <w:sz w:val="20"/>
          <w:szCs w:val="20"/>
          <w:highlight w:val="yellow"/>
        </w:rPr>
        <w:t xml:space="preserve"> r.</w:t>
      </w:r>
      <w:r w:rsidR="0013515D" w:rsidRPr="008E63B4">
        <w:rPr>
          <w:rFonts w:ascii="Verdana" w:hAnsi="Verdana"/>
          <w:b/>
          <w:i/>
          <w:color w:val="FF0000"/>
          <w:sz w:val="20"/>
          <w:szCs w:val="20"/>
          <w:highlight w:val="yellow"/>
        </w:rPr>
        <w:t xml:space="preserve"> i godzinę</w:t>
      </w:r>
      <w:r w:rsidR="00EC0BAE" w:rsidRPr="008E63B4">
        <w:rPr>
          <w:rFonts w:ascii="Verdana" w:hAnsi="Verdana"/>
          <w:b/>
          <w:i/>
          <w:color w:val="FF0000"/>
          <w:sz w:val="20"/>
          <w:szCs w:val="20"/>
          <w:highlight w:val="yellow"/>
        </w:rPr>
        <w:t>)</w:t>
      </w:r>
    </w:p>
    <w:p w14:paraId="1D615241" w14:textId="1491E84F" w:rsidR="00A213F8" w:rsidRPr="008E63B4" w:rsidRDefault="00A213F8" w:rsidP="00A213F8">
      <w:pPr>
        <w:rPr>
          <w:rFonts w:ascii="Verdana" w:hAnsi="Verdana"/>
          <w:b/>
          <w:sz w:val="20"/>
          <w:szCs w:val="20"/>
          <w:u w:val="single"/>
        </w:rPr>
      </w:pPr>
      <w:r w:rsidRPr="008E63B4"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399D565D" w14:textId="7777777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4862BDF" w14:textId="02B13431" w:rsidR="00085C21" w:rsidRPr="008E63B4" w:rsidRDefault="00085C21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  <w:u w:val="single"/>
        </w:rPr>
      </w:pPr>
      <w:r w:rsidRPr="008E63B4">
        <w:rPr>
          <w:rFonts w:ascii="Verdana" w:hAnsi="Verdana"/>
          <w:kern w:val="2"/>
          <w:sz w:val="20"/>
          <w:szCs w:val="20"/>
          <w:u w:val="single"/>
        </w:rPr>
        <w:t>Oświadczamy, że posiadamy wpis do rejestru zakładów podlegających kontroli sanitarnej</w:t>
      </w:r>
    </w:p>
    <w:p w14:paraId="640703F3" w14:textId="49B309A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E63B4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7051259" w14:textId="77777777" w:rsidR="004B6F08" w:rsidRPr="008E63B4" w:rsidRDefault="004B6F08" w:rsidP="004B6F0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E63B4">
        <w:rPr>
          <w:rFonts w:ascii="Verdana" w:hAnsi="Verdana"/>
          <w:sz w:val="20"/>
          <w:szCs w:val="20"/>
          <w:vertAlign w:val="superscript"/>
        </w:rPr>
        <w:t>1</w:t>
      </w:r>
      <w:r w:rsidRPr="008E63B4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E63B4">
        <w:rPr>
          <w:rFonts w:ascii="Verdana" w:hAnsi="Verdana"/>
          <w:sz w:val="20"/>
          <w:szCs w:val="20"/>
          <w:vertAlign w:val="superscript"/>
        </w:rPr>
        <w:t>2</w:t>
      </w:r>
      <w:r w:rsidRPr="008E63B4">
        <w:rPr>
          <w:rFonts w:ascii="Verdana" w:hAnsi="Verdana"/>
          <w:sz w:val="20"/>
          <w:szCs w:val="20"/>
        </w:rPr>
        <w:t xml:space="preserve"> </w:t>
      </w:r>
    </w:p>
    <w:p w14:paraId="789DC6E8" w14:textId="77777777" w:rsidR="004B6F08" w:rsidRPr="008E63B4" w:rsidRDefault="004B6F08" w:rsidP="004B6F08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8E63B4">
        <w:rPr>
          <w:rFonts w:ascii="Verdana" w:hAnsi="Verdana"/>
          <w:i/>
          <w:sz w:val="20"/>
          <w:szCs w:val="20"/>
          <w:vertAlign w:val="superscript"/>
        </w:rPr>
        <w:t>1</w:t>
      </w:r>
      <w:r w:rsidRPr="008E63B4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8E63B4" w:rsidRDefault="004B6F08" w:rsidP="004B6F08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8E63B4">
        <w:rPr>
          <w:rFonts w:ascii="Verdana" w:hAnsi="Verdana"/>
          <w:i/>
          <w:sz w:val="20"/>
          <w:szCs w:val="20"/>
          <w:vertAlign w:val="superscript"/>
        </w:rPr>
        <w:t>2</w:t>
      </w:r>
      <w:r w:rsidRPr="008E63B4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C47B15" w14:textId="77777777" w:rsidR="00E71788" w:rsidRPr="00E71788" w:rsidRDefault="00E71788" w:rsidP="00E71788">
      <w:pPr>
        <w:tabs>
          <w:tab w:val="left" w:pos="0"/>
        </w:tabs>
        <w:suppressAutoHyphens/>
        <w:spacing w:line="264" w:lineRule="auto"/>
        <w:ind w:left="360" w:right="1"/>
        <w:jc w:val="both"/>
        <w:rPr>
          <w:rFonts w:ascii="Verdana" w:hAnsi="Verdana"/>
          <w:b/>
          <w:sz w:val="20"/>
          <w:szCs w:val="20"/>
        </w:rPr>
      </w:pPr>
    </w:p>
    <w:p w14:paraId="267A7E40" w14:textId="3BAA5C4C" w:rsidR="004B6F08" w:rsidRPr="008E63B4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Oświadczenie, w przypadku </w:t>
      </w:r>
      <w:r w:rsidRPr="008E63B4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8E63B4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8E63B4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4B6F08" w:rsidRPr="008E63B4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4B6F08" w:rsidRPr="008E63B4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59AF3F" w14:textId="7A35BC25" w:rsidR="00A213F8" w:rsidRPr="008E63B4" w:rsidRDefault="00A213F8" w:rsidP="00A213F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8E63B4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86AE815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Nazwa podwykonawcy</w:t>
            </w:r>
            <w:r w:rsidRPr="008E63B4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213F8" w:rsidRPr="008E63B4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213F8" w:rsidRPr="008E63B4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963AA2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1545250" w14:textId="77777777" w:rsidR="00A213F8" w:rsidRPr="008E63B4" w:rsidRDefault="00A213F8" w:rsidP="00A213F8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E63B4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AE68B79" w14:textId="77777777" w:rsidR="00A213F8" w:rsidRPr="008E63B4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59817493" w14:textId="77777777" w:rsidR="00A213F8" w:rsidRPr="008E63B4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56622084" w14:textId="77777777" w:rsidR="00A213F8" w:rsidRPr="008E63B4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0D863E20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3B4">
        <w:rPr>
          <w:rFonts w:ascii="Verdana" w:hAnsi="Verdana"/>
          <w:sz w:val="20"/>
          <w:szCs w:val="20"/>
        </w:rPr>
        <w:t>ych</w:t>
      </w:r>
      <w:proofErr w:type="spellEnd"/>
      <w:r w:rsidRPr="008E63B4">
        <w:rPr>
          <w:rFonts w:ascii="Verdana" w:hAnsi="Verdana"/>
          <w:sz w:val="20"/>
          <w:szCs w:val="20"/>
        </w:rPr>
        <w:t>) dokumentu(ów)</w:t>
      </w:r>
    </w:p>
    <w:p w14:paraId="720A00C1" w14:textId="77777777" w:rsidR="00A213F8" w:rsidRPr="008E63B4" w:rsidRDefault="00A213F8" w:rsidP="00A213F8">
      <w:p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CE02F07" w14:textId="77777777" w:rsidR="004B6F08" w:rsidRPr="008E63B4" w:rsidRDefault="004B6F0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20"/>
          <w:szCs w:val="20"/>
          <w:lang w:eastAsia="zh-CN"/>
        </w:rPr>
      </w:pPr>
    </w:p>
    <w:p w14:paraId="7F6C9218" w14:textId="420CB748" w:rsidR="008D2AB8" w:rsidRPr="00C50883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lastRenderedPageBreak/>
        <w:t>Oferta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elektronicznym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podpisem osobistym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77B6CCD" w14:textId="77777777" w:rsidR="00FC2764" w:rsidRPr="008E63B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</w:p>
    <w:p w14:paraId="0EE6CCE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*niepotrzebne skreślić</w:t>
      </w:r>
    </w:p>
    <w:p w14:paraId="475075B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**jeżeli dotyczy</w:t>
      </w:r>
    </w:p>
    <w:p w14:paraId="68055926" w14:textId="16748389" w:rsidR="00FC2764" w:rsidRPr="008E63B4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</w:p>
    <w:sectPr w:rsidR="00FC2764" w:rsidRPr="008E63B4" w:rsidSect="008E63B4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5071B" w14:textId="77777777" w:rsidR="008D7462" w:rsidRDefault="008D7462">
      <w:r>
        <w:separator/>
      </w:r>
    </w:p>
  </w:endnote>
  <w:endnote w:type="continuationSeparator" w:id="0">
    <w:p w14:paraId="13161D95" w14:textId="77777777" w:rsidR="008D7462" w:rsidRDefault="008D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31F23" w14:textId="77777777" w:rsidR="008D7462" w:rsidRDefault="008D7462">
      <w:r>
        <w:separator/>
      </w:r>
    </w:p>
  </w:footnote>
  <w:footnote w:type="continuationSeparator" w:id="0">
    <w:p w14:paraId="66659A2D" w14:textId="77777777" w:rsidR="008D7462" w:rsidRDefault="008D7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4DBF" w14:textId="77777777" w:rsidR="00F07AEC" w:rsidRDefault="00F07AEC" w:rsidP="00F07AEC">
    <w:pPr>
      <w:pStyle w:val="NormalnyWeb"/>
    </w:pPr>
    <w:r>
      <w:rPr>
        <w:noProof/>
      </w:rPr>
      <w:drawing>
        <wp:inline distT="0" distB="0" distL="0" distR="0" wp14:anchorId="4DFE85A2" wp14:editId="43CE9D3F">
          <wp:extent cx="6245793" cy="1013206"/>
          <wp:effectExtent l="0" t="0" r="317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1748" cy="102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89354B" w14:textId="77777777" w:rsidR="00F07AEC" w:rsidRDefault="00F07A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2"/>
  </w:num>
  <w:num w:numId="4" w16cid:durableId="854077355">
    <w:abstractNumId w:val="6"/>
  </w:num>
  <w:num w:numId="5" w16cid:durableId="171265549">
    <w:abstractNumId w:val="3"/>
  </w:num>
  <w:num w:numId="6" w16cid:durableId="672490117">
    <w:abstractNumId w:val="5"/>
  </w:num>
  <w:num w:numId="7" w16cid:durableId="470828221">
    <w:abstractNumId w:val="4"/>
  </w:num>
  <w:num w:numId="8" w16cid:durableId="2045791603">
    <w:abstractNumId w:val="0"/>
  </w:num>
  <w:num w:numId="9" w16cid:durableId="260262881">
    <w:abstractNumId w:val="8"/>
  </w:num>
  <w:num w:numId="10" w16cid:durableId="1501190733">
    <w:abstractNumId w:val="1"/>
  </w:num>
  <w:num w:numId="11" w16cid:durableId="284122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547A9"/>
    <w:rsid w:val="000704FC"/>
    <w:rsid w:val="00071CCC"/>
    <w:rsid w:val="00080CE7"/>
    <w:rsid w:val="00085C21"/>
    <w:rsid w:val="000A25CF"/>
    <w:rsid w:val="000B731D"/>
    <w:rsid w:val="000C1B33"/>
    <w:rsid w:val="000D6134"/>
    <w:rsid w:val="000E09C7"/>
    <w:rsid w:val="000E0D0A"/>
    <w:rsid w:val="000F3039"/>
    <w:rsid w:val="000F6589"/>
    <w:rsid w:val="00106636"/>
    <w:rsid w:val="00116EC6"/>
    <w:rsid w:val="0013515D"/>
    <w:rsid w:val="001801DD"/>
    <w:rsid w:val="001D4612"/>
    <w:rsid w:val="00207E98"/>
    <w:rsid w:val="002723B0"/>
    <w:rsid w:val="002931B5"/>
    <w:rsid w:val="00315A4A"/>
    <w:rsid w:val="00325296"/>
    <w:rsid w:val="003B3F98"/>
    <w:rsid w:val="003F6045"/>
    <w:rsid w:val="00404ADA"/>
    <w:rsid w:val="00423F05"/>
    <w:rsid w:val="004B6F08"/>
    <w:rsid w:val="004B7300"/>
    <w:rsid w:val="004C1E7C"/>
    <w:rsid w:val="004C6753"/>
    <w:rsid w:val="004E5692"/>
    <w:rsid w:val="00560E8B"/>
    <w:rsid w:val="00572C1E"/>
    <w:rsid w:val="00575DB5"/>
    <w:rsid w:val="00575F14"/>
    <w:rsid w:val="00587274"/>
    <w:rsid w:val="00595C87"/>
    <w:rsid w:val="005A4EDE"/>
    <w:rsid w:val="005C240A"/>
    <w:rsid w:val="005D2C65"/>
    <w:rsid w:val="005E6D94"/>
    <w:rsid w:val="0063384F"/>
    <w:rsid w:val="00643C6F"/>
    <w:rsid w:val="00646202"/>
    <w:rsid w:val="0065290F"/>
    <w:rsid w:val="006815F6"/>
    <w:rsid w:val="006955C9"/>
    <w:rsid w:val="007203CD"/>
    <w:rsid w:val="00724D3E"/>
    <w:rsid w:val="007748F0"/>
    <w:rsid w:val="00776EC0"/>
    <w:rsid w:val="007A4321"/>
    <w:rsid w:val="007F556A"/>
    <w:rsid w:val="00816EE9"/>
    <w:rsid w:val="00833933"/>
    <w:rsid w:val="008516A0"/>
    <w:rsid w:val="00853083"/>
    <w:rsid w:val="0086102E"/>
    <w:rsid w:val="00871419"/>
    <w:rsid w:val="00873F9F"/>
    <w:rsid w:val="00881EF5"/>
    <w:rsid w:val="008B2F0C"/>
    <w:rsid w:val="008B4928"/>
    <w:rsid w:val="008D2AB8"/>
    <w:rsid w:val="008D7462"/>
    <w:rsid w:val="008E020A"/>
    <w:rsid w:val="008E5425"/>
    <w:rsid w:val="008E63B4"/>
    <w:rsid w:val="008E7979"/>
    <w:rsid w:val="008E7C75"/>
    <w:rsid w:val="008F1C66"/>
    <w:rsid w:val="009442BC"/>
    <w:rsid w:val="00960EB0"/>
    <w:rsid w:val="00966904"/>
    <w:rsid w:val="00966A9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6B59"/>
    <w:rsid w:val="00AB66C9"/>
    <w:rsid w:val="00AD120B"/>
    <w:rsid w:val="00B44D53"/>
    <w:rsid w:val="00B743F1"/>
    <w:rsid w:val="00B774DC"/>
    <w:rsid w:val="00B9459B"/>
    <w:rsid w:val="00B9691A"/>
    <w:rsid w:val="00C30632"/>
    <w:rsid w:val="00C467E3"/>
    <w:rsid w:val="00C50883"/>
    <w:rsid w:val="00C969A6"/>
    <w:rsid w:val="00CA5850"/>
    <w:rsid w:val="00CA7D36"/>
    <w:rsid w:val="00CD166D"/>
    <w:rsid w:val="00D108BF"/>
    <w:rsid w:val="00D20B6E"/>
    <w:rsid w:val="00D24208"/>
    <w:rsid w:val="00D5505E"/>
    <w:rsid w:val="00D60C38"/>
    <w:rsid w:val="00D66893"/>
    <w:rsid w:val="00D90ACB"/>
    <w:rsid w:val="00D972D0"/>
    <w:rsid w:val="00DB4D41"/>
    <w:rsid w:val="00DC1500"/>
    <w:rsid w:val="00DC248F"/>
    <w:rsid w:val="00E44371"/>
    <w:rsid w:val="00E71788"/>
    <w:rsid w:val="00E949B0"/>
    <w:rsid w:val="00EB46DF"/>
    <w:rsid w:val="00EC0BAE"/>
    <w:rsid w:val="00EC0BEA"/>
    <w:rsid w:val="00EE5753"/>
    <w:rsid w:val="00F00591"/>
    <w:rsid w:val="00F07AEC"/>
    <w:rsid w:val="00F31B06"/>
    <w:rsid w:val="00F3520B"/>
    <w:rsid w:val="00F35492"/>
    <w:rsid w:val="00F51688"/>
    <w:rsid w:val="00F53146"/>
    <w:rsid w:val="00F91018"/>
    <w:rsid w:val="00FA0F30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543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Anna Trybus</cp:lastModifiedBy>
  <cp:revision>2</cp:revision>
  <cp:lastPrinted>2025-04-16T08:10:00Z</cp:lastPrinted>
  <dcterms:created xsi:type="dcterms:W3CDTF">2025-04-16T08:10:00Z</dcterms:created>
  <dcterms:modified xsi:type="dcterms:W3CDTF">2025-04-16T08:10:00Z</dcterms:modified>
</cp:coreProperties>
</file>