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AD4E8" w14:textId="77777777" w:rsidR="003E6519" w:rsidRPr="009432A1" w:rsidRDefault="00BE71D5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BE71D5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BE71D5">
        <w:rPr>
          <w:rFonts w:ascii="Arial" w:hAnsi="Arial" w:cs="Arial"/>
          <w:sz w:val="24"/>
          <w:szCs w:val="24"/>
        </w:rPr>
        <w:t>2025-04-17</w:t>
      </w:r>
    </w:p>
    <w:p w14:paraId="3FD6B54D" w14:textId="6CE8FC16" w:rsidR="003E6519" w:rsidRPr="009432A1" w:rsidRDefault="00BE71D5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E71D5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2AF62FD4" w14:textId="77777777" w:rsidR="003E6519" w:rsidRPr="009432A1" w:rsidRDefault="00BE71D5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BE71D5">
        <w:rPr>
          <w:rFonts w:ascii="Arial" w:hAnsi="Arial" w:cs="Arial"/>
          <w:sz w:val="24"/>
          <w:szCs w:val="24"/>
        </w:rPr>
        <w:t>os. Na Skarpie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BE71D5">
        <w:rPr>
          <w:rFonts w:ascii="Arial" w:hAnsi="Arial" w:cs="Arial"/>
          <w:sz w:val="24"/>
          <w:szCs w:val="24"/>
        </w:rPr>
        <w:t>66</w:t>
      </w:r>
    </w:p>
    <w:p w14:paraId="41959E39" w14:textId="77777777" w:rsidR="003E6519" w:rsidRPr="009432A1" w:rsidRDefault="00BE71D5" w:rsidP="003E6519">
      <w:pPr>
        <w:rPr>
          <w:rFonts w:ascii="Arial" w:hAnsi="Arial" w:cs="Arial"/>
          <w:sz w:val="24"/>
          <w:szCs w:val="24"/>
        </w:rPr>
      </w:pPr>
      <w:r w:rsidRPr="00BE71D5">
        <w:rPr>
          <w:rFonts w:ascii="Arial" w:hAnsi="Arial" w:cs="Arial"/>
          <w:sz w:val="24"/>
          <w:szCs w:val="24"/>
        </w:rPr>
        <w:t>31-913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BE71D5">
        <w:rPr>
          <w:rFonts w:ascii="Arial" w:hAnsi="Arial" w:cs="Arial"/>
          <w:sz w:val="24"/>
          <w:szCs w:val="24"/>
        </w:rPr>
        <w:t>Kraków</w:t>
      </w:r>
    </w:p>
    <w:p w14:paraId="23E3D21E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6008177" w14:textId="411BC503" w:rsidR="003E6519" w:rsidRDefault="003E6519" w:rsidP="003E6519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6161E904" w14:textId="29FB97DF" w:rsidR="00633372" w:rsidRPr="009432A1" w:rsidRDefault="00633372" w:rsidP="003E6519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SZP-271-7/25-343.UG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68C5B701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C73B7C2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4E5D34F7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040A81F3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2227FFED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59808782" w14:textId="77777777" w:rsidTr="001A0FA2">
        <w:tc>
          <w:tcPr>
            <w:tcW w:w="2269" w:type="dxa"/>
            <w:shd w:val="clear" w:color="auto" w:fill="auto"/>
          </w:tcPr>
          <w:p w14:paraId="7391E6DC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F5275DD" w14:textId="77777777" w:rsidR="003E6519" w:rsidRPr="004E4B64" w:rsidRDefault="00BE71D5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E71D5">
              <w:rPr>
                <w:rFonts w:ascii="Arial" w:hAnsi="Arial" w:cs="Arial"/>
                <w:bCs/>
                <w:sz w:val="24"/>
                <w:szCs w:val="24"/>
              </w:rPr>
              <w:t>Dostawa produktów leczniczych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E71D5" w:rsidRPr="004E4B64" w14:paraId="42ECC028" w14:textId="77777777" w:rsidTr="00000A30">
        <w:tc>
          <w:tcPr>
            <w:tcW w:w="2269" w:type="dxa"/>
            <w:shd w:val="clear" w:color="auto" w:fill="auto"/>
          </w:tcPr>
          <w:p w14:paraId="32DB7978" w14:textId="77777777" w:rsidR="00BE71D5" w:rsidRPr="004E4B64" w:rsidRDefault="00BE71D5" w:rsidP="00000A3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8CFB202" w14:textId="77777777" w:rsidR="00BE71D5" w:rsidRPr="004E4B64" w:rsidRDefault="00BE71D5" w:rsidP="00000A3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E71D5">
              <w:rPr>
                <w:rFonts w:ascii="Arial" w:hAnsi="Arial" w:cs="Arial"/>
                <w:bCs/>
                <w:sz w:val="24"/>
                <w:szCs w:val="24"/>
              </w:rPr>
              <w:t>SZP-271-7/25</w:t>
            </w:r>
          </w:p>
        </w:tc>
      </w:tr>
    </w:tbl>
    <w:p w14:paraId="0F9498AC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BE71D5" w:rsidRPr="00BE71D5">
        <w:rPr>
          <w:rFonts w:ascii="Arial" w:hAnsi="Arial" w:cs="Arial"/>
          <w:sz w:val="24"/>
          <w:szCs w:val="24"/>
        </w:rPr>
        <w:t>(</w:t>
      </w:r>
      <w:proofErr w:type="spellStart"/>
      <w:r w:rsidR="00BE71D5" w:rsidRPr="00BE71D5">
        <w:rPr>
          <w:rFonts w:ascii="Arial" w:hAnsi="Arial" w:cs="Arial"/>
          <w:sz w:val="24"/>
          <w:szCs w:val="24"/>
        </w:rPr>
        <w:t>t.j</w:t>
      </w:r>
      <w:proofErr w:type="spellEnd"/>
      <w:r w:rsidR="00BE71D5" w:rsidRPr="00BE71D5">
        <w:rPr>
          <w:rFonts w:ascii="Arial" w:hAnsi="Arial" w:cs="Arial"/>
          <w:sz w:val="24"/>
          <w:szCs w:val="24"/>
        </w:rPr>
        <w:t>. Dz. U. z 2024 poz. 1320)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BE71D5" w:rsidRPr="00C902DE" w14:paraId="08F8FA08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2B1C5AA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1 zamówienia w wysokości 6 480.00 zł brutto;</w:t>
            </w:r>
          </w:p>
        </w:tc>
      </w:tr>
      <w:tr w:rsidR="00BE71D5" w:rsidRPr="00C902DE" w14:paraId="5FD64ABB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29CAE44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2 zamówienia w wysokości 548 918.46 zł brutto;</w:t>
            </w:r>
          </w:p>
        </w:tc>
      </w:tr>
      <w:tr w:rsidR="00BE71D5" w:rsidRPr="00C902DE" w14:paraId="36D11A24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AFDD495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3 zamówienia w wysokości 54 000.00 zł brutto;</w:t>
            </w:r>
          </w:p>
        </w:tc>
      </w:tr>
      <w:tr w:rsidR="00BE71D5" w:rsidRPr="00C902DE" w14:paraId="7689575C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EE4B1E5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4 zamówienia w wysokości 1 926.72 zł brutto;</w:t>
            </w:r>
          </w:p>
        </w:tc>
      </w:tr>
      <w:tr w:rsidR="00BE71D5" w:rsidRPr="00C902DE" w14:paraId="4B6D5AFA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DE954F8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5 zamówienia w wysokości 97 200.00 zł brutto;</w:t>
            </w:r>
          </w:p>
        </w:tc>
      </w:tr>
      <w:tr w:rsidR="00BE71D5" w:rsidRPr="00C902DE" w14:paraId="0D788C22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D47FB18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6 zamówienia w wysokości 885 958.56 zł brutto;</w:t>
            </w:r>
          </w:p>
        </w:tc>
      </w:tr>
      <w:tr w:rsidR="00BE71D5" w:rsidRPr="00C902DE" w14:paraId="1AD8AC6D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4A4A19B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7 zamówienia w wysokości 268 272.00 zł brutto;</w:t>
            </w:r>
          </w:p>
        </w:tc>
      </w:tr>
      <w:tr w:rsidR="00BE71D5" w:rsidRPr="00C902DE" w14:paraId="228021EA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55B8168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8 zamówienia w wysokości 171 072.00 zł brutto;</w:t>
            </w:r>
          </w:p>
        </w:tc>
      </w:tr>
      <w:tr w:rsidR="00BE71D5" w:rsidRPr="00C902DE" w14:paraId="61FB5309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8A1CB27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9 zamówienia w wysokości 164 268.00 zł brutto;</w:t>
            </w:r>
          </w:p>
        </w:tc>
      </w:tr>
      <w:tr w:rsidR="00BE71D5" w:rsidRPr="00C902DE" w14:paraId="73274D2D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1AD5F22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10 zamówienia w wysokości 162 848.08 zł brutto;</w:t>
            </w:r>
          </w:p>
        </w:tc>
      </w:tr>
      <w:tr w:rsidR="00BE71D5" w:rsidRPr="00C902DE" w14:paraId="3F02F2D0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5C8AF89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11 zamówienia w wysokości 194 400.00 zł brutto;</w:t>
            </w:r>
          </w:p>
        </w:tc>
      </w:tr>
      <w:tr w:rsidR="00BE71D5" w:rsidRPr="00C902DE" w14:paraId="3387D9FC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F29D972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12 zamówienia w wysokości 1 335 189.53 zł brutto;</w:t>
            </w:r>
          </w:p>
        </w:tc>
      </w:tr>
      <w:tr w:rsidR="00BE71D5" w:rsidRPr="00C902DE" w14:paraId="24977513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DC25DDA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lastRenderedPageBreak/>
              <w:t>części 13 zamówienia w wysokości 779 490.00 zł brutto;</w:t>
            </w:r>
          </w:p>
        </w:tc>
      </w:tr>
      <w:tr w:rsidR="00BE71D5" w:rsidRPr="00C902DE" w14:paraId="1841F7FA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1731D90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14 zamówienia w wysokości 18 662.40 zł brutto;</w:t>
            </w:r>
          </w:p>
        </w:tc>
      </w:tr>
      <w:tr w:rsidR="00BE71D5" w:rsidRPr="00C902DE" w14:paraId="7B36F24A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5D3036B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15 zamówienia w wysokości 1 825 059.60 zł brutto;</w:t>
            </w:r>
          </w:p>
        </w:tc>
      </w:tr>
      <w:tr w:rsidR="00BE71D5" w:rsidRPr="00C902DE" w14:paraId="61E907AB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5F9F999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16 zamówienia w wysokości 3 348.00 zł brutto;</w:t>
            </w:r>
          </w:p>
        </w:tc>
      </w:tr>
      <w:tr w:rsidR="00BE71D5" w:rsidRPr="00C902DE" w14:paraId="568186A5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3D827F4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17 zamówienia w wysokości 312 120.00 zł brutto;</w:t>
            </w:r>
          </w:p>
        </w:tc>
      </w:tr>
      <w:tr w:rsidR="00BE71D5" w:rsidRPr="00C902DE" w14:paraId="103DD31A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2173AF6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18 zamówienia w wysokości 585 071.27 zł brutto;</w:t>
            </w:r>
          </w:p>
        </w:tc>
      </w:tr>
      <w:tr w:rsidR="00BE71D5" w:rsidRPr="00C902DE" w14:paraId="37BD420E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ED836DB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19 zamówienia w wysokości 7 453.62 zł brutto;</w:t>
            </w:r>
          </w:p>
        </w:tc>
      </w:tr>
      <w:tr w:rsidR="00BE71D5" w:rsidRPr="00C902DE" w14:paraId="62C8F2AC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29BEC66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20 zamówienia w wysokości 316 642.39 zł brutto;</w:t>
            </w:r>
          </w:p>
        </w:tc>
      </w:tr>
      <w:tr w:rsidR="00BE71D5" w:rsidRPr="00C902DE" w14:paraId="3095B2AE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212A6CC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21 zamówienia w wysokości 199 090.33 zł brutto;</w:t>
            </w:r>
          </w:p>
        </w:tc>
      </w:tr>
      <w:tr w:rsidR="00BE71D5" w:rsidRPr="00C902DE" w14:paraId="384AD446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9F49D7E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22 zamówienia w wysokości 807 216.41 zł brutto;</w:t>
            </w:r>
          </w:p>
        </w:tc>
      </w:tr>
      <w:tr w:rsidR="00BE71D5" w:rsidRPr="00C902DE" w14:paraId="0550484C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9BE51AE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23 zamówienia w wysokości 49 218.84 zł brutto;</w:t>
            </w:r>
          </w:p>
        </w:tc>
      </w:tr>
      <w:tr w:rsidR="00BE71D5" w:rsidRPr="00C902DE" w14:paraId="2DE9D1FF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3F2350B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24 zamówienia w wysokości 294 946.29 zł brutto;</w:t>
            </w:r>
          </w:p>
        </w:tc>
      </w:tr>
      <w:tr w:rsidR="00BE71D5" w:rsidRPr="00C902DE" w14:paraId="2861ABDC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E29E5CC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25 zamówienia w wysokości 194 400.00 zł brutto;</w:t>
            </w:r>
          </w:p>
        </w:tc>
      </w:tr>
      <w:tr w:rsidR="00BE71D5" w:rsidRPr="00C902DE" w14:paraId="2C673EA7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60AEE5D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26 zamówienia w wysokości 228 852.00 zł brutto;</w:t>
            </w:r>
          </w:p>
        </w:tc>
      </w:tr>
      <w:tr w:rsidR="00BE71D5" w:rsidRPr="00C902DE" w14:paraId="6BAB40EB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FDB507B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27 zamówienia w wysokości 48 592.44 zł brutto;</w:t>
            </w:r>
          </w:p>
        </w:tc>
      </w:tr>
      <w:tr w:rsidR="00BE71D5" w:rsidRPr="00C902DE" w14:paraId="590DB099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3E66717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28 zamówienia w wysokości 59 400.00 zł brutto;</w:t>
            </w:r>
          </w:p>
        </w:tc>
      </w:tr>
      <w:tr w:rsidR="00BE71D5" w:rsidRPr="00C902DE" w14:paraId="21F2E6C1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D3CD637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29 zamówienia w wysokości 302 393.92 zł brutto;</w:t>
            </w:r>
          </w:p>
        </w:tc>
      </w:tr>
      <w:tr w:rsidR="00BE71D5" w:rsidRPr="00C902DE" w14:paraId="4134D3EB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E8B4DCE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30 zamówienia w wysokości 72 279.00 zł brutto;</w:t>
            </w:r>
          </w:p>
        </w:tc>
      </w:tr>
      <w:tr w:rsidR="00BE71D5" w:rsidRPr="00C902DE" w14:paraId="3C26CEBD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2B2B06B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31 zamówienia w wysokości 91 800.00 zł brutto;</w:t>
            </w:r>
          </w:p>
        </w:tc>
      </w:tr>
      <w:tr w:rsidR="00BE71D5" w:rsidRPr="00C902DE" w14:paraId="29166F92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7D608A5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32 zamówienia w wysokości 24 192.00 zł brutto;</w:t>
            </w:r>
          </w:p>
        </w:tc>
      </w:tr>
      <w:tr w:rsidR="00BE71D5" w:rsidRPr="00C902DE" w14:paraId="3D40F8BA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CC2EE68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33 zamówienia w wysokości 1 814.40 zł brutto;</w:t>
            </w:r>
          </w:p>
        </w:tc>
      </w:tr>
      <w:tr w:rsidR="00BE71D5" w:rsidRPr="00C902DE" w14:paraId="1C13B3D6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092D576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34 zamówienia w wysokości 952.00 zł brutto;</w:t>
            </w:r>
          </w:p>
        </w:tc>
      </w:tr>
      <w:tr w:rsidR="00BE71D5" w:rsidRPr="00C902DE" w14:paraId="4449511A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AE6D36A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35 zamówienia w wysokości 86 184.00 zł brutto;</w:t>
            </w:r>
          </w:p>
        </w:tc>
      </w:tr>
      <w:tr w:rsidR="00BE71D5" w:rsidRPr="00C902DE" w14:paraId="1A381A72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BB92E75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36 zamówienia w wysokości 21 616.42 zł brutto;</w:t>
            </w:r>
          </w:p>
        </w:tc>
      </w:tr>
      <w:tr w:rsidR="00BE71D5" w:rsidRPr="00C902DE" w14:paraId="473436E8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55B3604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37 zamówienia w wysokości 16 200.00 zł brutto;</w:t>
            </w:r>
          </w:p>
        </w:tc>
      </w:tr>
      <w:tr w:rsidR="00BE71D5" w:rsidRPr="00C902DE" w14:paraId="4A8604BE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92B3B12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38 zamówienia w wysokości 56 292.84 zł brutto;</w:t>
            </w:r>
          </w:p>
        </w:tc>
      </w:tr>
      <w:tr w:rsidR="00BE71D5" w:rsidRPr="00C902DE" w14:paraId="0E5E3D5F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270D9BF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39 zamówienia w wysokości 18 960.26 zł brutto;</w:t>
            </w:r>
          </w:p>
        </w:tc>
      </w:tr>
      <w:tr w:rsidR="00BE71D5" w:rsidRPr="00C902DE" w14:paraId="5103B903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06515D7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40 zamówienia w wysokości 76 842.00 zł brutto;</w:t>
            </w:r>
          </w:p>
        </w:tc>
      </w:tr>
      <w:tr w:rsidR="00BE71D5" w:rsidRPr="00C902DE" w14:paraId="4DAE3806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6DD951D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41 zamówienia w wysokości 226 800.00 zł brutto;</w:t>
            </w:r>
          </w:p>
        </w:tc>
      </w:tr>
      <w:tr w:rsidR="00BE71D5" w:rsidRPr="00C902DE" w14:paraId="617CE928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FA82AC1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42 zamówienia w wysokości 364 392.00 zł brutto;</w:t>
            </w:r>
          </w:p>
        </w:tc>
      </w:tr>
      <w:tr w:rsidR="00BE71D5" w:rsidRPr="00C902DE" w14:paraId="57DEEE63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0098278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43 zamówienia w wysokości 534 600.00 zł brutto;</w:t>
            </w:r>
          </w:p>
        </w:tc>
      </w:tr>
      <w:tr w:rsidR="00BE71D5" w:rsidRPr="00C902DE" w14:paraId="39E1343F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E6C4008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lastRenderedPageBreak/>
              <w:t>części 44 zamówienia w wysokości 2 993.76 zł brutto;</w:t>
            </w:r>
          </w:p>
        </w:tc>
      </w:tr>
      <w:tr w:rsidR="00BE71D5" w:rsidRPr="00C902DE" w14:paraId="3EF28F98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F9E175A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45 zamówienia w wysokości 3 326.40 zł brutto;</w:t>
            </w:r>
          </w:p>
        </w:tc>
      </w:tr>
      <w:tr w:rsidR="00BE71D5" w:rsidRPr="00C902DE" w14:paraId="6F11B5F8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A7B8106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46 zamówienia w wysokości 2 073.60 zł brutto;</w:t>
            </w:r>
          </w:p>
        </w:tc>
      </w:tr>
      <w:tr w:rsidR="00BE71D5" w:rsidRPr="00C902DE" w14:paraId="3CE84477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57ECF6D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47 zamówienia w wysokości 32 400.00 zł brutto;</w:t>
            </w:r>
          </w:p>
        </w:tc>
      </w:tr>
      <w:tr w:rsidR="00BE71D5" w:rsidRPr="00C902DE" w14:paraId="0C81128D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5976817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48 zamówienia w wysokości 106.92 zł brutto;</w:t>
            </w:r>
          </w:p>
        </w:tc>
      </w:tr>
      <w:tr w:rsidR="00BE71D5" w:rsidRPr="00C902DE" w14:paraId="0457388B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EB156AE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49 zamówienia w wysokości 32 400.00 zł brutto;</w:t>
            </w:r>
          </w:p>
        </w:tc>
      </w:tr>
      <w:tr w:rsidR="00BE71D5" w:rsidRPr="00C902DE" w14:paraId="02436768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120CC1E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50 zamówienia w wysokości 179 863.20 zł brutto;</w:t>
            </w:r>
          </w:p>
        </w:tc>
      </w:tr>
      <w:tr w:rsidR="00BE71D5" w:rsidRPr="00C902DE" w14:paraId="07081DBD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EE29F59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51 zamówienia w wysokości 58 320.00 zł brutto;</w:t>
            </w:r>
          </w:p>
        </w:tc>
      </w:tr>
      <w:tr w:rsidR="00BE71D5" w:rsidRPr="00C902DE" w14:paraId="331B609E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D697E33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52 zamówienia w wysokości 62 208.00 zł brutto;</w:t>
            </w:r>
          </w:p>
        </w:tc>
      </w:tr>
      <w:tr w:rsidR="00BE71D5" w:rsidRPr="00C902DE" w14:paraId="558A9175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C564B11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53 zamówienia w wysokości 462 103.38 zł brutto;</w:t>
            </w:r>
          </w:p>
        </w:tc>
      </w:tr>
      <w:tr w:rsidR="00BE71D5" w:rsidRPr="00C902DE" w14:paraId="1FB61B8E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FFB1DE1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54 zamówienia w wysokości 32 675.40 zł brutto;</w:t>
            </w:r>
          </w:p>
        </w:tc>
      </w:tr>
      <w:tr w:rsidR="00BE71D5" w:rsidRPr="00C902DE" w14:paraId="7F6E0FA7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84BCFC2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55 zamówienia w wysokości 182 520.00 zł brutto;</w:t>
            </w:r>
          </w:p>
        </w:tc>
      </w:tr>
      <w:tr w:rsidR="00BE71D5" w:rsidRPr="00C902DE" w14:paraId="1B5C7D66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C5B7321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56 zamówienia w wysokości 3 240.00 zł brutto;</w:t>
            </w:r>
          </w:p>
        </w:tc>
      </w:tr>
      <w:tr w:rsidR="00BE71D5" w:rsidRPr="00C902DE" w14:paraId="276C0C99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64385AD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57 zamówienia w wysokości 1 674.00 zł brutto;</w:t>
            </w:r>
          </w:p>
        </w:tc>
      </w:tr>
      <w:tr w:rsidR="00BE71D5" w:rsidRPr="00C902DE" w14:paraId="72CADE3E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72C1FBF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58 zamówienia w wysokości 151 200.00 zł brutto;</w:t>
            </w:r>
          </w:p>
        </w:tc>
      </w:tr>
      <w:tr w:rsidR="00BE71D5" w:rsidRPr="00C902DE" w14:paraId="4621D2B8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BBCD41A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59 zamówienia w wysokości 1 684.80 zł brutto;</w:t>
            </w:r>
          </w:p>
        </w:tc>
      </w:tr>
      <w:tr w:rsidR="00BE71D5" w:rsidRPr="00C902DE" w14:paraId="30A6DB8A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A9DBEA1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60 zamówienia w wysokości 35 208.00 zł brutto;</w:t>
            </w:r>
          </w:p>
        </w:tc>
      </w:tr>
      <w:tr w:rsidR="00BE71D5" w:rsidRPr="00C902DE" w14:paraId="35D0BA83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C4107B1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61 zamówienia w wysokości 87 210.00 zł brutto;</w:t>
            </w:r>
          </w:p>
        </w:tc>
      </w:tr>
      <w:tr w:rsidR="00BE71D5" w:rsidRPr="00C902DE" w14:paraId="67D04D19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39009AF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62 zamówienia w wysokości 1 728.00 zł brutto;</w:t>
            </w:r>
          </w:p>
        </w:tc>
      </w:tr>
      <w:tr w:rsidR="00BE71D5" w:rsidRPr="00C902DE" w14:paraId="273DC49D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D2A9FB5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63 zamówienia w wysokości 194 400.00 zł brutto;</w:t>
            </w:r>
          </w:p>
        </w:tc>
      </w:tr>
      <w:tr w:rsidR="00BE71D5" w:rsidRPr="00C902DE" w14:paraId="7E601A84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7AC770E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64 zamówienia w wysokości 1 513.26 zł brutto;</w:t>
            </w:r>
          </w:p>
        </w:tc>
      </w:tr>
      <w:tr w:rsidR="00BE71D5" w:rsidRPr="00C902DE" w14:paraId="64D67359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7E63044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65 zamówienia w wysokości 1 296.00 zł brutto;</w:t>
            </w:r>
          </w:p>
        </w:tc>
      </w:tr>
      <w:tr w:rsidR="00BE71D5" w:rsidRPr="00C902DE" w14:paraId="2500AD82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2140496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66 zamówienia w wysokości 16 281.27 zł brutto;</w:t>
            </w:r>
          </w:p>
        </w:tc>
      </w:tr>
      <w:tr w:rsidR="00BE71D5" w:rsidRPr="00C902DE" w14:paraId="614B83C1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60D24DA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67 zamówienia w wysokości 218 581.65 zł brutto;</w:t>
            </w:r>
          </w:p>
        </w:tc>
      </w:tr>
      <w:tr w:rsidR="00BE71D5" w:rsidRPr="00C902DE" w14:paraId="0EC4E0FF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90A64AC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68 zamówienia w wysokości 385 084.69 zł brutto;</w:t>
            </w:r>
          </w:p>
        </w:tc>
      </w:tr>
      <w:tr w:rsidR="00BE71D5" w:rsidRPr="00C902DE" w14:paraId="1CCFF141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1F84731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69 zamówienia w wysokości 333 194.34 zł brutto;</w:t>
            </w:r>
          </w:p>
        </w:tc>
      </w:tr>
      <w:tr w:rsidR="00BE71D5" w:rsidRPr="00C902DE" w14:paraId="3B341E42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06704E8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70 zamówienia w wysokości 378 000.00 zł brutto;</w:t>
            </w:r>
          </w:p>
        </w:tc>
      </w:tr>
      <w:tr w:rsidR="00BE71D5" w:rsidRPr="00C902DE" w14:paraId="2BCA8C60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979AC0E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71 zamówienia w wysokości 64.80 zł brutto;</w:t>
            </w:r>
          </w:p>
        </w:tc>
      </w:tr>
      <w:tr w:rsidR="00BE71D5" w:rsidRPr="00C902DE" w14:paraId="59962CFC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477F8F3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72 zamówienia w wysokości 1 080.00 zł brutto;</w:t>
            </w:r>
          </w:p>
        </w:tc>
      </w:tr>
      <w:tr w:rsidR="00BE71D5" w:rsidRPr="00C902DE" w14:paraId="0C44D934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148ADEA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73 zamówienia w wysokości 495 612.00 zł brutto;</w:t>
            </w:r>
          </w:p>
        </w:tc>
      </w:tr>
      <w:tr w:rsidR="00BE71D5" w:rsidRPr="00C902DE" w14:paraId="5CB46A17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84D68A5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74 zamówienia w wysokości 4 050.00 zł brutto;</w:t>
            </w:r>
          </w:p>
        </w:tc>
      </w:tr>
      <w:tr w:rsidR="00BE71D5" w:rsidRPr="00C902DE" w14:paraId="6FF44605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056E0A1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lastRenderedPageBreak/>
              <w:t>części 75 zamówienia w wysokości 246.24 zł brutto;</w:t>
            </w:r>
          </w:p>
        </w:tc>
      </w:tr>
      <w:tr w:rsidR="00BE71D5" w:rsidRPr="00C902DE" w14:paraId="6F816488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92F1D3D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76 zamówienia w wysokości 231.60 zł brutto;</w:t>
            </w:r>
          </w:p>
        </w:tc>
      </w:tr>
      <w:tr w:rsidR="00BE71D5" w:rsidRPr="00C902DE" w14:paraId="15AC4652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1FA9829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77 zamówienia w wysokości 1 863.00 zł brutto;</w:t>
            </w:r>
          </w:p>
        </w:tc>
      </w:tr>
      <w:tr w:rsidR="00BE71D5" w:rsidRPr="00C902DE" w14:paraId="19EE5BBE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D128113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78 zamówienia w wysokości 3 725.40 zł brutto;</w:t>
            </w:r>
          </w:p>
        </w:tc>
      </w:tr>
      <w:tr w:rsidR="00BE71D5" w:rsidRPr="00C902DE" w14:paraId="54219EEF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8425772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79 zamówienia w wysokości 846.72 zł brutto;</w:t>
            </w:r>
          </w:p>
        </w:tc>
      </w:tr>
      <w:tr w:rsidR="00BE71D5" w:rsidRPr="00C902DE" w14:paraId="76A540BB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8DB0D98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80 zamówienia w wysokości 421.20 zł brutto;</w:t>
            </w:r>
          </w:p>
        </w:tc>
      </w:tr>
      <w:tr w:rsidR="00BE71D5" w:rsidRPr="00C902DE" w14:paraId="745E869B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CB12ED5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81 zamówienia w wysokości 907.20 zł brutto;</w:t>
            </w:r>
          </w:p>
        </w:tc>
      </w:tr>
      <w:tr w:rsidR="00BE71D5" w:rsidRPr="00C902DE" w14:paraId="7592835F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95ED15B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82 zamówienia w wysokości 29 160.00 zł brutto;</w:t>
            </w:r>
          </w:p>
        </w:tc>
      </w:tr>
      <w:tr w:rsidR="00BE71D5" w:rsidRPr="00C902DE" w14:paraId="34172370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0C6C242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83 zamówienia w wysokości 29 160.00 zł brutto;</w:t>
            </w:r>
          </w:p>
        </w:tc>
      </w:tr>
      <w:tr w:rsidR="00BE71D5" w:rsidRPr="00C902DE" w14:paraId="6F632AB5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6B741C5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84 zamówienia w wysokości 425 925.00 zł brutto;</w:t>
            </w:r>
          </w:p>
        </w:tc>
      </w:tr>
      <w:tr w:rsidR="00BE71D5" w:rsidRPr="00C902DE" w14:paraId="6E7C02E7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A6A639B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85 zamówienia w wysokości 13 500.00 zł brutto;</w:t>
            </w:r>
          </w:p>
        </w:tc>
      </w:tr>
      <w:tr w:rsidR="00BE71D5" w:rsidRPr="00C902DE" w14:paraId="568CDBBC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68850B4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86 zamówienia w wysokości 3 672.00 zł brutto;</w:t>
            </w:r>
          </w:p>
        </w:tc>
      </w:tr>
      <w:tr w:rsidR="00BE71D5" w:rsidRPr="00C902DE" w14:paraId="6AB92821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4D6AD09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87 zamówienia w wysokości 191 160.00 zł brutto;</w:t>
            </w:r>
          </w:p>
        </w:tc>
      </w:tr>
      <w:tr w:rsidR="00BE71D5" w:rsidRPr="00C902DE" w14:paraId="6ED54DD6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C456F8D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88 zamówienia w wysokości 10 800.00 zł brutto;</w:t>
            </w:r>
          </w:p>
        </w:tc>
      </w:tr>
      <w:tr w:rsidR="00BE71D5" w:rsidRPr="00C902DE" w14:paraId="190D69D8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817EDE0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89 zamówienia w wysokości 648.00 zł brutto;</w:t>
            </w:r>
          </w:p>
        </w:tc>
      </w:tr>
      <w:tr w:rsidR="00BE71D5" w:rsidRPr="00C902DE" w14:paraId="13455D8C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2A2312D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90 zamówienia w wysokości 2 558.30 zł brutto;</w:t>
            </w:r>
          </w:p>
        </w:tc>
      </w:tr>
      <w:tr w:rsidR="00BE71D5" w:rsidRPr="00C902DE" w14:paraId="31C73EB7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722814C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91 zamówienia w wysokości 1 008.02 zł brutto;</w:t>
            </w:r>
          </w:p>
        </w:tc>
      </w:tr>
      <w:tr w:rsidR="00BE71D5" w:rsidRPr="00C902DE" w14:paraId="619C6B3F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3BDC0DB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92 zamówienia w wysokości 1 108 080.00 zł brutto;</w:t>
            </w:r>
          </w:p>
        </w:tc>
      </w:tr>
      <w:tr w:rsidR="00BE71D5" w:rsidRPr="00C902DE" w14:paraId="377C5A2E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8CB39FC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93 zamówienia w wysokości 9 266.40 zł brutto;</w:t>
            </w:r>
          </w:p>
        </w:tc>
      </w:tr>
      <w:tr w:rsidR="00BE71D5" w:rsidRPr="00C902DE" w14:paraId="62BC583B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89C6430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94 zamówienia w wysokości 113 495.71 zł brutto;</w:t>
            </w:r>
          </w:p>
        </w:tc>
      </w:tr>
      <w:tr w:rsidR="00BE71D5" w:rsidRPr="00C902DE" w14:paraId="6930E4E5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E91C49E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95 zamówienia w wysokości 64 071.00 zł brutto;</w:t>
            </w:r>
          </w:p>
        </w:tc>
      </w:tr>
      <w:tr w:rsidR="00BE71D5" w:rsidRPr="00C902DE" w14:paraId="4BC773D9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3CA1D01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96 zamówienia w wysokości 1 944.00 zł brutto;</w:t>
            </w:r>
          </w:p>
        </w:tc>
      </w:tr>
      <w:tr w:rsidR="00BE71D5" w:rsidRPr="00C902DE" w14:paraId="4332C7DD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DB4266C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97 zamówienia w wysokości 5 670.00 zł brutto;</w:t>
            </w:r>
          </w:p>
        </w:tc>
      </w:tr>
      <w:tr w:rsidR="00BE71D5" w:rsidRPr="00C902DE" w14:paraId="05DF79FE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E2A3FD5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98 zamówienia w wysokości 11 232.00 zł brutto;</w:t>
            </w:r>
          </w:p>
        </w:tc>
      </w:tr>
      <w:tr w:rsidR="00BE71D5" w:rsidRPr="00C902DE" w14:paraId="63B3C24D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957ADCF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99 zamówienia w wysokości 1 987.20 zł brutto;</w:t>
            </w:r>
          </w:p>
        </w:tc>
      </w:tr>
      <w:tr w:rsidR="00BE71D5" w:rsidRPr="00C902DE" w14:paraId="51F419BF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231F797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100 zamówienia w wysokości 1 036.80 zł brutto;</w:t>
            </w:r>
          </w:p>
        </w:tc>
      </w:tr>
      <w:tr w:rsidR="00BE71D5" w:rsidRPr="00C902DE" w14:paraId="576CED6B" w14:textId="77777777" w:rsidTr="00000A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C8C8F94" w14:textId="77777777" w:rsidR="00BE71D5" w:rsidRPr="00C902DE" w:rsidRDefault="00BE71D5" w:rsidP="00000A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1D5">
              <w:rPr>
                <w:rFonts w:ascii="Arial" w:hAnsi="Arial" w:cs="Arial"/>
                <w:sz w:val="24"/>
                <w:szCs w:val="24"/>
              </w:rPr>
              <w:t>części 101 zamówienia w wysokości 32 184.00 zł brutto;</w:t>
            </w:r>
          </w:p>
        </w:tc>
      </w:tr>
    </w:tbl>
    <w:p w14:paraId="08DCF4BF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1FA5F2D2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3C6114F1" w14:textId="77777777"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sectPr w:rsidR="00A80738" w:rsidRPr="003E6519" w:rsidSect="006333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247" w:right="1418" w:bottom="1247" w:left="1418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BCDF7E" w14:textId="77777777" w:rsidR="002B2CD8" w:rsidRDefault="002B2CD8">
      <w:r>
        <w:separator/>
      </w:r>
    </w:p>
  </w:endnote>
  <w:endnote w:type="continuationSeparator" w:id="0">
    <w:p w14:paraId="189B49E8" w14:textId="77777777" w:rsidR="002B2CD8" w:rsidRDefault="002B2C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B310D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69A9CE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46A32A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6EE3F1A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75FA4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3106F5C" w14:textId="77777777" w:rsidR="009F189D" w:rsidRDefault="009F189D">
    <w:pPr>
      <w:pStyle w:val="Stopka"/>
      <w:tabs>
        <w:tab w:val="clear" w:pos="4536"/>
      </w:tabs>
      <w:jc w:val="center"/>
    </w:pPr>
  </w:p>
  <w:p w14:paraId="488CDAE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697ABB" w14:textId="77777777" w:rsidR="002B2CD8" w:rsidRDefault="002B2CD8">
      <w:r>
        <w:separator/>
      </w:r>
    </w:p>
  </w:footnote>
  <w:footnote w:type="continuationSeparator" w:id="0">
    <w:p w14:paraId="3768CB02" w14:textId="77777777" w:rsidR="002B2CD8" w:rsidRDefault="002B2C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1FF8F1" w14:textId="77777777" w:rsidR="00BE71D5" w:rsidRDefault="00BE71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706DAE" w14:textId="77777777" w:rsidR="00BE71D5" w:rsidRDefault="00BE71D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E3DD1" w14:textId="77777777" w:rsidR="00BE71D5" w:rsidRDefault="00BE71D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2CD8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2B2CD8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33372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BE71D5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0B3EB7"/>
  <w15:chartTrackingRefBased/>
  <w15:docId w15:val="{F4E8AC8F-F65C-449B-97AB-1E94A37BF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4</Pages>
  <Words>983</Words>
  <Characters>5179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3</cp:revision>
  <dcterms:created xsi:type="dcterms:W3CDTF">2025-04-17T08:07:00Z</dcterms:created>
  <dcterms:modified xsi:type="dcterms:W3CDTF">2025-04-17T08:11:00Z</dcterms:modified>
</cp:coreProperties>
</file>