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33A8" w:rsidRPr="001A04CC" w:rsidRDefault="00DB33A8" w:rsidP="001A04CC">
      <w:pPr>
        <w:pStyle w:val="Nagwek3"/>
        <w:spacing w:before="0" w:after="0"/>
        <w:jc w:val="right"/>
        <w:rPr>
          <w:rFonts w:ascii="Verdana" w:hAnsi="Verdana"/>
          <w:b w:val="0"/>
          <w:bCs w:val="0"/>
          <w:sz w:val="20"/>
          <w:szCs w:val="20"/>
        </w:rPr>
      </w:pPr>
      <w:r w:rsidRPr="001A04CC">
        <w:rPr>
          <w:rFonts w:ascii="Verdana" w:hAnsi="Verdana"/>
          <w:b w:val="0"/>
          <w:sz w:val="20"/>
          <w:szCs w:val="20"/>
        </w:rPr>
        <w:tab/>
      </w:r>
      <w:r w:rsidRPr="001A04CC">
        <w:rPr>
          <w:rFonts w:ascii="Verdana" w:hAnsi="Verdana"/>
          <w:b w:val="0"/>
          <w:sz w:val="20"/>
          <w:szCs w:val="20"/>
        </w:rPr>
        <w:tab/>
      </w:r>
      <w:r w:rsidRPr="001A04CC">
        <w:rPr>
          <w:rFonts w:ascii="Verdana" w:hAnsi="Verdana"/>
          <w:b w:val="0"/>
          <w:sz w:val="20"/>
          <w:szCs w:val="20"/>
        </w:rPr>
        <w:tab/>
      </w:r>
      <w:r w:rsidRPr="001A04CC">
        <w:rPr>
          <w:rFonts w:ascii="Verdana" w:hAnsi="Verdana"/>
          <w:b w:val="0"/>
          <w:sz w:val="20"/>
          <w:szCs w:val="20"/>
        </w:rPr>
        <w:tab/>
      </w:r>
      <w:r w:rsidRPr="001A04CC">
        <w:rPr>
          <w:rFonts w:ascii="Verdana" w:hAnsi="Verdana"/>
          <w:b w:val="0"/>
          <w:sz w:val="20"/>
          <w:szCs w:val="20"/>
        </w:rPr>
        <w:tab/>
      </w:r>
      <w:r w:rsidRPr="001A04CC">
        <w:rPr>
          <w:rFonts w:ascii="Verdana" w:hAnsi="Verdana"/>
          <w:b w:val="0"/>
          <w:sz w:val="20"/>
          <w:szCs w:val="20"/>
        </w:rPr>
        <w:tab/>
      </w:r>
      <w:r w:rsidRPr="001A04CC">
        <w:rPr>
          <w:rFonts w:ascii="Verdana" w:hAnsi="Verdana"/>
          <w:sz w:val="20"/>
          <w:szCs w:val="20"/>
        </w:rPr>
        <w:t>Załącznik nr 1</w:t>
      </w:r>
    </w:p>
    <w:p w:rsidR="00DB33A8" w:rsidRPr="001A04CC" w:rsidRDefault="00DB33A8" w:rsidP="001A04C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:rsidR="00DB33A8" w:rsidRPr="001A04CC" w:rsidRDefault="00DB33A8" w:rsidP="001A04C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>FORMULARZ OFERTY</w:t>
      </w:r>
    </w:p>
    <w:p w:rsidR="00DB33A8" w:rsidRPr="001A04CC" w:rsidRDefault="00DB33A8" w:rsidP="001A04C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:rsidR="00DB33A8" w:rsidRPr="001A04CC" w:rsidRDefault="00DB33A8" w:rsidP="001A04CC">
      <w:pPr>
        <w:tabs>
          <w:tab w:val="right" w:pos="8222"/>
        </w:tabs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WOJEWÓDZTWO ……………………………..........................................................................</w:t>
      </w: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A04CC">
        <w:rPr>
          <w:rFonts w:ascii="Verdana" w:hAnsi="Verdana"/>
          <w:sz w:val="20"/>
          <w:szCs w:val="20"/>
          <w:lang w:val="de-DE"/>
        </w:rPr>
        <w:t>TEL.</w:t>
      </w:r>
      <w:r w:rsidRPr="001A04CC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A04CC">
        <w:rPr>
          <w:rFonts w:ascii="Verdana" w:hAnsi="Verdana"/>
          <w:sz w:val="20"/>
          <w:szCs w:val="20"/>
          <w:lang w:val="de-DE"/>
        </w:rPr>
        <w:t xml:space="preserve">FAX </w:t>
      </w:r>
      <w:r w:rsidRPr="001A04CC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A04CC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1A04CC">
        <w:rPr>
          <w:rFonts w:ascii="Verdana" w:hAnsi="Verdana"/>
          <w:sz w:val="20"/>
          <w:szCs w:val="20"/>
        </w:rPr>
        <w:t>REGON:………………………………………………...</w:t>
      </w:r>
    </w:p>
    <w:p w:rsidR="00DB33A8" w:rsidRPr="001A04CC" w:rsidRDefault="00DB33A8" w:rsidP="001A04CC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:rsidR="00DB33A8" w:rsidRPr="001A04CC" w:rsidRDefault="00DB33A8" w:rsidP="001A04CC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:rsidR="00DB33A8" w:rsidRPr="001A04CC" w:rsidRDefault="00DB33A8" w:rsidP="001A04CC">
      <w:pPr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Do: Nazwa i siedziba Zamawiającego:</w:t>
      </w:r>
    </w:p>
    <w:p w:rsidR="00DB33A8" w:rsidRPr="001A04CC" w:rsidRDefault="00DB33A8" w:rsidP="001A04CC">
      <w:pPr>
        <w:ind w:right="-110"/>
        <w:rPr>
          <w:rFonts w:ascii="Verdana" w:hAnsi="Verdana"/>
          <w:b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>Akademia Górniczo - Hutnicza</w:t>
      </w:r>
    </w:p>
    <w:p w:rsidR="00DB33A8" w:rsidRPr="001A04CC" w:rsidRDefault="00DB33A8" w:rsidP="001A04CC">
      <w:pPr>
        <w:ind w:right="-110"/>
        <w:rPr>
          <w:rFonts w:ascii="Verdana" w:hAnsi="Verdana"/>
          <w:b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>im. Stanisława Staszica w Krakowie</w:t>
      </w:r>
    </w:p>
    <w:p w:rsidR="00DB33A8" w:rsidRPr="001A04CC" w:rsidRDefault="00DB33A8" w:rsidP="001A04CC">
      <w:pPr>
        <w:ind w:right="-110"/>
        <w:rPr>
          <w:rFonts w:ascii="Verdana" w:hAnsi="Verdana"/>
          <w:b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 xml:space="preserve">Dział Zamówień Publicznych  </w:t>
      </w:r>
    </w:p>
    <w:p w:rsidR="00DB33A8" w:rsidRDefault="00DB33A8" w:rsidP="001A04CC">
      <w:pPr>
        <w:ind w:right="-110"/>
        <w:rPr>
          <w:rFonts w:ascii="Verdana" w:hAnsi="Verdana"/>
          <w:b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:rsidR="00215F8B" w:rsidRPr="001A04CC" w:rsidRDefault="00215F8B" w:rsidP="001A04CC">
      <w:pPr>
        <w:ind w:right="-110"/>
        <w:rPr>
          <w:rFonts w:ascii="Verdana" w:hAnsi="Verdana"/>
          <w:b/>
          <w:sz w:val="20"/>
          <w:szCs w:val="20"/>
        </w:rPr>
      </w:pPr>
    </w:p>
    <w:p w:rsidR="00DB33A8" w:rsidRPr="001A04CC" w:rsidRDefault="00DB33A8" w:rsidP="001A04CC">
      <w:pPr>
        <w:jc w:val="both"/>
        <w:rPr>
          <w:rFonts w:ascii="Verdana" w:hAnsi="Verdana"/>
          <w:b/>
          <w:bCs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Pr="001A04CC">
        <w:rPr>
          <w:rFonts w:ascii="Verdana" w:hAnsi="Verdana"/>
          <w:sz w:val="20"/>
          <w:szCs w:val="20"/>
        </w:rPr>
        <w:t>:</w:t>
      </w:r>
      <w:bookmarkEnd w:id="0"/>
      <w:r w:rsidRPr="001A04CC">
        <w:rPr>
          <w:rFonts w:ascii="Verdana" w:hAnsi="Verdana"/>
          <w:b/>
          <w:bCs/>
          <w:sz w:val="20"/>
          <w:szCs w:val="20"/>
        </w:rPr>
        <w:t xml:space="preserve"> dostawa sprzęt</w:t>
      </w:r>
      <w:r w:rsidR="00FC7CF6">
        <w:rPr>
          <w:rFonts w:ascii="Verdana" w:hAnsi="Verdana"/>
          <w:b/>
          <w:bCs/>
          <w:sz w:val="20"/>
          <w:szCs w:val="20"/>
        </w:rPr>
        <w:t>u</w:t>
      </w:r>
      <w:r w:rsidRPr="001A04CC">
        <w:rPr>
          <w:rFonts w:ascii="Verdana" w:hAnsi="Verdana"/>
          <w:b/>
          <w:bCs/>
          <w:sz w:val="20"/>
          <w:szCs w:val="20"/>
        </w:rPr>
        <w:t xml:space="preserve"> dla CR</w:t>
      </w:r>
      <w:r w:rsidR="00215F8B">
        <w:rPr>
          <w:rFonts w:ascii="Verdana" w:hAnsi="Verdana"/>
          <w:b/>
          <w:bCs/>
          <w:sz w:val="20"/>
          <w:szCs w:val="20"/>
        </w:rPr>
        <w:t>- zmywarka</w:t>
      </w:r>
      <w:r w:rsidRPr="001A04CC">
        <w:rPr>
          <w:rFonts w:ascii="Verdana" w:hAnsi="Verdana"/>
          <w:b/>
          <w:bCs/>
          <w:sz w:val="20"/>
          <w:szCs w:val="20"/>
        </w:rPr>
        <w:t xml:space="preserve">  D</w:t>
      </w:r>
      <w:r w:rsidR="00215F8B">
        <w:rPr>
          <w:rFonts w:ascii="Verdana" w:hAnsi="Verdana"/>
          <w:b/>
          <w:bCs/>
          <w:sz w:val="20"/>
          <w:szCs w:val="20"/>
        </w:rPr>
        <w:t>E</w:t>
      </w:r>
      <w:r w:rsidRPr="001A04CC">
        <w:rPr>
          <w:rFonts w:ascii="Verdana" w:hAnsi="Verdana"/>
          <w:b/>
          <w:bCs/>
          <w:sz w:val="20"/>
          <w:szCs w:val="20"/>
        </w:rPr>
        <w:t>-dzp.272-1</w:t>
      </w:r>
      <w:r w:rsidR="005C65C7">
        <w:rPr>
          <w:rFonts w:ascii="Verdana" w:hAnsi="Verdana"/>
          <w:b/>
          <w:bCs/>
          <w:sz w:val="20"/>
          <w:szCs w:val="20"/>
        </w:rPr>
        <w:t>92</w:t>
      </w:r>
      <w:bookmarkStart w:id="1" w:name="_GoBack"/>
      <w:bookmarkEnd w:id="1"/>
      <w:r w:rsidRPr="001A04CC">
        <w:rPr>
          <w:rFonts w:ascii="Verdana" w:hAnsi="Verdana"/>
          <w:b/>
          <w:bCs/>
          <w:sz w:val="20"/>
          <w:szCs w:val="20"/>
        </w:rPr>
        <w:t xml:space="preserve">/25 </w:t>
      </w:r>
      <w:r w:rsidRPr="001A04CC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:rsidR="00DB33A8" w:rsidRPr="001A04CC" w:rsidRDefault="00DB33A8" w:rsidP="001A04CC">
      <w:pPr>
        <w:ind w:right="1"/>
        <w:jc w:val="both"/>
        <w:rPr>
          <w:rFonts w:ascii="Verdana" w:hAnsi="Verdana"/>
          <w:b/>
          <w:sz w:val="20"/>
          <w:szCs w:val="20"/>
        </w:rPr>
      </w:pPr>
    </w:p>
    <w:tbl>
      <w:tblPr>
        <w:tblW w:w="8927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892"/>
        <w:gridCol w:w="1413"/>
        <w:gridCol w:w="705"/>
        <w:gridCol w:w="934"/>
        <w:gridCol w:w="19"/>
        <w:gridCol w:w="1166"/>
        <w:gridCol w:w="847"/>
        <w:gridCol w:w="1389"/>
      </w:tblGrid>
      <w:tr w:rsidR="00DB33A8" w:rsidRPr="001A04CC" w:rsidTr="003F47A0">
        <w:trPr>
          <w:trHeight w:val="714"/>
        </w:trPr>
        <w:tc>
          <w:tcPr>
            <w:tcW w:w="5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>L.p.</w:t>
            </w:r>
          </w:p>
        </w:tc>
        <w:tc>
          <w:tcPr>
            <w:tcW w:w="18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 xml:space="preserve">Nazwa materiału 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 xml:space="preserve">Nazwa producenta/ model 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Ilość</w:t>
            </w:r>
          </w:p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953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 xml:space="preserve">Cena jednostkowa netto </w:t>
            </w:r>
            <w:r w:rsidRPr="001A04CC">
              <w:rPr>
                <w:rFonts w:ascii="Verdana" w:hAnsi="Verdana"/>
                <w:sz w:val="20"/>
                <w:szCs w:val="20"/>
              </w:rPr>
              <w:t xml:space="preserve">[PLN] 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Wartość netto</w:t>
            </w:r>
          </w:p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>[PLN]</w:t>
            </w:r>
          </w:p>
        </w:tc>
        <w:tc>
          <w:tcPr>
            <w:tcW w:w="84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VAT</w:t>
            </w:r>
          </w:p>
          <w:p w:rsidR="00DB33A8" w:rsidRPr="001A04CC" w:rsidRDefault="00DB33A8" w:rsidP="001A04C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>[%]</w:t>
            </w:r>
          </w:p>
        </w:tc>
        <w:tc>
          <w:tcPr>
            <w:tcW w:w="13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 xml:space="preserve">Wartość brutto </w:t>
            </w:r>
          </w:p>
          <w:p w:rsidR="00DB33A8" w:rsidRPr="001A04CC" w:rsidRDefault="00DB33A8" w:rsidP="001A04C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>[PLN]</w:t>
            </w:r>
          </w:p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 xml:space="preserve"> (z doliczonym </w:t>
            </w: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VAT)</w:t>
            </w:r>
          </w:p>
        </w:tc>
      </w:tr>
      <w:tr w:rsidR="00DB33A8" w:rsidRPr="001A04CC" w:rsidTr="003F47A0">
        <w:trPr>
          <w:trHeight w:val="381"/>
        </w:trPr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3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8</w:t>
            </w:r>
          </w:p>
        </w:tc>
      </w:tr>
      <w:tr w:rsidR="00DB33A8" w:rsidRPr="001A04CC" w:rsidTr="003F47A0">
        <w:trPr>
          <w:trHeight w:val="180"/>
        </w:trPr>
        <w:tc>
          <w:tcPr>
            <w:tcW w:w="56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8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</w:p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</w:p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iCs/>
                <w:sz w:val="20"/>
                <w:szCs w:val="20"/>
              </w:rPr>
              <w:t>Zmywarka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  <w:p w:rsidR="00DB33A8" w:rsidRPr="001A04CC" w:rsidRDefault="00DB33A8" w:rsidP="001A04CC">
            <w:pPr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1A04CC">
              <w:rPr>
                <w:rFonts w:ascii="Verdana" w:hAnsi="Verdana"/>
                <w:sz w:val="20"/>
                <w:szCs w:val="20"/>
                <w:lang w:eastAsia="zh-CN"/>
              </w:rPr>
              <w:t>…………………</w:t>
            </w:r>
          </w:p>
          <w:p w:rsidR="00DB33A8" w:rsidRPr="001A04CC" w:rsidRDefault="00DB33A8" w:rsidP="001A04CC">
            <w:pPr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  <w:p w:rsidR="00DB33A8" w:rsidRPr="001A04CC" w:rsidRDefault="00DB33A8" w:rsidP="001A04CC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sz w:val="20"/>
                <w:szCs w:val="20"/>
              </w:rPr>
              <w:t>1</w:t>
            </w:r>
          </w:p>
        </w:tc>
        <w:tc>
          <w:tcPr>
            <w:tcW w:w="95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3A8" w:rsidRPr="001A04CC" w:rsidRDefault="00DB33A8" w:rsidP="001A04C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3A8" w:rsidRPr="001A04CC" w:rsidRDefault="00DB33A8" w:rsidP="001A04C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B33A8" w:rsidRPr="001A04CC" w:rsidRDefault="00DB33A8" w:rsidP="001A04CC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B33A8" w:rsidRPr="001A04CC" w:rsidRDefault="00DB33A8" w:rsidP="001A04CC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DB33A8" w:rsidRPr="001A04CC" w:rsidTr="003F47A0">
        <w:trPr>
          <w:trHeight w:val="180"/>
        </w:trPr>
        <w:tc>
          <w:tcPr>
            <w:tcW w:w="5506" w:type="dxa"/>
            <w:gridSpan w:val="5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DB33A8" w:rsidRPr="001A04CC" w:rsidRDefault="00DB33A8" w:rsidP="001A04CC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sz w:val="20"/>
                <w:szCs w:val="20"/>
              </w:rPr>
              <w:t>RAZEM</w:t>
            </w:r>
          </w:p>
        </w:tc>
        <w:tc>
          <w:tcPr>
            <w:tcW w:w="3421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B33A8" w:rsidRPr="001A04CC" w:rsidRDefault="00DB33A8" w:rsidP="001A04CC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DB33A8" w:rsidRPr="001A04CC" w:rsidTr="003F47A0">
        <w:trPr>
          <w:trHeight w:val="180"/>
        </w:trPr>
        <w:tc>
          <w:tcPr>
            <w:tcW w:w="5506" w:type="dxa"/>
            <w:gridSpan w:val="5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B33A8" w:rsidRPr="001A04CC" w:rsidRDefault="00DB33A8" w:rsidP="001A04CC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21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33A8" w:rsidRPr="001A04CC" w:rsidRDefault="00DB33A8" w:rsidP="001A04CC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DB33A8" w:rsidRPr="001A04CC" w:rsidRDefault="00DB33A8" w:rsidP="001A04C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:rsidR="00DB33A8" w:rsidRPr="001A04CC" w:rsidRDefault="00DB33A8" w:rsidP="001A04C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:rsidR="00DB33A8" w:rsidRPr="001A04CC" w:rsidRDefault="00DB33A8" w:rsidP="001A04CC">
      <w:pPr>
        <w:widowControl w:val="0"/>
        <w:ind w:right="1"/>
        <w:jc w:val="both"/>
        <w:rPr>
          <w:rFonts w:ascii="Verdana" w:hAnsi="Verdana"/>
          <w:i/>
          <w:color w:val="FF0000"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>Okres udzielonej gwarancji wynosi:</w:t>
      </w:r>
      <w:r w:rsidR="005618A8">
        <w:rPr>
          <w:rFonts w:ascii="Verdana" w:hAnsi="Verdana"/>
          <w:b/>
          <w:sz w:val="20"/>
          <w:szCs w:val="20"/>
        </w:rPr>
        <w:t xml:space="preserve"> </w:t>
      </w:r>
      <w:r w:rsidRPr="001A04CC">
        <w:rPr>
          <w:rFonts w:ascii="Verdana" w:hAnsi="Verdana"/>
          <w:b/>
          <w:sz w:val="20"/>
          <w:szCs w:val="20"/>
        </w:rPr>
        <w:t xml:space="preserve"> </w:t>
      </w:r>
      <w:r w:rsidR="005618A8">
        <w:rPr>
          <w:rFonts w:ascii="Verdana" w:hAnsi="Verdana"/>
          <w:b/>
          <w:sz w:val="20"/>
          <w:szCs w:val="20"/>
        </w:rPr>
        <w:t>24</w:t>
      </w:r>
      <w:r w:rsidRPr="001A04CC">
        <w:rPr>
          <w:rFonts w:ascii="Verdana" w:hAnsi="Verdana"/>
          <w:b/>
          <w:sz w:val="20"/>
          <w:szCs w:val="20"/>
        </w:rPr>
        <w:t xml:space="preserve"> miesi</w:t>
      </w:r>
      <w:r w:rsidR="00660AE1">
        <w:rPr>
          <w:rFonts w:ascii="Verdana" w:hAnsi="Verdana"/>
          <w:b/>
          <w:sz w:val="20"/>
          <w:szCs w:val="20"/>
        </w:rPr>
        <w:t>ą</w:t>
      </w:r>
      <w:r w:rsidR="005618A8">
        <w:rPr>
          <w:rFonts w:ascii="Verdana" w:hAnsi="Verdana"/>
          <w:b/>
          <w:sz w:val="20"/>
          <w:szCs w:val="20"/>
        </w:rPr>
        <w:t>ce</w:t>
      </w:r>
    </w:p>
    <w:p w:rsidR="00DB33A8" w:rsidRPr="001A04CC" w:rsidRDefault="00DB33A8" w:rsidP="001A04CC">
      <w:pPr>
        <w:widowControl w:val="0"/>
        <w:ind w:right="1"/>
        <w:jc w:val="both"/>
        <w:rPr>
          <w:rFonts w:ascii="Verdana" w:hAnsi="Verdana"/>
          <w:i/>
          <w:color w:val="FF0000"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 xml:space="preserve">Termin realizacji: ………………... </w:t>
      </w:r>
      <w:r w:rsidR="005618A8">
        <w:rPr>
          <w:rFonts w:ascii="Verdana" w:hAnsi="Verdana"/>
          <w:b/>
          <w:sz w:val="20"/>
          <w:szCs w:val="20"/>
        </w:rPr>
        <w:t>dni roboczych</w:t>
      </w:r>
      <w:r w:rsidR="00EF4929"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 w:rsidRPr="001A04CC">
        <w:rPr>
          <w:rFonts w:ascii="Verdana" w:hAnsi="Verdana"/>
          <w:b/>
          <w:sz w:val="20"/>
          <w:szCs w:val="20"/>
        </w:rPr>
        <w:t xml:space="preserve"> </w:t>
      </w:r>
      <w:r w:rsidRPr="001A04CC">
        <w:rPr>
          <w:rFonts w:ascii="Verdana" w:hAnsi="Verdana"/>
          <w:i/>
          <w:color w:val="FF0000"/>
          <w:sz w:val="20"/>
          <w:szCs w:val="20"/>
        </w:rPr>
        <w:t>(kryterium oceny ofert)</w:t>
      </w:r>
    </w:p>
    <w:p w:rsidR="00DB33A8" w:rsidRPr="001A04CC" w:rsidRDefault="00DB33A8" w:rsidP="001A04CC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:rsidR="00DB33A8" w:rsidRPr="001A04CC" w:rsidRDefault="00DB33A8" w:rsidP="001A04C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:rsidR="00DB33A8" w:rsidRPr="001A04CC" w:rsidRDefault="00DB33A8" w:rsidP="001A04CC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:rsidR="00DB33A8" w:rsidRPr="001A04CC" w:rsidRDefault="00DB33A8" w:rsidP="001A04CC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 xml:space="preserve">Termin płatności: </w:t>
      </w:r>
      <w:r w:rsidRPr="001A04CC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DB33A8" w:rsidRPr="001A04CC" w:rsidRDefault="00DB33A8" w:rsidP="001A04CC">
      <w:pPr>
        <w:rPr>
          <w:rFonts w:ascii="Verdana" w:hAnsi="Verdana"/>
          <w:b/>
          <w:sz w:val="20"/>
          <w:szCs w:val="20"/>
          <w:u w:val="single"/>
        </w:rPr>
      </w:pPr>
    </w:p>
    <w:p w:rsidR="00DB33A8" w:rsidRPr="001A04CC" w:rsidRDefault="00DB33A8" w:rsidP="001A04CC">
      <w:pPr>
        <w:rPr>
          <w:rFonts w:ascii="Verdana" w:hAnsi="Verdana"/>
          <w:b/>
          <w:sz w:val="20"/>
          <w:szCs w:val="20"/>
          <w:u w:val="single"/>
        </w:rPr>
      </w:pPr>
      <w:r w:rsidRPr="001A04CC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:rsidR="00DB33A8" w:rsidRPr="001A04CC" w:rsidRDefault="00DB33A8" w:rsidP="001A04C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1A04CC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:rsidR="00DB33A8" w:rsidRPr="001A04CC" w:rsidRDefault="00DB33A8" w:rsidP="001A04C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1A04CC">
        <w:rPr>
          <w:rFonts w:ascii="Verdana" w:hAnsi="Verdana"/>
          <w:color w:val="000000"/>
          <w:sz w:val="20"/>
          <w:szCs w:val="20"/>
          <w:lang w:eastAsia="ar-SA"/>
        </w:rPr>
        <w:lastRenderedPageBreak/>
        <w:t xml:space="preserve">Oświadczamy, że zapoznaliśmy się z postanowieniami umowy, określonymi </w:t>
      </w:r>
      <w:r w:rsidR="00EF4929">
        <w:rPr>
          <w:rFonts w:ascii="Verdana" w:hAnsi="Verdana"/>
          <w:color w:val="000000"/>
          <w:sz w:val="20"/>
          <w:szCs w:val="20"/>
          <w:lang w:eastAsia="ar-SA"/>
        </w:rPr>
        <w:br/>
      </w:r>
      <w:r w:rsidRPr="001A04CC">
        <w:rPr>
          <w:rFonts w:ascii="Verdana" w:hAnsi="Verdana"/>
          <w:color w:val="000000"/>
          <w:sz w:val="20"/>
          <w:szCs w:val="20"/>
          <w:lang w:eastAsia="ar-SA"/>
        </w:rPr>
        <w:t xml:space="preserve">w  Specyfikacji Warunków Zamówienia, akceptujemy je i zobowiązujemy się, </w:t>
      </w:r>
      <w:r w:rsidR="00EF4929">
        <w:rPr>
          <w:rFonts w:ascii="Verdana" w:hAnsi="Verdana"/>
          <w:color w:val="000000"/>
          <w:sz w:val="20"/>
          <w:szCs w:val="20"/>
          <w:lang w:eastAsia="ar-SA"/>
        </w:rPr>
        <w:br/>
      </w:r>
      <w:r w:rsidRPr="001A04CC">
        <w:rPr>
          <w:rFonts w:ascii="Verdana" w:hAnsi="Verdana"/>
          <w:color w:val="000000"/>
          <w:sz w:val="20"/>
          <w:szCs w:val="20"/>
          <w:lang w:eastAsia="ar-SA"/>
        </w:rPr>
        <w:t>w przypadku wyboru naszej oferty, do zawarcia umowy zgodnej z niniejszą ofertą, na warunkach określonych w Specyfikacji Warunków Zamówienia, w miejscu i terminie wyznaczonym przez zamawiającego</w:t>
      </w:r>
      <w:r w:rsidRPr="001A04CC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:rsidR="00DB33A8" w:rsidRPr="001A04CC" w:rsidRDefault="00DB33A8" w:rsidP="00EF492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</w:t>
      </w:r>
      <w:r w:rsidR="00EF4929">
        <w:rPr>
          <w:rFonts w:ascii="Verdana" w:hAnsi="Verdana"/>
          <w:sz w:val="20"/>
          <w:szCs w:val="20"/>
        </w:rPr>
        <w:br/>
      </w:r>
      <w:r w:rsidRPr="001A04CC">
        <w:rPr>
          <w:rFonts w:ascii="Verdana" w:hAnsi="Verdana"/>
          <w:sz w:val="20"/>
          <w:szCs w:val="20"/>
        </w:rPr>
        <w:t xml:space="preserve">w niniejszym postępowaniu.* * </w:t>
      </w:r>
    </w:p>
    <w:p w:rsidR="00DB33A8" w:rsidRPr="001A04CC" w:rsidRDefault="00DB33A8" w:rsidP="001A04C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1A04CC">
        <w:rPr>
          <w:rFonts w:ascii="Verdana" w:hAnsi="Verdana"/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</w:t>
      </w:r>
      <w:r w:rsidR="00EF4929">
        <w:rPr>
          <w:rFonts w:ascii="Verdana" w:hAnsi="Verdana"/>
          <w:i/>
          <w:sz w:val="20"/>
          <w:szCs w:val="20"/>
        </w:rPr>
        <w:br/>
      </w:r>
      <w:r w:rsidRPr="001A04CC">
        <w:rPr>
          <w:rFonts w:ascii="Verdana" w:hAnsi="Verdana"/>
          <w:i/>
          <w:sz w:val="20"/>
          <w:szCs w:val="20"/>
        </w:rPr>
        <w:t xml:space="preserve">z 04.05.2016, str. 1). </w:t>
      </w:r>
    </w:p>
    <w:p w:rsidR="00DB33A8" w:rsidRPr="001A04CC" w:rsidRDefault="00DB33A8" w:rsidP="001A04C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1A04CC">
        <w:rPr>
          <w:rFonts w:ascii="Verdana" w:hAnsi="Verdana"/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B33A8" w:rsidRPr="001A04CC" w:rsidRDefault="00DB33A8" w:rsidP="001A04C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B33A8" w:rsidRPr="001A04CC" w:rsidTr="003F47A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:rsidR="00DB33A8" w:rsidRPr="001A04CC" w:rsidRDefault="00DB33A8" w:rsidP="001A04C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>Nazwa podwykonawcy</w:t>
            </w:r>
            <w:r w:rsidRPr="001A04CC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DB33A8" w:rsidRPr="001A04CC" w:rsidTr="003F47A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DB33A8" w:rsidRPr="001A04CC" w:rsidTr="003F47A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DB33A8" w:rsidRPr="001A04CC" w:rsidRDefault="00DB33A8" w:rsidP="001A04C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Upoważnionymi do reprezentowania naszej firmy są następujące osoby:</w:t>
      </w:r>
    </w:p>
    <w:p w:rsidR="00DB33A8" w:rsidRPr="001A04CC" w:rsidRDefault="00DB33A8" w:rsidP="001A04CC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1A04CC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</w:p>
    <w:p w:rsidR="00DB33A8" w:rsidRPr="001A04CC" w:rsidRDefault="00DB33A8" w:rsidP="001A04C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A04CC">
        <w:rPr>
          <w:rFonts w:ascii="Verdana" w:hAnsi="Verdana"/>
          <w:sz w:val="20"/>
          <w:szCs w:val="20"/>
        </w:rPr>
        <w:tab/>
      </w:r>
      <w:r w:rsidRPr="001A04CC">
        <w:rPr>
          <w:rFonts w:ascii="Verdana" w:hAnsi="Verdana"/>
          <w:sz w:val="20"/>
          <w:szCs w:val="20"/>
        </w:rPr>
        <w:tab/>
        <w:t xml:space="preserve"> </w:t>
      </w:r>
    </w:p>
    <w:p w:rsidR="00DB33A8" w:rsidRPr="001A04CC" w:rsidRDefault="00DB33A8" w:rsidP="001A04C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:rsidR="00DB33A8" w:rsidRPr="001A04CC" w:rsidRDefault="00DB33A8" w:rsidP="001A04C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A04CC">
        <w:rPr>
          <w:rFonts w:ascii="Verdana" w:hAnsi="Verdana"/>
          <w:sz w:val="20"/>
          <w:szCs w:val="20"/>
        </w:rPr>
        <w:tab/>
      </w:r>
      <w:r w:rsidRPr="001A04CC">
        <w:rPr>
          <w:rFonts w:ascii="Verdana" w:hAnsi="Verdana"/>
          <w:sz w:val="20"/>
          <w:szCs w:val="20"/>
        </w:rPr>
        <w:tab/>
        <w:t xml:space="preserve"> </w:t>
      </w:r>
    </w:p>
    <w:p w:rsidR="00DB33A8" w:rsidRPr="001A04CC" w:rsidRDefault="00DB33A8" w:rsidP="001A04C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1A04CC">
        <w:rPr>
          <w:rFonts w:ascii="Verdana" w:hAnsi="Verdana"/>
          <w:sz w:val="20"/>
          <w:szCs w:val="20"/>
        </w:rPr>
        <w:t>ych</w:t>
      </w:r>
      <w:proofErr w:type="spellEnd"/>
      <w:r w:rsidRPr="001A04CC">
        <w:rPr>
          <w:rFonts w:ascii="Verdana" w:hAnsi="Verdana"/>
          <w:sz w:val="20"/>
          <w:szCs w:val="20"/>
        </w:rPr>
        <w:t>) dokumentu(ów)</w:t>
      </w:r>
    </w:p>
    <w:p w:rsidR="00DB33A8" w:rsidRPr="001A04CC" w:rsidRDefault="00DB33A8" w:rsidP="001A04CC">
      <w:p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:rsidR="00DB33A8" w:rsidRPr="001A04CC" w:rsidRDefault="00DB33A8" w:rsidP="001A04C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załącznikami do niniejszej oferty są:</w:t>
      </w:r>
    </w:p>
    <w:p w:rsidR="00DB33A8" w:rsidRPr="001A04CC" w:rsidRDefault="00DB33A8" w:rsidP="001A04C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:rsidR="00DB33A8" w:rsidRPr="001A04CC" w:rsidRDefault="00DB33A8" w:rsidP="001A04C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:rsidR="00DB33A8" w:rsidRPr="001A04CC" w:rsidRDefault="00DB33A8" w:rsidP="001A04C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........................................................................................................</w:t>
      </w:r>
    </w:p>
    <w:p w:rsidR="00DB33A8" w:rsidRPr="001A04CC" w:rsidRDefault="00DB33A8" w:rsidP="001A04CC">
      <w:pPr>
        <w:jc w:val="right"/>
        <w:rPr>
          <w:rFonts w:ascii="Verdana" w:hAnsi="Verdana"/>
          <w:color w:val="FF0000"/>
          <w:sz w:val="20"/>
          <w:szCs w:val="20"/>
        </w:rPr>
      </w:pPr>
    </w:p>
    <w:p w:rsidR="00DB33A8" w:rsidRPr="001A04CC" w:rsidRDefault="00DB33A8" w:rsidP="001A04CC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sz w:val="20"/>
          <w:szCs w:val="20"/>
        </w:rPr>
      </w:pPr>
      <w:r w:rsidRPr="001A04CC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Ofertę sporządzoną w języku polskim, składa się, pod rygorem nieważności, w formie elektronicznej lub w postaci elektronicznej opatrzonej podpisem zaufanym lub </w:t>
      </w:r>
      <w:r w:rsidR="00FC7CF6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elektronicznym </w:t>
      </w:r>
      <w:r w:rsidRPr="001A04CC">
        <w:rPr>
          <w:rFonts w:ascii="Verdana" w:eastAsia="Calibri" w:hAnsi="Verdana"/>
          <w:i/>
          <w:color w:val="FF0000"/>
          <w:sz w:val="20"/>
          <w:szCs w:val="20"/>
          <w:lang w:eastAsia="zh-CN"/>
        </w:rPr>
        <w:t>podpisem osobistym.</w:t>
      </w:r>
      <w:r w:rsidRPr="001A04CC">
        <w:rPr>
          <w:rFonts w:ascii="Verdana" w:hAnsi="Verdana"/>
          <w:sz w:val="20"/>
          <w:szCs w:val="20"/>
        </w:rPr>
        <w:t xml:space="preserve"> </w:t>
      </w:r>
    </w:p>
    <w:p w:rsidR="00FE545C" w:rsidRPr="001A04CC" w:rsidRDefault="00FE545C" w:rsidP="001A04CC">
      <w:pPr>
        <w:rPr>
          <w:rFonts w:ascii="Verdana" w:hAnsi="Verdana"/>
          <w:sz w:val="20"/>
          <w:szCs w:val="20"/>
        </w:rPr>
      </w:pPr>
    </w:p>
    <w:sectPr w:rsidR="00FE545C" w:rsidRPr="001A04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0DAA" w:rsidRDefault="005D0DAA">
      <w:r>
        <w:separator/>
      </w:r>
    </w:p>
  </w:endnote>
  <w:endnote w:type="continuationSeparator" w:id="0">
    <w:p w:rsidR="005D0DAA" w:rsidRDefault="005D0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C92" w:rsidRDefault="00DB6C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C92" w:rsidRDefault="00DB6C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0DAA" w:rsidRDefault="005D0DAA">
      <w:r>
        <w:separator/>
      </w:r>
    </w:p>
  </w:footnote>
  <w:footnote w:type="continuationSeparator" w:id="0">
    <w:p w:rsidR="005D0DAA" w:rsidRDefault="005D0DAA">
      <w:r>
        <w:continuationSeparator/>
      </w:r>
    </w:p>
  </w:footnote>
  <w:footnote w:id="1">
    <w:p w:rsidR="00EF4929" w:rsidRPr="00EF4929" w:rsidRDefault="00EF4929">
      <w:pPr>
        <w:pStyle w:val="Tekstprzypisudolnego"/>
        <w:rPr>
          <w:rFonts w:ascii="Verdana" w:hAnsi="Verdana"/>
        </w:rPr>
      </w:pPr>
      <w:r w:rsidRPr="00EF4929">
        <w:rPr>
          <w:rStyle w:val="Odwoanieprzypisudolnego"/>
          <w:rFonts w:ascii="Verdana" w:hAnsi="Verdana"/>
          <w:sz w:val="16"/>
        </w:rPr>
        <w:footnoteRef/>
      </w:r>
      <w:r w:rsidRPr="00EF4929">
        <w:rPr>
          <w:rFonts w:ascii="Verdana" w:hAnsi="Verdana"/>
          <w:sz w:val="16"/>
        </w:rPr>
        <w:t xml:space="preserve"> za dni robocze Zamawiający uznaje dni od poniedziałku do piątku w godzinach 8:00-15:00, z wyłączeniem dni ustawowo wolnych od pracy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C92" w:rsidRDefault="00DB6C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C92" w:rsidRDefault="00DB6C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420"/>
    <w:rsid w:val="00012286"/>
    <w:rsid w:val="000704FC"/>
    <w:rsid w:val="00071CCC"/>
    <w:rsid w:val="00075474"/>
    <w:rsid w:val="000B731D"/>
    <w:rsid w:val="000D6134"/>
    <w:rsid w:val="000E09C7"/>
    <w:rsid w:val="000F6589"/>
    <w:rsid w:val="00106636"/>
    <w:rsid w:val="00116EC6"/>
    <w:rsid w:val="001801DD"/>
    <w:rsid w:val="001A04CC"/>
    <w:rsid w:val="001D4612"/>
    <w:rsid w:val="00207E98"/>
    <w:rsid w:val="00215F8B"/>
    <w:rsid w:val="00221D1F"/>
    <w:rsid w:val="002723B0"/>
    <w:rsid w:val="00282420"/>
    <w:rsid w:val="00315A4A"/>
    <w:rsid w:val="003E2F24"/>
    <w:rsid w:val="003F7251"/>
    <w:rsid w:val="00431B7B"/>
    <w:rsid w:val="004B7300"/>
    <w:rsid w:val="004C6753"/>
    <w:rsid w:val="005618A8"/>
    <w:rsid w:val="00595C87"/>
    <w:rsid w:val="005C65C7"/>
    <w:rsid w:val="005D0DAA"/>
    <w:rsid w:val="005D2C65"/>
    <w:rsid w:val="005E6D94"/>
    <w:rsid w:val="0063384F"/>
    <w:rsid w:val="00643C6F"/>
    <w:rsid w:val="00646202"/>
    <w:rsid w:val="0065290F"/>
    <w:rsid w:val="00660AE1"/>
    <w:rsid w:val="006815F6"/>
    <w:rsid w:val="00691B38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B3EF1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B33A8"/>
    <w:rsid w:val="00DB6C92"/>
    <w:rsid w:val="00DC1500"/>
    <w:rsid w:val="00E44371"/>
    <w:rsid w:val="00E949B0"/>
    <w:rsid w:val="00EC0BEA"/>
    <w:rsid w:val="00EF4929"/>
    <w:rsid w:val="00F00591"/>
    <w:rsid w:val="00F51688"/>
    <w:rsid w:val="00F53146"/>
    <w:rsid w:val="00F91018"/>
    <w:rsid w:val="00FA0F30"/>
    <w:rsid w:val="00FA51A4"/>
    <w:rsid w:val="00FC7C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ABB57C"/>
  <w15:chartTrackingRefBased/>
  <w15:docId w15:val="{E2A3BE20-31A8-4F12-BB1B-B0D1C82E5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B33A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5EFE9-93A2-4D00-96F1-61BF62A96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605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Ćwiertnia</dc:creator>
  <cp:keywords/>
  <dc:description/>
  <cp:lastModifiedBy>Bożena Karkowska</cp:lastModifiedBy>
  <cp:revision>3</cp:revision>
  <cp:lastPrinted>1899-12-31T23:00:00Z</cp:lastPrinted>
  <dcterms:created xsi:type="dcterms:W3CDTF">2025-04-14T09:44:00Z</dcterms:created>
  <dcterms:modified xsi:type="dcterms:W3CDTF">2025-04-14T11:06:00Z</dcterms:modified>
</cp:coreProperties>
</file>