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E8B8E" w14:textId="77777777" w:rsidR="00986737" w:rsidRPr="009432A1" w:rsidRDefault="0002174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2174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2174C">
        <w:rPr>
          <w:rFonts w:ascii="Arial" w:hAnsi="Arial" w:cs="Arial"/>
          <w:sz w:val="24"/>
          <w:szCs w:val="24"/>
        </w:rPr>
        <w:t>2025-04-17</w:t>
      </w:r>
    </w:p>
    <w:p w14:paraId="7278BBB4" w14:textId="77777777" w:rsidR="004C3278" w:rsidRDefault="0002174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174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46C9DCD" w14:textId="3121A30B" w:rsidR="00986737" w:rsidRPr="009432A1" w:rsidRDefault="0002174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174C">
        <w:rPr>
          <w:rFonts w:ascii="Arial" w:hAnsi="Arial" w:cs="Arial"/>
          <w:b/>
          <w:bCs/>
          <w:sz w:val="24"/>
          <w:szCs w:val="24"/>
        </w:rPr>
        <w:t>SP ZOZ w Krakowie</w:t>
      </w:r>
    </w:p>
    <w:p w14:paraId="65EEABCB" w14:textId="77777777" w:rsidR="00986737" w:rsidRPr="009432A1" w:rsidRDefault="0002174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2174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174C">
        <w:rPr>
          <w:rFonts w:ascii="Arial" w:hAnsi="Arial" w:cs="Arial"/>
          <w:sz w:val="24"/>
          <w:szCs w:val="24"/>
        </w:rPr>
        <w:t>66</w:t>
      </w:r>
    </w:p>
    <w:p w14:paraId="10418149" w14:textId="77777777" w:rsidR="00986737" w:rsidRPr="009432A1" w:rsidRDefault="0002174C" w:rsidP="00986737">
      <w:pPr>
        <w:rPr>
          <w:rFonts w:ascii="Arial" w:hAnsi="Arial" w:cs="Arial"/>
          <w:sz w:val="24"/>
          <w:szCs w:val="24"/>
        </w:rPr>
      </w:pPr>
      <w:r w:rsidRPr="0002174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2174C">
        <w:rPr>
          <w:rFonts w:ascii="Arial" w:hAnsi="Arial" w:cs="Arial"/>
          <w:sz w:val="24"/>
          <w:szCs w:val="24"/>
        </w:rPr>
        <w:t>Kraków</w:t>
      </w:r>
    </w:p>
    <w:p w14:paraId="55B1B0C5" w14:textId="13E4DC02" w:rsidR="00986737" w:rsidRDefault="004C3278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SZP-271-8/25-</w:t>
      </w:r>
      <w:r w:rsidR="005B2403">
        <w:rPr>
          <w:rFonts w:ascii="Arial" w:hAnsi="Arial" w:cs="Arial"/>
          <w:bCs/>
          <w:sz w:val="18"/>
          <w:szCs w:val="18"/>
        </w:rPr>
        <w:t>342.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D91FD7D" w14:textId="77777777" w:rsidTr="005B240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D76031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4B6550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1E9360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08E6C26" w14:textId="77777777" w:rsidTr="005A632E">
        <w:tc>
          <w:tcPr>
            <w:tcW w:w="2269" w:type="dxa"/>
            <w:shd w:val="clear" w:color="auto" w:fill="auto"/>
          </w:tcPr>
          <w:p w14:paraId="7ACB6D41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2B6354" w14:textId="77777777" w:rsidR="00986737" w:rsidRPr="004E4B64" w:rsidRDefault="0002174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174C">
              <w:rPr>
                <w:rFonts w:ascii="Arial" w:hAnsi="Arial" w:cs="Arial"/>
                <w:bCs/>
                <w:sz w:val="24"/>
                <w:szCs w:val="24"/>
              </w:rPr>
              <w:t>Zakup i dostawa implantów ortopedycznych - implanty do zabiegów artroskopowych i małoinwazyjnych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2174C" w:rsidRPr="004E4B64" w14:paraId="20C9655B" w14:textId="77777777" w:rsidTr="00686B26">
        <w:tc>
          <w:tcPr>
            <w:tcW w:w="2269" w:type="dxa"/>
            <w:shd w:val="clear" w:color="auto" w:fill="auto"/>
          </w:tcPr>
          <w:p w14:paraId="32D7D774" w14:textId="77777777" w:rsidR="0002174C" w:rsidRPr="004E4B64" w:rsidRDefault="0002174C" w:rsidP="00686B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715B54" w14:textId="77777777" w:rsidR="0002174C" w:rsidRPr="004E4B64" w:rsidRDefault="0002174C" w:rsidP="00686B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2174C">
              <w:rPr>
                <w:rFonts w:ascii="Arial" w:hAnsi="Arial" w:cs="Arial"/>
                <w:bCs/>
                <w:sz w:val="24"/>
                <w:szCs w:val="24"/>
              </w:rPr>
              <w:t>SZP-271-8/25</w:t>
            </w:r>
          </w:p>
        </w:tc>
      </w:tr>
    </w:tbl>
    <w:p w14:paraId="6942249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9833244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2174C" w:rsidRPr="0002174C">
        <w:rPr>
          <w:rFonts w:ascii="Arial" w:hAnsi="Arial" w:cs="Arial"/>
          <w:sz w:val="24"/>
          <w:szCs w:val="24"/>
        </w:rPr>
        <w:t>(</w:t>
      </w:r>
      <w:proofErr w:type="spellStart"/>
      <w:r w:rsidR="0002174C" w:rsidRPr="0002174C">
        <w:rPr>
          <w:rFonts w:ascii="Arial" w:hAnsi="Arial" w:cs="Arial"/>
          <w:sz w:val="24"/>
          <w:szCs w:val="24"/>
        </w:rPr>
        <w:t>t.j</w:t>
      </w:r>
      <w:proofErr w:type="spellEnd"/>
      <w:r w:rsidR="0002174C" w:rsidRPr="0002174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92C1A05" w14:textId="79E94B99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2174C" w:rsidRPr="0002174C">
        <w:rPr>
          <w:rFonts w:ascii="Arial" w:hAnsi="Arial" w:cs="Arial"/>
          <w:sz w:val="24"/>
          <w:szCs w:val="24"/>
        </w:rPr>
        <w:t>14/04/2025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2174C" w:rsidRPr="0002174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6061F00" w14:textId="77777777" w:rsidR="005B2403" w:rsidRPr="00BB547B" w:rsidRDefault="005B2403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5F028E2" w14:textId="77777777" w:rsidTr="005B2403">
        <w:tc>
          <w:tcPr>
            <w:tcW w:w="1276" w:type="dxa"/>
            <w:shd w:val="clear" w:color="auto" w:fill="F2F2F2"/>
            <w:vAlign w:val="center"/>
          </w:tcPr>
          <w:p w14:paraId="1BEEF7F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9AAFFB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020F28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B05508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174C" w:rsidRPr="00BB547B" w14:paraId="4B0AB47B" w14:textId="77777777" w:rsidTr="005B2403">
        <w:tc>
          <w:tcPr>
            <w:tcW w:w="1276" w:type="dxa"/>
            <w:shd w:val="clear" w:color="auto" w:fill="auto"/>
            <w:vAlign w:val="center"/>
          </w:tcPr>
          <w:p w14:paraId="795D4302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0ACED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B56A3B1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Biotech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5D27B7F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Boya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D86179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35-105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202A7B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87 999.91 zł</w:t>
            </w:r>
          </w:p>
        </w:tc>
      </w:tr>
      <w:tr w:rsidR="0002174C" w:rsidRPr="00BB547B" w14:paraId="362D983B" w14:textId="77777777" w:rsidTr="005B2403">
        <w:tc>
          <w:tcPr>
            <w:tcW w:w="1276" w:type="dxa"/>
            <w:shd w:val="clear" w:color="auto" w:fill="auto"/>
            <w:vAlign w:val="center"/>
          </w:tcPr>
          <w:p w14:paraId="74BAC000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64C0BA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3427BCF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Enovis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48947EAE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CCA1D2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68A923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248 940.00 zł</w:t>
            </w:r>
          </w:p>
        </w:tc>
      </w:tr>
      <w:tr w:rsidR="0002174C" w:rsidRPr="00BB547B" w14:paraId="3C36C4AE" w14:textId="77777777" w:rsidTr="005B2403">
        <w:tc>
          <w:tcPr>
            <w:tcW w:w="1276" w:type="dxa"/>
            <w:shd w:val="clear" w:color="auto" w:fill="auto"/>
            <w:vAlign w:val="center"/>
          </w:tcPr>
          <w:p w14:paraId="0E35D439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1B3871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951278F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296770FE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66842A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8E219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290 304.00 zł</w:t>
            </w:r>
          </w:p>
        </w:tc>
      </w:tr>
      <w:tr w:rsidR="0002174C" w:rsidRPr="00BB547B" w14:paraId="3AB6E332" w14:textId="77777777" w:rsidTr="005B2403">
        <w:tc>
          <w:tcPr>
            <w:tcW w:w="1276" w:type="dxa"/>
            <w:shd w:val="clear" w:color="auto" w:fill="auto"/>
            <w:vAlign w:val="center"/>
          </w:tcPr>
          <w:p w14:paraId="1C242925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B336E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A00C547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A9CDEC0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1A6129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0E53F0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312 778.80 zł</w:t>
            </w:r>
          </w:p>
        </w:tc>
      </w:tr>
      <w:tr w:rsidR="0002174C" w:rsidRPr="00BB547B" w14:paraId="478F86C3" w14:textId="77777777" w:rsidTr="005B2403">
        <w:tc>
          <w:tcPr>
            <w:tcW w:w="1276" w:type="dxa"/>
            <w:shd w:val="clear" w:color="auto" w:fill="auto"/>
            <w:vAlign w:val="center"/>
          </w:tcPr>
          <w:p w14:paraId="1536DA2C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5C77C3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A6B735F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Stryker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735BCFC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9FCF3C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DE19C6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33 480.00 zł</w:t>
            </w:r>
          </w:p>
        </w:tc>
      </w:tr>
      <w:tr w:rsidR="0002174C" w:rsidRPr="00BB547B" w14:paraId="2FA15019" w14:textId="77777777" w:rsidTr="005B2403">
        <w:tc>
          <w:tcPr>
            <w:tcW w:w="1276" w:type="dxa"/>
            <w:shd w:val="clear" w:color="auto" w:fill="auto"/>
            <w:vAlign w:val="center"/>
          </w:tcPr>
          <w:p w14:paraId="6831CBC4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6311BE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8AC834F" w14:textId="77777777" w:rsidR="0002174C" w:rsidRPr="00986737" w:rsidRDefault="0002174C" w:rsidP="00686B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 xml:space="preserve">Good For </w:t>
            </w: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2174C">
              <w:rPr>
                <w:rFonts w:ascii="Arial" w:hAnsi="Arial" w:cs="Arial"/>
                <w:sz w:val="24"/>
                <w:szCs w:val="24"/>
              </w:rPr>
              <w:t xml:space="preserve"> Jarosław </w:t>
            </w:r>
            <w:proofErr w:type="spellStart"/>
            <w:r w:rsidRPr="0002174C">
              <w:rPr>
                <w:rFonts w:ascii="Arial" w:hAnsi="Arial" w:cs="Arial"/>
                <w:sz w:val="24"/>
                <w:szCs w:val="24"/>
              </w:rPr>
              <w:t>Brudz</w:t>
            </w:r>
            <w:proofErr w:type="spellEnd"/>
          </w:p>
          <w:p w14:paraId="1D364D03" w14:textId="77777777" w:rsidR="0002174C" w:rsidRPr="00986737" w:rsidRDefault="0002174C" w:rsidP="00686B26">
            <w:pPr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Zielna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35215D" w14:textId="77777777" w:rsidR="0002174C" w:rsidRPr="00986737" w:rsidRDefault="0002174C" w:rsidP="00686B2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2174C">
              <w:rPr>
                <w:rFonts w:ascii="Arial" w:hAnsi="Arial" w:cs="Arial"/>
                <w:sz w:val="24"/>
                <w:szCs w:val="24"/>
              </w:rPr>
              <w:t>Lusowo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4DCC3E" w14:textId="77777777" w:rsidR="0002174C" w:rsidRPr="00986737" w:rsidRDefault="0002174C" w:rsidP="00686B2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74C">
              <w:rPr>
                <w:rFonts w:ascii="Arial" w:hAnsi="Arial" w:cs="Arial"/>
                <w:sz w:val="24"/>
                <w:szCs w:val="24"/>
              </w:rPr>
              <w:t>209 520.00 zł</w:t>
            </w:r>
          </w:p>
        </w:tc>
      </w:tr>
    </w:tbl>
    <w:p w14:paraId="341BDFAE" w14:textId="77777777" w:rsidR="005B2403" w:rsidRDefault="005B2403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8AA64C" w14:textId="33E00490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41A9BF0" w14:textId="577F757F" w:rsidR="00C236D3" w:rsidRDefault="0002174C" w:rsidP="00173B20">
      <w:pPr>
        <w:jc w:val="right"/>
        <w:rPr>
          <w:rFonts w:ascii="Arial" w:hAnsi="Arial" w:cs="Arial"/>
          <w:sz w:val="24"/>
          <w:szCs w:val="24"/>
        </w:rPr>
      </w:pPr>
      <w:r w:rsidRPr="0002174C">
        <w:rPr>
          <w:rFonts w:ascii="Arial" w:hAnsi="Arial" w:cs="Arial"/>
          <w:sz w:val="24"/>
          <w:szCs w:val="24"/>
        </w:rPr>
        <w:t xml:space="preserve">  </w:t>
      </w:r>
      <w:bookmarkEnd w:id="0"/>
      <w:r w:rsidR="005B2403">
        <w:rPr>
          <w:rFonts w:ascii="Arial" w:hAnsi="Arial" w:cs="Arial"/>
          <w:sz w:val="24"/>
          <w:szCs w:val="24"/>
        </w:rPr>
        <w:t>Z-ca Dyrektora ds. Finansowych</w:t>
      </w:r>
    </w:p>
    <w:p w14:paraId="4A434912" w14:textId="67A7491C" w:rsidR="005B2403" w:rsidRPr="00BB547B" w:rsidRDefault="005B240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5B240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8C5A" w14:textId="77777777" w:rsidR="003937F0" w:rsidRDefault="003937F0">
      <w:r>
        <w:separator/>
      </w:r>
    </w:p>
  </w:endnote>
  <w:endnote w:type="continuationSeparator" w:id="0">
    <w:p w14:paraId="77CE04FD" w14:textId="77777777" w:rsidR="003937F0" w:rsidRDefault="0039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A56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2561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B9B2D" w14:textId="77777777" w:rsidR="00986737" w:rsidRPr="00986737" w:rsidRDefault="005B240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E9926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1CD11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2F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AE230B" w14:textId="77777777" w:rsidR="009F189D" w:rsidRDefault="009F189D">
    <w:pPr>
      <w:pStyle w:val="Stopka"/>
      <w:tabs>
        <w:tab w:val="clear" w:pos="4536"/>
      </w:tabs>
      <w:jc w:val="center"/>
    </w:pPr>
  </w:p>
  <w:p w14:paraId="72832E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564D7" w14:textId="77777777" w:rsidR="003937F0" w:rsidRDefault="003937F0">
      <w:r>
        <w:separator/>
      </w:r>
    </w:p>
  </w:footnote>
  <w:footnote w:type="continuationSeparator" w:id="0">
    <w:p w14:paraId="47003DB6" w14:textId="77777777" w:rsidR="003937F0" w:rsidRDefault="00393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97DEB" w14:textId="77777777" w:rsidR="0002174C" w:rsidRDefault="00021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1A0D9" w14:textId="77777777" w:rsidR="0002174C" w:rsidRDefault="00021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07BD2" w14:textId="77777777" w:rsidR="0002174C" w:rsidRDefault="000217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7F0"/>
    <w:rsid w:val="00007727"/>
    <w:rsid w:val="00017720"/>
    <w:rsid w:val="0002174C"/>
    <w:rsid w:val="00035488"/>
    <w:rsid w:val="000D7F25"/>
    <w:rsid w:val="000E00E5"/>
    <w:rsid w:val="00173B20"/>
    <w:rsid w:val="001C69FF"/>
    <w:rsid w:val="0023318D"/>
    <w:rsid w:val="003937F0"/>
    <w:rsid w:val="003D72FD"/>
    <w:rsid w:val="00423179"/>
    <w:rsid w:val="00490DC0"/>
    <w:rsid w:val="00493F8C"/>
    <w:rsid w:val="004C3278"/>
    <w:rsid w:val="004C7E9B"/>
    <w:rsid w:val="005614F2"/>
    <w:rsid w:val="00577BC6"/>
    <w:rsid w:val="005A632E"/>
    <w:rsid w:val="005B240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FFBC0"/>
  <w15:chartTrackingRefBased/>
  <w15:docId w15:val="{4DA03C4D-8E05-422D-9CB8-ACB4B746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2025-04-17T07:38:00Z</cp:lastPrinted>
  <dcterms:created xsi:type="dcterms:W3CDTF">2025-04-17T07:34:00Z</dcterms:created>
  <dcterms:modified xsi:type="dcterms:W3CDTF">2025-04-17T07:38:00Z</dcterms:modified>
</cp:coreProperties>
</file>