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E584" w14:textId="77777777" w:rsidR="00CF7835" w:rsidRPr="00610B11" w:rsidRDefault="002A5969" w:rsidP="00CF7835">
      <w:pPr>
        <w:spacing w:after="600"/>
        <w:jc w:val="right"/>
      </w:pPr>
      <w:r w:rsidRPr="00610B11">
        <w:t>Niepołomice</w:t>
      </w:r>
      <w:r w:rsidR="00CF7835" w:rsidRPr="00610B11">
        <w:t xml:space="preserve"> dnia: </w:t>
      </w:r>
      <w:r w:rsidRPr="00610B11">
        <w:t>2025-04-17</w:t>
      </w:r>
    </w:p>
    <w:p w14:paraId="0150F4F7" w14:textId="77777777" w:rsidR="00CF7835" w:rsidRPr="00610B11" w:rsidRDefault="002A5969" w:rsidP="00CF7835">
      <w:pPr>
        <w:spacing w:line="360" w:lineRule="auto"/>
        <w:rPr>
          <w:b/>
          <w:bCs/>
        </w:rPr>
      </w:pPr>
      <w:r w:rsidRPr="00610B11">
        <w:rPr>
          <w:b/>
          <w:bCs/>
        </w:rPr>
        <w:t>GMINA NIEPOŁOMICE</w:t>
      </w:r>
    </w:p>
    <w:p w14:paraId="19D24C86" w14:textId="77777777" w:rsidR="00CF7835" w:rsidRPr="00610B11" w:rsidRDefault="002A5969" w:rsidP="00CF7835">
      <w:pPr>
        <w:spacing w:line="360" w:lineRule="auto"/>
      </w:pPr>
      <w:r w:rsidRPr="00610B11">
        <w:t>Pl. Zwycięstwa</w:t>
      </w:r>
      <w:r w:rsidR="00CF7835" w:rsidRPr="00610B11">
        <w:t xml:space="preserve"> </w:t>
      </w:r>
      <w:r w:rsidRPr="00610B11">
        <w:t>13</w:t>
      </w:r>
    </w:p>
    <w:p w14:paraId="5285400A" w14:textId="644A5513" w:rsidR="00CF7835" w:rsidRPr="00610B11" w:rsidRDefault="002A5969" w:rsidP="00610B11">
      <w:r w:rsidRPr="00610B11">
        <w:t>32-005</w:t>
      </w:r>
      <w:r w:rsidR="00CF7835" w:rsidRPr="00610B11">
        <w:t xml:space="preserve"> </w:t>
      </w:r>
      <w:r w:rsidRPr="00610B11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10B11" w14:paraId="7F122E9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F6B1DC" w14:textId="77777777" w:rsidR="00CF7835" w:rsidRPr="00610B1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10B11">
              <w:rPr>
                <w:b/>
                <w:spacing w:val="20"/>
              </w:rPr>
              <w:t>INFORMACJA Z OTWARCIA OFERT</w:t>
            </w:r>
          </w:p>
        </w:tc>
      </w:tr>
    </w:tbl>
    <w:p w14:paraId="77917539" w14:textId="77777777" w:rsidR="00CF7835" w:rsidRPr="00610B11" w:rsidRDefault="00CF7835" w:rsidP="00CF7835">
      <w:pPr>
        <w:pStyle w:val="Nagwek"/>
        <w:tabs>
          <w:tab w:val="clear" w:pos="4536"/>
        </w:tabs>
        <w:spacing w:after="360"/>
      </w:pPr>
      <w:r w:rsidRPr="00610B11">
        <w:tab/>
        <w:t xml:space="preserve"> </w:t>
      </w:r>
    </w:p>
    <w:p w14:paraId="224AF1FC" w14:textId="77777777" w:rsidR="00CF7835" w:rsidRPr="00610B1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10B11">
        <w:rPr>
          <w:rFonts w:eastAsia="Calibri"/>
          <w:lang w:eastAsia="en-US"/>
        </w:rPr>
        <w:t xml:space="preserve">Dotyczy </w:t>
      </w:r>
      <w:r w:rsidRPr="00610B11">
        <w:t>postępowania o udzielenie zamówienia publicznego</w:t>
      </w:r>
      <w:r w:rsidRPr="00610B1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10B11" w14:paraId="591F82E2" w14:textId="77777777" w:rsidTr="000C1C6D">
        <w:tc>
          <w:tcPr>
            <w:tcW w:w="2269" w:type="dxa"/>
            <w:shd w:val="clear" w:color="auto" w:fill="auto"/>
          </w:tcPr>
          <w:p w14:paraId="30322824" w14:textId="77777777" w:rsidR="00CF7835" w:rsidRPr="00610B1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10B1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AAD85" w14:textId="77777777" w:rsidR="00CF7835" w:rsidRPr="00610B11" w:rsidRDefault="002A596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0B11">
              <w:rPr>
                <w:bCs/>
              </w:rPr>
              <w:t>Wyposażenie dwóch klubów malucha "Jaś" i "Małgosia" w Podłężu</w:t>
            </w:r>
            <w:r w:rsidR="00CF7835" w:rsidRPr="00610B11">
              <w:rPr>
                <w:bCs/>
              </w:rPr>
              <w:t>.</w:t>
            </w:r>
          </w:p>
        </w:tc>
      </w:tr>
      <w:tr w:rsidR="002A5969" w:rsidRPr="00610B11" w14:paraId="493C0F77" w14:textId="77777777" w:rsidTr="00DE50D9">
        <w:tc>
          <w:tcPr>
            <w:tcW w:w="2269" w:type="dxa"/>
            <w:shd w:val="clear" w:color="auto" w:fill="auto"/>
          </w:tcPr>
          <w:p w14:paraId="28ED0174" w14:textId="77777777" w:rsidR="002A5969" w:rsidRPr="00610B11" w:rsidRDefault="002A5969" w:rsidP="00DE50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10B1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5D8174" w14:textId="77777777" w:rsidR="002A5969" w:rsidRPr="00610B11" w:rsidRDefault="002A5969" w:rsidP="00DE50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0B11">
              <w:rPr>
                <w:bCs/>
              </w:rPr>
              <w:t>ZP.271.8.2025</w:t>
            </w:r>
          </w:p>
        </w:tc>
      </w:tr>
    </w:tbl>
    <w:p w14:paraId="202A1748" w14:textId="77777777" w:rsidR="00D665F5" w:rsidRPr="00610B11" w:rsidRDefault="00D665F5" w:rsidP="00CF7835">
      <w:pPr>
        <w:spacing w:before="480" w:line="360" w:lineRule="auto"/>
        <w:jc w:val="both"/>
      </w:pPr>
      <w:r w:rsidRPr="00610B11">
        <w:t>Zamawiający, działając na podstawie art. 22</w:t>
      </w:r>
      <w:r w:rsidR="00601802" w:rsidRPr="00610B11">
        <w:t>2</w:t>
      </w:r>
      <w:r w:rsidRPr="00610B11">
        <w:t xml:space="preserve"> ust. 5 </w:t>
      </w:r>
      <w:r w:rsidRPr="00610B11">
        <w:rPr>
          <w:bCs/>
        </w:rPr>
        <w:t>ustawy z dnia 11 września 2019r. Prawo zamówień publicznych</w:t>
      </w:r>
      <w:r w:rsidRPr="00610B11">
        <w:t xml:space="preserve"> </w:t>
      </w:r>
      <w:r w:rsidR="002A5969" w:rsidRPr="00610B11">
        <w:t>(</w:t>
      </w:r>
      <w:proofErr w:type="spellStart"/>
      <w:r w:rsidR="002A5969" w:rsidRPr="00610B11">
        <w:t>t.j</w:t>
      </w:r>
      <w:proofErr w:type="spellEnd"/>
      <w:r w:rsidR="002A5969" w:rsidRPr="00610B11">
        <w:t>. Dz. U. z 2024 poz. 1320)</w:t>
      </w:r>
      <w:r w:rsidR="00490DC0" w:rsidRPr="00610B11">
        <w:t xml:space="preserve"> </w:t>
      </w:r>
      <w:r w:rsidRPr="00610B11">
        <w:t>udostępnia</w:t>
      </w:r>
      <w:r w:rsidR="00F95C33" w:rsidRPr="00610B11">
        <w:t xml:space="preserve"> </w:t>
      </w:r>
      <w:r w:rsidR="004C7E9B" w:rsidRPr="00610B11">
        <w:t>informacj</w:t>
      </w:r>
      <w:r w:rsidR="00577BC6" w:rsidRPr="00610B11">
        <w:t>ę</w:t>
      </w:r>
      <w:r w:rsidR="00035488" w:rsidRPr="00610B11">
        <w:t xml:space="preserve"> z otwarcia ofert</w:t>
      </w:r>
      <w:r w:rsidR="00577BC6" w:rsidRPr="00610B11">
        <w:t>.</w:t>
      </w:r>
    </w:p>
    <w:p w14:paraId="09CBF0D6" w14:textId="77777777" w:rsidR="00A80738" w:rsidRPr="00610B11" w:rsidRDefault="00D665F5" w:rsidP="00CF7835">
      <w:pPr>
        <w:spacing w:before="120" w:after="120" w:line="360" w:lineRule="auto"/>
        <w:jc w:val="both"/>
      </w:pPr>
      <w:r w:rsidRPr="00610B11">
        <w:t>Podczas otwarcia ofert, mającego miejsce</w:t>
      </w:r>
      <w:r w:rsidR="00FF4AB1" w:rsidRPr="00610B11">
        <w:t xml:space="preserve"> w dniu </w:t>
      </w:r>
      <w:r w:rsidR="002A5969" w:rsidRPr="00610B11">
        <w:t>17/04/2025</w:t>
      </w:r>
      <w:r w:rsidR="00FF4AB1" w:rsidRPr="00610B11">
        <w:t xml:space="preserve"> o godz. </w:t>
      </w:r>
      <w:r w:rsidR="002A5969" w:rsidRPr="00610B11">
        <w:t>08:30</w:t>
      </w:r>
      <w:r w:rsidRPr="00610B1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10B11" w14:paraId="16191538" w14:textId="77777777" w:rsidTr="000C1C6D">
        <w:tc>
          <w:tcPr>
            <w:tcW w:w="1276" w:type="dxa"/>
            <w:shd w:val="clear" w:color="auto" w:fill="F2F2F2"/>
            <w:vAlign w:val="center"/>
          </w:tcPr>
          <w:p w14:paraId="6FE306C0" w14:textId="77777777" w:rsidR="00D665F5" w:rsidRPr="00610B11" w:rsidRDefault="00960CEB" w:rsidP="003F57CD">
            <w:pPr>
              <w:spacing w:before="120" w:after="120"/>
              <w:jc w:val="center"/>
            </w:pPr>
            <w:r w:rsidRPr="00610B11">
              <w:t>O</w:t>
            </w:r>
            <w:r w:rsidR="00D665F5" w:rsidRPr="00610B11">
              <w:t>fert</w:t>
            </w:r>
            <w:r w:rsidRPr="00610B1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386D8C0" w14:textId="77777777" w:rsidR="00D665F5" w:rsidRPr="00610B11" w:rsidRDefault="00D665F5" w:rsidP="003F57CD">
            <w:pPr>
              <w:spacing w:before="120" w:after="120"/>
              <w:jc w:val="center"/>
            </w:pPr>
            <w:r w:rsidRPr="00610B11">
              <w:t>Nazwa</w:t>
            </w:r>
            <w:r w:rsidR="003F57CD" w:rsidRPr="00610B11">
              <w:t xml:space="preserve"> </w:t>
            </w:r>
            <w:r w:rsidRPr="00610B1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7363843" w14:textId="77777777" w:rsidR="00D665F5" w:rsidRPr="00610B11" w:rsidRDefault="00D665F5" w:rsidP="003F57CD">
            <w:pPr>
              <w:spacing w:before="120" w:after="120"/>
              <w:jc w:val="center"/>
            </w:pPr>
            <w:r w:rsidRPr="00610B11">
              <w:t>Cena oferty</w:t>
            </w:r>
          </w:p>
        </w:tc>
      </w:tr>
      <w:tr w:rsidR="002A5969" w:rsidRPr="00610B11" w14:paraId="3EEEF86C" w14:textId="77777777" w:rsidTr="00DE50D9">
        <w:tc>
          <w:tcPr>
            <w:tcW w:w="1276" w:type="dxa"/>
            <w:shd w:val="clear" w:color="auto" w:fill="auto"/>
            <w:vAlign w:val="center"/>
          </w:tcPr>
          <w:p w14:paraId="5B4FC5A2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1</w:t>
            </w:r>
          </w:p>
        </w:tc>
        <w:tc>
          <w:tcPr>
            <w:tcW w:w="4961" w:type="dxa"/>
            <w:shd w:val="clear" w:color="auto" w:fill="auto"/>
          </w:tcPr>
          <w:p w14:paraId="1E5DABD9" w14:textId="77777777" w:rsidR="002A5969" w:rsidRPr="00610B11" w:rsidRDefault="002A5969" w:rsidP="00DE50D9">
            <w:pPr>
              <w:spacing w:before="80" w:after="40"/>
            </w:pPr>
            <w:proofErr w:type="spellStart"/>
            <w:r w:rsidRPr="00610B11">
              <w:t>Tronus</w:t>
            </w:r>
            <w:proofErr w:type="spellEnd"/>
            <w:r w:rsidRPr="00610B11">
              <w:t xml:space="preserve"> Polska Sp. z o.o.</w:t>
            </w:r>
          </w:p>
          <w:p w14:paraId="0A966F10" w14:textId="41296981" w:rsidR="002A5969" w:rsidRPr="00610B11" w:rsidRDefault="00610B11" w:rsidP="00DE50D9">
            <w:r>
              <w:t xml:space="preserve">Ul. </w:t>
            </w:r>
            <w:r w:rsidR="002A5969" w:rsidRPr="00610B11">
              <w:t>Ordona</w:t>
            </w:r>
            <w:r w:rsidR="002A5969" w:rsidRPr="00610B11">
              <w:t xml:space="preserve"> </w:t>
            </w:r>
            <w:r w:rsidR="002A5969" w:rsidRPr="00610B11">
              <w:t>2a</w:t>
            </w:r>
            <w:r w:rsidR="002A5969" w:rsidRPr="00610B11">
              <w:t xml:space="preserve"> </w:t>
            </w:r>
          </w:p>
          <w:p w14:paraId="482F7A60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01-237</w:t>
            </w:r>
            <w:r w:rsidRPr="00610B11">
              <w:t xml:space="preserve"> </w:t>
            </w:r>
            <w:r w:rsidRPr="00610B1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68C3D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881 757.48 zł</w:t>
            </w:r>
          </w:p>
        </w:tc>
      </w:tr>
      <w:tr w:rsidR="002A5969" w:rsidRPr="00610B11" w14:paraId="5A7B6128" w14:textId="77777777" w:rsidTr="00DE50D9">
        <w:tc>
          <w:tcPr>
            <w:tcW w:w="1276" w:type="dxa"/>
            <w:shd w:val="clear" w:color="auto" w:fill="auto"/>
            <w:vAlign w:val="center"/>
          </w:tcPr>
          <w:p w14:paraId="70BD0F2A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2</w:t>
            </w:r>
          </w:p>
        </w:tc>
        <w:tc>
          <w:tcPr>
            <w:tcW w:w="4961" w:type="dxa"/>
            <w:shd w:val="clear" w:color="auto" w:fill="auto"/>
          </w:tcPr>
          <w:p w14:paraId="1FFBA67C" w14:textId="77777777" w:rsidR="002A5969" w:rsidRPr="00610B11" w:rsidRDefault="002A5969" w:rsidP="00DE50D9">
            <w:pPr>
              <w:spacing w:before="80" w:after="40"/>
            </w:pPr>
            <w:r w:rsidRPr="00610B11">
              <w:t xml:space="preserve">Elmar Anna </w:t>
            </w:r>
            <w:proofErr w:type="spellStart"/>
            <w:r w:rsidRPr="00610B11">
              <w:t>Karnas</w:t>
            </w:r>
            <w:proofErr w:type="spellEnd"/>
          </w:p>
          <w:p w14:paraId="142EB000" w14:textId="40A7EEDF" w:rsidR="002A5969" w:rsidRPr="00610B11" w:rsidRDefault="00610B11" w:rsidP="00DE50D9">
            <w:r>
              <w:t xml:space="preserve">Ul. </w:t>
            </w:r>
            <w:r w:rsidR="002A5969" w:rsidRPr="00610B11">
              <w:t>3 Maja</w:t>
            </w:r>
            <w:r w:rsidR="002A5969" w:rsidRPr="00610B11">
              <w:t xml:space="preserve"> </w:t>
            </w:r>
            <w:r w:rsidR="002A5969" w:rsidRPr="00610B11">
              <w:t>1/3</w:t>
            </w:r>
            <w:r w:rsidR="002A5969" w:rsidRPr="00610B11">
              <w:t xml:space="preserve"> </w:t>
            </w:r>
          </w:p>
          <w:p w14:paraId="5E22B861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36-030</w:t>
            </w:r>
            <w:r w:rsidRPr="00610B11">
              <w:t xml:space="preserve"> </w:t>
            </w:r>
            <w:r w:rsidRPr="00610B11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84CE8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590 400.00 zł</w:t>
            </w:r>
          </w:p>
        </w:tc>
      </w:tr>
      <w:tr w:rsidR="002A5969" w:rsidRPr="00610B11" w14:paraId="046AF5C0" w14:textId="77777777" w:rsidTr="00DE50D9">
        <w:tc>
          <w:tcPr>
            <w:tcW w:w="1276" w:type="dxa"/>
            <w:shd w:val="clear" w:color="auto" w:fill="auto"/>
            <w:vAlign w:val="center"/>
          </w:tcPr>
          <w:p w14:paraId="4A4B258E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3</w:t>
            </w:r>
          </w:p>
        </w:tc>
        <w:tc>
          <w:tcPr>
            <w:tcW w:w="4961" w:type="dxa"/>
            <w:shd w:val="clear" w:color="auto" w:fill="auto"/>
          </w:tcPr>
          <w:p w14:paraId="3FEC9340" w14:textId="77777777" w:rsidR="002A5969" w:rsidRPr="00610B11" w:rsidRDefault="002A5969" w:rsidP="00DE50D9">
            <w:pPr>
              <w:spacing w:before="80" w:after="40"/>
            </w:pPr>
            <w:proofErr w:type="spellStart"/>
            <w:r w:rsidRPr="00610B11">
              <w:t>Budolex</w:t>
            </w:r>
            <w:proofErr w:type="spellEnd"/>
            <w:r w:rsidRPr="00610B11">
              <w:t xml:space="preserve"> </w:t>
            </w:r>
            <w:proofErr w:type="spellStart"/>
            <w:r w:rsidRPr="00610B11">
              <w:t>sp</w:t>
            </w:r>
            <w:proofErr w:type="spellEnd"/>
            <w:r w:rsidRPr="00610B11">
              <w:t xml:space="preserve"> z o.o.</w:t>
            </w:r>
          </w:p>
          <w:p w14:paraId="71D9CFD8" w14:textId="77777777" w:rsidR="002A5969" w:rsidRPr="00610B11" w:rsidRDefault="002A5969" w:rsidP="00DE50D9">
            <w:r w:rsidRPr="00610B11">
              <w:t>Ujanowice 77</w:t>
            </w:r>
            <w:r w:rsidRPr="00610B11">
              <w:t xml:space="preserve"> </w:t>
            </w:r>
            <w:r w:rsidRPr="00610B11">
              <w:t>77</w:t>
            </w:r>
            <w:r w:rsidRPr="00610B11">
              <w:t xml:space="preserve"> </w:t>
            </w:r>
          </w:p>
          <w:p w14:paraId="4C078A41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34-603</w:t>
            </w:r>
            <w:r w:rsidRPr="00610B11">
              <w:t xml:space="preserve"> </w:t>
            </w:r>
            <w:r w:rsidRPr="00610B11">
              <w:t>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4FB1F5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620 000.00 zł</w:t>
            </w:r>
          </w:p>
        </w:tc>
      </w:tr>
      <w:tr w:rsidR="002A5969" w:rsidRPr="00610B11" w14:paraId="2E9B635B" w14:textId="77777777" w:rsidTr="00DE50D9">
        <w:tc>
          <w:tcPr>
            <w:tcW w:w="1276" w:type="dxa"/>
            <w:shd w:val="clear" w:color="auto" w:fill="auto"/>
            <w:vAlign w:val="center"/>
          </w:tcPr>
          <w:p w14:paraId="16626FE3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4</w:t>
            </w:r>
          </w:p>
        </w:tc>
        <w:tc>
          <w:tcPr>
            <w:tcW w:w="4961" w:type="dxa"/>
            <w:shd w:val="clear" w:color="auto" w:fill="auto"/>
          </w:tcPr>
          <w:p w14:paraId="596B2697" w14:textId="4A8190B7" w:rsidR="002A5969" w:rsidRPr="00610B11" w:rsidRDefault="002A5969" w:rsidP="00DE50D9">
            <w:pPr>
              <w:spacing w:before="80" w:after="40"/>
            </w:pPr>
            <w:r w:rsidRPr="00610B11">
              <w:t xml:space="preserve">ALTARE </w:t>
            </w:r>
            <w:r w:rsidR="00610B11">
              <w:t>sp. z o.o.</w:t>
            </w:r>
          </w:p>
          <w:p w14:paraId="7EB4417F" w14:textId="5AA8622F" w:rsidR="002A5969" w:rsidRPr="00610B11" w:rsidRDefault="00610B11" w:rsidP="00DE50D9">
            <w:r>
              <w:t xml:space="preserve">Ul. </w:t>
            </w:r>
            <w:r w:rsidR="002A5969" w:rsidRPr="00610B11">
              <w:t>Warszawska</w:t>
            </w:r>
            <w:r w:rsidR="002A5969" w:rsidRPr="00610B11">
              <w:t xml:space="preserve"> </w:t>
            </w:r>
            <w:r w:rsidR="002A5969" w:rsidRPr="00610B11">
              <w:t>151</w:t>
            </w:r>
            <w:r w:rsidR="002A5969" w:rsidRPr="00610B11">
              <w:t xml:space="preserve"> </w:t>
            </w:r>
          </w:p>
          <w:p w14:paraId="6441B2C0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25-547</w:t>
            </w:r>
            <w:r w:rsidRPr="00610B11">
              <w:t xml:space="preserve"> </w:t>
            </w:r>
            <w:r w:rsidRPr="00610B1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735547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765 889.88 zł</w:t>
            </w:r>
          </w:p>
        </w:tc>
      </w:tr>
      <w:tr w:rsidR="002A5969" w:rsidRPr="00610B11" w14:paraId="02282FCD" w14:textId="77777777" w:rsidTr="00DE50D9">
        <w:tc>
          <w:tcPr>
            <w:tcW w:w="1276" w:type="dxa"/>
            <w:shd w:val="clear" w:color="auto" w:fill="auto"/>
            <w:vAlign w:val="center"/>
          </w:tcPr>
          <w:p w14:paraId="1A3F5661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5</w:t>
            </w:r>
          </w:p>
        </w:tc>
        <w:tc>
          <w:tcPr>
            <w:tcW w:w="4961" w:type="dxa"/>
            <w:shd w:val="clear" w:color="auto" w:fill="auto"/>
          </w:tcPr>
          <w:p w14:paraId="0AE1832F" w14:textId="34A49C52" w:rsidR="002A5969" w:rsidRPr="00610B11" w:rsidRDefault="002A5969" w:rsidP="00DE50D9">
            <w:pPr>
              <w:spacing w:before="80" w:after="40"/>
            </w:pPr>
            <w:r w:rsidRPr="00610B11">
              <w:t>MANTIS Ł</w:t>
            </w:r>
            <w:r w:rsidR="00610B11" w:rsidRPr="00610B11">
              <w:t>ukasz</w:t>
            </w:r>
            <w:r w:rsidRPr="00610B11">
              <w:t xml:space="preserve"> </w:t>
            </w:r>
            <w:proofErr w:type="spellStart"/>
            <w:r w:rsidRPr="00610B11">
              <w:t>B</w:t>
            </w:r>
            <w:r w:rsidR="00610B11" w:rsidRPr="00610B11">
              <w:t>abulewicz</w:t>
            </w:r>
            <w:proofErr w:type="spellEnd"/>
          </w:p>
          <w:p w14:paraId="0872618B" w14:textId="24558994" w:rsidR="002A5969" w:rsidRPr="00610B11" w:rsidRDefault="00610B11" w:rsidP="00DE50D9">
            <w:r>
              <w:t xml:space="preserve">Ul. </w:t>
            </w:r>
            <w:r w:rsidR="002A5969" w:rsidRPr="00610B11">
              <w:t>Dworska</w:t>
            </w:r>
            <w:r w:rsidR="002A5969" w:rsidRPr="00610B11">
              <w:t xml:space="preserve"> </w:t>
            </w:r>
            <w:r w:rsidR="002A5969" w:rsidRPr="00610B11">
              <w:t>64/9</w:t>
            </w:r>
            <w:r w:rsidR="002A5969" w:rsidRPr="00610B11">
              <w:t xml:space="preserve"> </w:t>
            </w:r>
          </w:p>
          <w:p w14:paraId="2714BF34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15-756</w:t>
            </w:r>
            <w:r w:rsidRPr="00610B11">
              <w:t xml:space="preserve"> </w:t>
            </w:r>
            <w:r w:rsidRPr="00610B11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F80016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578 100.00 zł</w:t>
            </w:r>
          </w:p>
        </w:tc>
      </w:tr>
      <w:tr w:rsidR="002A5969" w:rsidRPr="00610B11" w14:paraId="4A70CCD7" w14:textId="77777777" w:rsidTr="00DE50D9">
        <w:tc>
          <w:tcPr>
            <w:tcW w:w="1276" w:type="dxa"/>
            <w:shd w:val="clear" w:color="auto" w:fill="auto"/>
            <w:vAlign w:val="center"/>
          </w:tcPr>
          <w:p w14:paraId="5ABE7CD9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6</w:t>
            </w:r>
          </w:p>
        </w:tc>
        <w:tc>
          <w:tcPr>
            <w:tcW w:w="4961" w:type="dxa"/>
            <w:shd w:val="clear" w:color="auto" w:fill="auto"/>
          </w:tcPr>
          <w:p w14:paraId="58C88592" w14:textId="77777777" w:rsidR="002A5969" w:rsidRPr="00610B11" w:rsidRDefault="002A5969" w:rsidP="00DE50D9">
            <w:pPr>
              <w:spacing w:before="80" w:after="40"/>
            </w:pPr>
            <w:r w:rsidRPr="00610B11">
              <w:t>ALDUO Sp. z o.o.</w:t>
            </w:r>
          </w:p>
          <w:p w14:paraId="1FB922BC" w14:textId="77777777" w:rsidR="002A5969" w:rsidRPr="00610B11" w:rsidRDefault="002A5969" w:rsidP="00DE50D9">
            <w:r w:rsidRPr="00610B11">
              <w:t>ul. Zygmunta Miłkowskiego</w:t>
            </w:r>
            <w:r w:rsidRPr="00610B11">
              <w:t xml:space="preserve"> </w:t>
            </w:r>
            <w:r w:rsidRPr="00610B11">
              <w:t>3/301</w:t>
            </w:r>
            <w:r w:rsidRPr="00610B11">
              <w:t xml:space="preserve"> </w:t>
            </w:r>
          </w:p>
          <w:p w14:paraId="1C7640F8" w14:textId="77777777" w:rsidR="002A5969" w:rsidRPr="00610B11" w:rsidRDefault="002A5969" w:rsidP="00DE50D9">
            <w:pPr>
              <w:spacing w:after="80"/>
              <w:jc w:val="both"/>
            </w:pPr>
            <w:r w:rsidRPr="00610B11">
              <w:t>30-349</w:t>
            </w:r>
            <w:r w:rsidRPr="00610B11">
              <w:t xml:space="preserve"> </w:t>
            </w:r>
            <w:r w:rsidRPr="00610B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7262F" w14:textId="77777777" w:rsidR="002A5969" w:rsidRPr="00610B11" w:rsidRDefault="002A5969" w:rsidP="00DE50D9">
            <w:pPr>
              <w:spacing w:before="80" w:after="80"/>
              <w:jc w:val="center"/>
            </w:pPr>
            <w:r w:rsidRPr="00610B11">
              <w:t>587 940.00 zł</w:t>
            </w:r>
          </w:p>
        </w:tc>
      </w:tr>
    </w:tbl>
    <w:p w14:paraId="646F2002" w14:textId="77777777" w:rsidR="0069085C" w:rsidRPr="00610B11" w:rsidRDefault="0069085C" w:rsidP="00A80738">
      <w:pPr>
        <w:spacing w:before="120" w:after="120"/>
        <w:jc w:val="both"/>
      </w:pPr>
    </w:p>
    <w:p w14:paraId="162BC6A5" w14:textId="77777777" w:rsidR="00577BC6" w:rsidRPr="00610B11" w:rsidRDefault="00577BC6" w:rsidP="00A80738">
      <w:pPr>
        <w:spacing w:before="120" w:after="120"/>
        <w:jc w:val="both"/>
      </w:pPr>
    </w:p>
    <w:p w14:paraId="7941EB9C" w14:textId="130C5E17" w:rsidR="00C236D3" w:rsidRPr="00610B11" w:rsidRDefault="00C236D3" w:rsidP="00173B20">
      <w:pPr>
        <w:jc w:val="right"/>
      </w:pPr>
    </w:p>
    <w:sectPr w:rsidR="00C236D3" w:rsidRPr="00610B1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A939" w14:textId="77777777" w:rsidR="00F8492D" w:rsidRDefault="00F8492D">
      <w:r>
        <w:separator/>
      </w:r>
    </w:p>
  </w:endnote>
  <w:endnote w:type="continuationSeparator" w:id="0">
    <w:p w14:paraId="64DB2987" w14:textId="77777777" w:rsidR="00F8492D" w:rsidRDefault="00F8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B42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457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3FD41" w14:textId="008BB47B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80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88DF05" w14:textId="77777777" w:rsidR="009F189D" w:rsidRDefault="009F189D">
    <w:pPr>
      <w:pStyle w:val="Stopka"/>
      <w:tabs>
        <w:tab w:val="clear" w:pos="4536"/>
      </w:tabs>
      <w:jc w:val="center"/>
    </w:pPr>
  </w:p>
  <w:p w14:paraId="3EE07F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D1E52" w14:textId="77777777" w:rsidR="00F8492D" w:rsidRDefault="00F8492D">
      <w:r>
        <w:separator/>
      </w:r>
    </w:p>
  </w:footnote>
  <w:footnote w:type="continuationSeparator" w:id="0">
    <w:p w14:paraId="0368D3AC" w14:textId="77777777" w:rsidR="00F8492D" w:rsidRDefault="00F84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E389" w14:textId="77777777" w:rsidR="002A5969" w:rsidRDefault="002A5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13146" w14:textId="77777777" w:rsidR="002A5969" w:rsidRDefault="002A5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9A553" w14:textId="77777777" w:rsidR="002A5969" w:rsidRDefault="002A5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2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596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0B11"/>
    <w:rsid w:val="00664B5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849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3C5C7"/>
  <w15:chartTrackingRefBased/>
  <w15:docId w15:val="{76B5901D-9EC4-418B-A2FB-9FDC7CD2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2025-04-17T06:54:00Z</cp:lastPrinted>
  <dcterms:created xsi:type="dcterms:W3CDTF">2025-04-17T06:54:00Z</dcterms:created>
  <dcterms:modified xsi:type="dcterms:W3CDTF">2025-04-17T06:54:00Z</dcterms:modified>
</cp:coreProperties>
</file>