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83D80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883D80">
        <w:rPr>
          <w:rFonts w:ascii="Verdana" w:hAnsi="Verdana"/>
          <w:sz w:val="20"/>
          <w:szCs w:val="20"/>
        </w:rPr>
        <w:t xml:space="preserve">Załącznik nr </w:t>
      </w:r>
      <w:r w:rsidR="00012286" w:rsidRPr="00883D80">
        <w:rPr>
          <w:rFonts w:ascii="Verdana" w:hAnsi="Verdana"/>
          <w:sz w:val="20"/>
          <w:szCs w:val="20"/>
        </w:rPr>
        <w:t>1</w:t>
      </w:r>
    </w:p>
    <w:p w:rsidR="008D2AB8" w:rsidRPr="00883D8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8D2AB8" w:rsidRPr="00883D8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83D80">
        <w:rPr>
          <w:rFonts w:ascii="Verdana" w:hAnsi="Verdana"/>
          <w:b/>
          <w:sz w:val="20"/>
          <w:szCs w:val="2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83D80" w:rsidRDefault="00883D80" w:rsidP="00883D8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NAZWA WYKONAWCY</w:t>
      </w:r>
      <w:r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:rsidR="00883D80" w:rsidRDefault="00883D80" w:rsidP="00883D80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RODZAJ WYKONAWCY</w:t>
      </w:r>
      <w:r>
        <w:rPr>
          <w:rFonts w:ascii="Verdana" w:hAnsi="Verdana"/>
          <w:sz w:val="20"/>
          <w:szCs w:val="20"/>
        </w:rPr>
        <w:t xml:space="preserve"> (mikroprzedsiębiorstwo, małe przedsiębiorstwo, średnie przedsiębiorstwo, inny rodzaj)  ………… …………………………………………</w:t>
      </w:r>
    </w:p>
    <w:p w:rsidR="00883D80" w:rsidRDefault="00883D80" w:rsidP="00883D8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:rsidR="00883D80" w:rsidRDefault="00883D80" w:rsidP="00883D8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WOJEWÓDZTWO …………………………….....</w:t>
      </w:r>
    </w:p>
    <w:p w:rsidR="00883D80" w:rsidRDefault="00883D80" w:rsidP="00883D8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:rsidR="00883D80" w:rsidRDefault="00883D80" w:rsidP="00883D8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:rsidR="00883D80" w:rsidRDefault="00883D80" w:rsidP="00883D8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83D80" w:rsidRDefault="00883D80" w:rsidP="00883D8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:rsidR="00883D80" w:rsidRDefault="00883D80" w:rsidP="00883D8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:rsidR="00883D80" w:rsidRDefault="00883D80" w:rsidP="00883D8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883D80" w:rsidRDefault="00883D80" w:rsidP="00883D80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:rsidR="00883D80" w:rsidRDefault="00883D80" w:rsidP="00883D8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- Hutnicza</w:t>
      </w:r>
    </w:p>
    <w:p w:rsidR="00883D80" w:rsidRDefault="00883D80" w:rsidP="00883D8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im. Stanisława Staszica w Krakowie</w:t>
      </w:r>
    </w:p>
    <w:p w:rsidR="00883D80" w:rsidRDefault="00883D80" w:rsidP="00883D8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883D80" w:rsidRDefault="00883D80" w:rsidP="00883D8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 </w:t>
      </w:r>
    </w:p>
    <w:p w:rsidR="00883D80" w:rsidRDefault="00883D80" w:rsidP="00883D80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883D80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83D8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02C4D" w:rsidRPr="00883D80">
        <w:rPr>
          <w:rFonts w:ascii="Verdana" w:hAnsi="Verdana"/>
          <w:b/>
          <w:sz w:val="20"/>
          <w:szCs w:val="20"/>
        </w:rPr>
        <w:t xml:space="preserve">Przewóz osób na trasach krajowych i zagranicznych w ramach zajęć terenowych z atrakcji </w:t>
      </w:r>
      <w:proofErr w:type="spellStart"/>
      <w:r w:rsidR="00E02C4D" w:rsidRPr="00883D80">
        <w:rPr>
          <w:rFonts w:ascii="Verdana" w:hAnsi="Verdana"/>
          <w:b/>
          <w:sz w:val="20"/>
          <w:szCs w:val="20"/>
        </w:rPr>
        <w:t>geoturystycznych</w:t>
      </w:r>
      <w:proofErr w:type="spellEnd"/>
      <w:r w:rsidR="00E02C4D" w:rsidRPr="00883D80">
        <w:rPr>
          <w:rFonts w:ascii="Verdana" w:hAnsi="Verdana"/>
          <w:b/>
          <w:sz w:val="20"/>
          <w:szCs w:val="20"/>
        </w:rPr>
        <w:t xml:space="preserve"> Europy dla studentów </w:t>
      </w:r>
      <w:proofErr w:type="spellStart"/>
      <w:r w:rsidR="00E02C4D" w:rsidRPr="00883D80">
        <w:rPr>
          <w:rFonts w:ascii="Verdana" w:hAnsi="Verdana"/>
          <w:b/>
          <w:sz w:val="20"/>
          <w:szCs w:val="20"/>
        </w:rPr>
        <w:t>WGGiOŚ</w:t>
      </w:r>
      <w:proofErr w:type="spellEnd"/>
      <w:r w:rsidR="00E02C4D" w:rsidRPr="00883D80">
        <w:rPr>
          <w:rFonts w:ascii="Verdana" w:hAnsi="Verdana"/>
          <w:b/>
          <w:sz w:val="20"/>
          <w:szCs w:val="20"/>
        </w:rPr>
        <w:t xml:space="preserve"> - DE-dzp.272-209/25</w:t>
      </w:r>
      <w:r w:rsidRPr="00883D80">
        <w:rPr>
          <w:rFonts w:ascii="Verdana" w:hAnsi="Verdana"/>
          <w:b/>
          <w:sz w:val="20"/>
          <w:szCs w:val="20"/>
        </w:rPr>
        <w:t xml:space="preserve">, </w:t>
      </w:r>
      <w:r w:rsidRPr="00883D80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83D80" w:rsidRDefault="00883D80" w:rsidP="00883D80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Cena brutto </w:t>
      </w:r>
      <w:r>
        <w:rPr>
          <w:rFonts w:ascii="Verdana" w:hAnsi="Verdana"/>
          <w:sz w:val="20"/>
          <w:szCs w:val="20"/>
        </w:rPr>
        <w:t xml:space="preserve">za maksymalną ilość kilometrów tj. </w:t>
      </w:r>
      <w:r>
        <w:rPr>
          <w:rFonts w:ascii="Verdana" w:hAnsi="Verdana"/>
          <w:b/>
          <w:sz w:val="20"/>
          <w:szCs w:val="20"/>
        </w:rPr>
        <w:t xml:space="preserve">3 100 km - </w:t>
      </w:r>
      <w:r>
        <w:rPr>
          <w:rFonts w:ascii="Verdana" w:hAnsi="Verdana"/>
          <w:sz w:val="20"/>
          <w:szCs w:val="20"/>
        </w:rPr>
        <w:t xml:space="preserve"> ……………….  PLN</w:t>
      </w:r>
    </w:p>
    <w:p w:rsidR="00883D80" w:rsidRDefault="00883D80" w:rsidP="00883D8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/słownie brutto: …………………………………………………..…./</w:t>
      </w:r>
    </w:p>
    <w:p w:rsidR="00883D80" w:rsidRDefault="00883D80" w:rsidP="00883D80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Powyższa cena zawiera właściwą stawkę podatku VAT.</w:t>
      </w:r>
    </w:p>
    <w:p w:rsidR="00883D80" w:rsidRDefault="00883D80" w:rsidP="00883D80">
      <w:pPr>
        <w:pStyle w:val="Tekstpodstawowy"/>
        <w:spacing w:line="240" w:lineRule="auto"/>
        <w:rPr>
          <w:rFonts w:ascii="Verdana" w:hAnsi="Verdana"/>
          <w:b w:val="0"/>
          <w:sz w:val="20"/>
          <w:szCs w:val="20"/>
        </w:rPr>
      </w:pPr>
    </w:p>
    <w:p w:rsidR="00883D80" w:rsidRDefault="00883D80" w:rsidP="00883D80">
      <w:pPr>
        <w:pStyle w:val="Tekstpodstawowy"/>
        <w:spacing w:line="240" w:lineRule="auto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 xml:space="preserve">Cena </w:t>
      </w:r>
      <w:r w:rsidR="00F92B0B">
        <w:rPr>
          <w:rFonts w:ascii="Verdana" w:hAnsi="Verdana"/>
          <w:b w:val="0"/>
          <w:sz w:val="20"/>
          <w:szCs w:val="20"/>
        </w:rPr>
        <w:t xml:space="preserve">brutto </w:t>
      </w:r>
      <w:r>
        <w:rPr>
          <w:rFonts w:ascii="Verdana" w:hAnsi="Verdana"/>
          <w:b w:val="0"/>
          <w:sz w:val="20"/>
          <w:szCs w:val="20"/>
        </w:rPr>
        <w:t>za 1 km wynosi:   ………………………………….PLN</w:t>
      </w:r>
    </w:p>
    <w:p w:rsidR="00883D80" w:rsidRDefault="00883D80" w:rsidP="00883D80">
      <w:pPr>
        <w:widowControl w:val="0"/>
        <w:rPr>
          <w:rFonts w:ascii="Verdana" w:hAnsi="Verdana"/>
          <w:color w:val="FF0000"/>
          <w:sz w:val="20"/>
          <w:szCs w:val="20"/>
        </w:rPr>
      </w:pPr>
    </w:p>
    <w:p w:rsidR="00883D80" w:rsidRDefault="00883D80" w:rsidP="00883D80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>
        <w:rPr>
          <w:rFonts w:ascii="Verdana" w:hAnsi="Verdana"/>
          <w:b/>
          <w:color w:val="FF0000"/>
          <w:sz w:val="20"/>
          <w:szCs w:val="20"/>
          <w:u w:val="single"/>
        </w:rPr>
        <w:t>kryterium oceny ofert – rok produkcji pojazd</w:t>
      </w:r>
      <w:r w:rsidR="00F92B0B">
        <w:rPr>
          <w:rFonts w:ascii="Verdana" w:hAnsi="Verdana"/>
          <w:b/>
          <w:color w:val="FF0000"/>
          <w:sz w:val="20"/>
          <w:szCs w:val="20"/>
          <w:u w:val="single"/>
        </w:rPr>
        <w:t>u</w:t>
      </w:r>
      <w:r>
        <w:rPr>
          <w:rFonts w:ascii="Verdana" w:hAnsi="Verdana"/>
          <w:b/>
          <w:color w:val="FF0000"/>
          <w:sz w:val="20"/>
          <w:szCs w:val="20"/>
          <w:u w:val="single"/>
        </w:rPr>
        <w:t xml:space="preserve"> przeznaczon</w:t>
      </w:r>
      <w:r w:rsidR="00F92B0B">
        <w:rPr>
          <w:rFonts w:ascii="Verdana" w:hAnsi="Verdana"/>
          <w:b/>
          <w:color w:val="FF0000"/>
          <w:sz w:val="20"/>
          <w:szCs w:val="20"/>
          <w:u w:val="single"/>
        </w:rPr>
        <w:t>ego</w:t>
      </w:r>
      <w:bookmarkStart w:id="0" w:name="_GoBack"/>
      <w:bookmarkEnd w:id="0"/>
      <w:r>
        <w:rPr>
          <w:rFonts w:ascii="Verdana" w:hAnsi="Verdana"/>
          <w:b/>
          <w:color w:val="FF0000"/>
          <w:sz w:val="20"/>
          <w:szCs w:val="20"/>
          <w:u w:val="single"/>
        </w:rPr>
        <w:t xml:space="preserve"> do realizacji zamówienia</w:t>
      </w:r>
    </w:p>
    <w:p w:rsidR="00883D80" w:rsidRPr="00883D80" w:rsidRDefault="00883D80" w:rsidP="00883D80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  <w:r w:rsidRPr="00883D80">
        <w:rPr>
          <w:rFonts w:ascii="Verdana" w:hAnsi="Verdana"/>
          <w:sz w:val="20"/>
          <w:szCs w:val="20"/>
          <w:u w:val="single"/>
        </w:rPr>
        <w:t>Marka ……</w:t>
      </w:r>
      <w:r>
        <w:rPr>
          <w:rFonts w:ascii="Verdana" w:hAnsi="Verdana"/>
          <w:sz w:val="20"/>
          <w:szCs w:val="20"/>
          <w:u w:val="single"/>
        </w:rPr>
        <w:t>………………………………….</w:t>
      </w:r>
      <w:r w:rsidRPr="00883D80">
        <w:rPr>
          <w:rFonts w:ascii="Verdana" w:hAnsi="Verdana"/>
          <w:sz w:val="20"/>
          <w:szCs w:val="20"/>
          <w:u w:val="single"/>
        </w:rPr>
        <w:t>………….</w:t>
      </w:r>
    </w:p>
    <w:p w:rsidR="00883D80" w:rsidRPr="00883D80" w:rsidRDefault="00883D80" w:rsidP="00883D80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  <w:r w:rsidRPr="00883D80">
        <w:rPr>
          <w:rFonts w:ascii="Verdana" w:hAnsi="Verdana"/>
          <w:sz w:val="20"/>
          <w:szCs w:val="20"/>
          <w:u w:val="single"/>
        </w:rPr>
        <w:t>Numer rejestracyjny ……………………………</w:t>
      </w:r>
    </w:p>
    <w:p w:rsidR="00883D80" w:rsidRDefault="00883D80" w:rsidP="00883D80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  <w:u w:val="single"/>
        </w:rPr>
      </w:pPr>
      <w:r w:rsidRPr="00883D80">
        <w:rPr>
          <w:rFonts w:ascii="Verdana" w:hAnsi="Verdana"/>
          <w:sz w:val="20"/>
          <w:szCs w:val="20"/>
          <w:u w:val="single"/>
        </w:rPr>
        <w:t>Rok produkcji ………………………………………</w:t>
      </w:r>
    </w:p>
    <w:p w:rsidR="00883D80" w:rsidRDefault="00883D80" w:rsidP="00883D80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  <w:u w:val="single"/>
        </w:rPr>
      </w:pPr>
    </w:p>
    <w:p w:rsidR="00883D80" w:rsidRDefault="00883D80" w:rsidP="00883D80">
      <w:pPr>
        <w:widowControl w:val="0"/>
        <w:spacing w:line="360" w:lineRule="auto"/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(brak wskazania nr rejestracyjnego pojazdu będzie skutkował odrzuceniem oferty)</w:t>
      </w:r>
    </w:p>
    <w:p w:rsidR="00883D80" w:rsidRDefault="00883D80" w:rsidP="00883D80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  <w:u w:val="single"/>
        </w:rPr>
      </w:pPr>
    </w:p>
    <w:p w:rsidR="00883D80" w:rsidRDefault="00883D80" w:rsidP="00883D80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realizacji: od 14.06.2025r. do 21.06.2025r. </w:t>
      </w:r>
    </w:p>
    <w:p w:rsidR="00883D80" w:rsidRDefault="00883D80" w:rsidP="00883D80">
      <w:pPr>
        <w:jc w:val="both"/>
        <w:rPr>
          <w:rFonts w:ascii="Verdana" w:hAnsi="Verdana"/>
          <w:i/>
          <w:sz w:val="20"/>
          <w:szCs w:val="20"/>
          <w:u w:val="single"/>
        </w:rPr>
      </w:pPr>
    </w:p>
    <w:p w:rsidR="00883D80" w:rsidRDefault="00883D80" w:rsidP="00883D8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83D80" w:rsidRDefault="00883D80" w:rsidP="00883D80">
      <w:pPr>
        <w:rPr>
          <w:rFonts w:ascii="Verdana" w:hAnsi="Verdana"/>
          <w:b/>
          <w:sz w:val="20"/>
          <w:szCs w:val="20"/>
          <w:u w:val="single"/>
        </w:rPr>
      </w:pPr>
    </w:p>
    <w:p w:rsidR="00883D80" w:rsidRDefault="00883D80" w:rsidP="00883D80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883D80" w:rsidRDefault="00883D80" w:rsidP="00883D8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883D80" w:rsidRDefault="00883D80" w:rsidP="00883D8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883D80" w:rsidRDefault="00883D80" w:rsidP="00883D8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  <w:vertAlign w:val="superscript"/>
        </w:rPr>
        <w:t>1</w:t>
      </w:r>
      <w:r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 xml:space="preserve"> </w:t>
      </w:r>
    </w:p>
    <w:p w:rsidR="00883D80" w:rsidRDefault="00883D80" w:rsidP="00883D80">
      <w:pPr>
        <w:ind w:left="36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  <w:vertAlign w:val="superscript"/>
        </w:rPr>
        <w:t>1</w:t>
      </w:r>
      <w:r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83D80" w:rsidRDefault="00883D80" w:rsidP="00883D80">
      <w:pPr>
        <w:ind w:left="36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  <w:vertAlign w:val="superscript"/>
        </w:rPr>
        <w:t>2</w:t>
      </w:r>
      <w:r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83D80" w:rsidRDefault="00883D80" w:rsidP="00883D8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83D80" w:rsidTr="00883D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3D80" w:rsidRDefault="00883D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3D80" w:rsidRDefault="00883D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883D80" w:rsidRDefault="00883D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3D80" w:rsidRDefault="00883D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83D80" w:rsidTr="00883D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83D80" w:rsidTr="00883D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883D80" w:rsidRDefault="00883D80" w:rsidP="00883D8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660"/>
        <w:gridCol w:w="2578"/>
      </w:tblGrid>
      <w:tr w:rsidR="00883D80" w:rsidTr="00883D8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3D80" w:rsidRDefault="00883D8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3D80" w:rsidRDefault="00883D8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3D80" w:rsidRDefault="00883D8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3D80" w:rsidRDefault="00883D8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Uprawnienia zgodnie z pkt 8.2.1 SWZ</w:t>
            </w:r>
          </w:p>
        </w:tc>
      </w:tr>
      <w:tr w:rsidR="00883D80" w:rsidTr="00883D8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83D80" w:rsidRDefault="00883D80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3D80" w:rsidRDefault="00883D80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3D80" w:rsidRDefault="00883D80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Posiada/nie posiada*</w:t>
            </w:r>
          </w:p>
        </w:tc>
      </w:tr>
      <w:tr w:rsidR="00883D80" w:rsidTr="00883D8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83D80" w:rsidRDefault="00883D80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3D80" w:rsidRDefault="00883D80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D80" w:rsidRDefault="00883D80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3D80" w:rsidRDefault="00883D80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Posiada/nie posiada*</w:t>
            </w:r>
          </w:p>
        </w:tc>
      </w:tr>
    </w:tbl>
    <w:p w:rsidR="00883D80" w:rsidRDefault="00883D80" w:rsidP="00883D80">
      <w:pPr>
        <w:ind w:left="360"/>
        <w:jc w:val="both"/>
        <w:rPr>
          <w:rFonts w:ascii="Verdana" w:hAnsi="Verdana"/>
          <w:sz w:val="20"/>
          <w:szCs w:val="20"/>
        </w:rPr>
      </w:pPr>
    </w:p>
    <w:p w:rsidR="00883D80" w:rsidRDefault="00883D80" w:rsidP="00883D8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883D80" w:rsidRDefault="00883D80" w:rsidP="00883D8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:rsidR="00883D80" w:rsidRDefault="00883D80" w:rsidP="00883D8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:rsidR="00883D80" w:rsidRDefault="00883D80" w:rsidP="00883D8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:rsidR="00883D80" w:rsidRDefault="00883D80" w:rsidP="00883D8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dokumentu(ów)………………………….................……które dołączamy do oferty.</w:t>
      </w:r>
    </w:p>
    <w:p w:rsidR="00883D80" w:rsidRDefault="00883D80" w:rsidP="00883D8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</w:pPr>
    </w:p>
    <w:p w:rsidR="00883D80" w:rsidRDefault="00883D80" w:rsidP="00883D8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>.</w:t>
      </w:r>
    </w:p>
    <w:p w:rsidR="00883D80" w:rsidRDefault="00883D80" w:rsidP="00883D80">
      <w:pPr>
        <w:jc w:val="right"/>
        <w:rPr>
          <w:sz w:val="20"/>
          <w:szCs w:val="20"/>
        </w:rPr>
      </w:pPr>
    </w:p>
    <w:p w:rsidR="00883D80" w:rsidRDefault="00883D80" w:rsidP="00883D80">
      <w:pPr>
        <w:rPr>
          <w:sz w:val="20"/>
          <w:szCs w:val="20"/>
        </w:rPr>
      </w:pPr>
    </w:p>
    <w:p w:rsidR="00883D80" w:rsidRDefault="00883D80" w:rsidP="00883D80">
      <w:pPr>
        <w:rPr>
          <w:rFonts w:ascii="Verdana" w:hAnsi="Verdana"/>
          <w:sz w:val="16"/>
          <w:szCs w:val="16"/>
        </w:rPr>
      </w:pPr>
    </w:p>
    <w:p w:rsidR="00883D80" w:rsidRDefault="00883D80" w:rsidP="00883D80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*niepotrzebne skreślić</w:t>
      </w:r>
    </w:p>
    <w:p w:rsidR="00883D80" w:rsidRDefault="00883D80" w:rsidP="00883D80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633" w:rsidRDefault="00825633">
      <w:r>
        <w:separator/>
      </w:r>
    </w:p>
  </w:endnote>
  <w:endnote w:type="continuationSeparator" w:id="0">
    <w:p w:rsidR="00825633" w:rsidRDefault="00825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C4D" w:rsidRDefault="00E02C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C4D" w:rsidRDefault="00E02C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633" w:rsidRDefault="00825633">
      <w:r>
        <w:separator/>
      </w:r>
    </w:p>
  </w:footnote>
  <w:footnote w:type="continuationSeparator" w:id="0">
    <w:p w:rsidR="00825633" w:rsidRDefault="00825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C4D" w:rsidRDefault="00E02C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883D80" w:rsidRDefault="00F53146" w:rsidP="00883D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C4D" w:rsidRDefault="00E02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63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5633"/>
    <w:rsid w:val="00833933"/>
    <w:rsid w:val="00853083"/>
    <w:rsid w:val="00883D8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2C4D"/>
    <w:rsid w:val="00E44371"/>
    <w:rsid w:val="00E949B0"/>
    <w:rsid w:val="00EC0BEA"/>
    <w:rsid w:val="00F00591"/>
    <w:rsid w:val="00F51688"/>
    <w:rsid w:val="00F53146"/>
    <w:rsid w:val="00F91018"/>
    <w:rsid w:val="00F92B0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043C7"/>
  <w15:chartTrackingRefBased/>
  <w15:docId w15:val="{305BFC4A-2E10-4E4E-9CBF-41E0D00A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BD20-3963-420D-9506-0725DB99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516</Words>
  <Characters>3931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2025-04-09T08:35:00Z</dcterms:created>
  <dcterms:modified xsi:type="dcterms:W3CDTF">2025-04-15T06:32:00Z</dcterms:modified>
</cp:coreProperties>
</file>