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0D15D" w14:textId="71208110" w:rsidR="00FB7F50" w:rsidRPr="00774895" w:rsidRDefault="00253C86" w:rsidP="0077489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74895">
        <w:rPr>
          <w:rFonts w:ascii="Verdana" w:hAnsi="Verdana"/>
          <w:sz w:val="18"/>
          <w:szCs w:val="18"/>
        </w:rPr>
        <w:t>Kraków</w:t>
      </w:r>
      <w:r w:rsidR="00FB7F50" w:rsidRPr="00774895">
        <w:rPr>
          <w:rFonts w:ascii="Verdana" w:hAnsi="Verdana"/>
          <w:sz w:val="18"/>
          <w:szCs w:val="18"/>
        </w:rPr>
        <w:t xml:space="preserve"> dnia: </w:t>
      </w:r>
      <w:r w:rsidRPr="00774895">
        <w:rPr>
          <w:rFonts w:ascii="Verdana" w:hAnsi="Verdana"/>
          <w:sz w:val="18"/>
          <w:szCs w:val="18"/>
        </w:rPr>
        <w:t>2025-04-16</w:t>
      </w:r>
    </w:p>
    <w:p w14:paraId="39FCCB9B" w14:textId="77777777" w:rsidR="00253C86" w:rsidRPr="00774895" w:rsidRDefault="00253C8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7489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21BC596" w14:textId="77777777" w:rsidR="00253C86" w:rsidRPr="00774895" w:rsidRDefault="00253C8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7489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E77E1E2" w14:textId="77777777" w:rsidR="00FB7F50" w:rsidRPr="00774895" w:rsidRDefault="00253C8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7489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8218581" w14:textId="77777777" w:rsidR="00FB7F50" w:rsidRPr="00774895" w:rsidRDefault="00253C86" w:rsidP="00FB7F50">
      <w:pPr>
        <w:rPr>
          <w:rFonts w:ascii="Verdana" w:hAnsi="Verdana"/>
          <w:sz w:val="18"/>
          <w:szCs w:val="18"/>
        </w:rPr>
      </w:pPr>
      <w:r w:rsidRPr="00774895">
        <w:rPr>
          <w:rFonts w:ascii="Verdana" w:hAnsi="Verdana"/>
          <w:sz w:val="18"/>
          <w:szCs w:val="18"/>
        </w:rPr>
        <w:t>Al. Mickiewicza</w:t>
      </w:r>
      <w:r w:rsidR="00FB7F50" w:rsidRPr="00774895">
        <w:rPr>
          <w:rFonts w:ascii="Verdana" w:hAnsi="Verdana"/>
          <w:sz w:val="18"/>
          <w:szCs w:val="18"/>
        </w:rPr>
        <w:t xml:space="preserve"> </w:t>
      </w:r>
      <w:r w:rsidRPr="00774895">
        <w:rPr>
          <w:rFonts w:ascii="Verdana" w:hAnsi="Verdana"/>
          <w:sz w:val="18"/>
          <w:szCs w:val="18"/>
        </w:rPr>
        <w:t>30</w:t>
      </w:r>
    </w:p>
    <w:p w14:paraId="090B56A5" w14:textId="77777777" w:rsidR="00FB7F50" w:rsidRPr="00774895" w:rsidRDefault="00253C86" w:rsidP="00FB7F50">
      <w:pPr>
        <w:rPr>
          <w:rFonts w:ascii="Verdana" w:hAnsi="Verdana"/>
          <w:sz w:val="18"/>
          <w:szCs w:val="18"/>
        </w:rPr>
      </w:pPr>
      <w:r w:rsidRPr="00774895">
        <w:rPr>
          <w:rFonts w:ascii="Verdana" w:hAnsi="Verdana"/>
          <w:sz w:val="18"/>
          <w:szCs w:val="18"/>
        </w:rPr>
        <w:t>30-059</w:t>
      </w:r>
      <w:r w:rsidR="00FB7F50" w:rsidRPr="00774895">
        <w:rPr>
          <w:rFonts w:ascii="Verdana" w:hAnsi="Verdana"/>
          <w:sz w:val="18"/>
          <w:szCs w:val="18"/>
        </w:rPr>
        <w:t xml:space="preserve"> </w:t>
      </w:r>
      <w:r w:rsidRPr="00774895">
        <w:rPr>
          <w:rFonts w:ascii="Verdana" w:hAnsi="Verdana"/>
          <w:sz w:val="18"/>
          <w:szCs w:val="18"/>
        </w:rPr>
        <w:t>Kraków</w:t>
      </w:r>
    </w:p>
    <w:p w14:paraId="1307B4F0" w14:textId="77777777" w:rsidR="008642B3" w:rsidRPr="0077489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74895">
        <w:rPr>
          <w:rFonts w:ascii="Verdana" w:hAnsi="Verdana"/>
          <w:sz w:val="18"/>
          <w:szCs w:val="18"/>
        </w:rPr>
        <w:t>OGŁOSZENIE</w:t>
      </w:r>
    </w:p>
    <w:p w14:paraId="29B5091F" w14:textId="77777777" w:rsidR="008642B3" w:rsidRPr="0077489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74895">
        <w:rPr>
          <w:rFonts w:ascii="Verdana" w:hAnsi="Verdana"/>
          <w:b/>
          <w:sz w:val="18"/>
          <w:szCs w:val="18"/>
        </w:rPr>
        <w:t xml:space="preserve">o </w:t>
      </w:r>
      <w:r w:rsidR="0054734E" w:rsidRPr="0077489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53C86" w:rsidRPr="00774895" w14:paraId="343A25EB" w14:textId="77777777" w:rsidTr="002C7607">
        <w:trPr>
          <w:trHeight w:val="638"/>
        </w:trPr>
        <w:tc>
          <w:tcPr>
            <w:tcW w:w="959" w:type="dxa"/>
            <w:shd w:val="clear" w:color="auto" w:fill="auto"/>
          </w:tcPr>
          <w:p w14:paraId="212BAB01" w14:textId="77777777" w:rsidR="00253C86" w:rsidRPr="00774895" w:rsidRDefault="00253C86" w:rsidP="002C760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489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4BF672" w14:textId="77777777" w:rsidR="00253C86" w:rsidRPr="00774895" w:rsidRDefault="00253C86" w:rsidP="002C760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489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774895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77489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77489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/>
                <w:sz w:val="18"/>
                <w:szCs w:val="18"/>
              </w:rPr>
              <w:t>pn.</w:t>
            </w:r>
            <w:r w:rsidRPr="0077489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74895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myjki ultradźwiękowej dla </w:t>
            </w:r>
            <w:proofErr w:type="spellStart"/>
            <w:r w:rsidRPr="00774895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774895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DE-dzp.272-142/25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7489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7489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/>
                <w:b/>
                <w:sz w:val="18"/>
                <w:szCs w:val="18"/>
              </w:rPr>
              <w:t>DE-dzp.272-142/25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5CD6C2F" w14:textId="77777777" w:rsidR="008642B3" w:rsidRPr="0077489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74895">
        <w:rPr>
          <w:rFonts w:ascii="Verdana" w:hAnsi="Verdana"/>
          <w:sz w:val="18"/>
          <w:szCs w:val="18"/>
        </w:rPr>
        <w:t xml:space="preserve">Zamawiający, </w:t>
      </w:r>
      <w:r w:rsidR="00CC324B" w:rsidRPr="0077489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7489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74895">
        <w:rPr>
          <w:rFonts w:ascii="Verdana" w:hAnsi="Verdana"/>
          <w:sz w:val="18"/>
          <w:szCs w:val="18"/>
        </w:rPr>
        <w:t xml:space="preserve">ust. 1 pkt. 1 i </w:t>
      </w:r>
      <w:r w:rsidRPr="00774895">
        <w:rPr>
          <w:rFonts w:ascii="Verdana" w:hAnsi="Verdana"/>
          <w:sz w:val="18"/>
          <w:szCs w:val="18"/>
        </w:rPr>
        <w:t xml:space="preserve">ust. </w:t>
      </w:r>
      <w:r w:rsidR="00A17CDB" w:rsidRPr="00774895">
        <w:rPr>
          <w:rFonts w:ascii="Verdana" w:hAnsi="Verdana"/>
          <w:sz w:val="18"/>
          <w:szCs w:val="18"/>
        </w:rPr>
        <w:t>2</w:t>
      </w:r>
      <w:r w:rsidRPr="0077489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74895">
        <w:rPr>
          <w:rFonts w:ascii="Verdana" w:hAnsi="Verdana"/>
          <w:sz w:val="18"/>
          <w:szCs w:val="18"/>
        </w:rPr>
        <w:t xml:space="preserve"> </w:t>
      </w:r>
      <w:r w:rsidR="00CC1A8E" w:rsidRPr="0077489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74895">
        <w:rPr>
          <w:rFonts w:ascii="Verdana" w:hAnsi="Verdana"/>
          <w:sz w:val="18"/>
          <w:szCs w:val="18"/>
        </w:rPr>
        <w:t>t.j</w:t>
      </w:r>
      <w:proofErr w:type="spellEnd"/>
      <w:r w:rsidR="00CC1A8E" w:rsidRPr="00774895">
        <w:rPr>
          <w:rFonts w:ascii="Verdana" w:hAnsi="Verdana"/>
          <w:sz w:val="18"/>
          <w:szCs w:val="18"/>
        </w:rPr>
        <w:t xml:space="preserve">. ze zm.) </w:t>
      </w:r>
      <w:r w:rsidRPr="0077489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74895">
        <w:rPr>
          <w:rFonts w:ascii="Verdana" w:hAnsi="Verdana"/>
          <w:sz w:val="18"/>
          <w:szCs w:val="18"/>
        </w:rPr>
        <w:t>Pzp</w:t>
      </w:r>
      <w:proofErr w:type="spellEnd"/>
      <w:r w:rsidRPr="00774895">
        <w:rPr>
          <w:rFonts w:ascii="Verdana" w:hAnsi="Verdana"/>
          <w:sz w:val="18"/>
          <w:szCs w:val="18"/>
        </w:rPr>
        <w:t>”</w:t>
      </w:r>
      <w:r w:rsidR="00D26ED6" w:rsidRPr="00774895">
        <w:rPr>
          <w:rFonts w:ascii="Verdana" w:hAnsi="Verdana"/>
          <w:sz w:val="18"/>
          <w:szCs w:val="18"/>
        </w:rPr>
        <w:t xml:space="preserve">, </w:t>
      </w:r>
      <w:r w:rsidRPr="00774895">
        <w:rPr>
          <w:rFonts w:ascii="Verdana" w:hAnsi="Verdana"/>
          <w:sz w:val="18"/>
          <w:szCs w:val="18"/>
        </w:rPr>
        <w:t>informuje</w:t>
      </w:r>
      <w:r w:rsidR="00D26ED6" w:rsidRPr="0077489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74895">
        <w:rPr>
          <w:rFonts w:ascii="Verdana" w:hAnsi="Verdana"/>
          <w:sz w:val="18"/>
          <w:szCs w:val="18"/>
        </w:rPr>
        <w:t>najkorzystniejsz</w:t>
      </w:r>
      <w:r w:rsidR="00D26ED6" w:rsidRPr="00774895">
        <w:rPr>
          <w:rFonts w:ascii="Verdana" w:hAnsi="Verdana"/>
          <w:sz w:val="18"/>
          <w:szCs w:val="18"/>
        </w:rPr>
        <w:t xml:space="preserve">a wybrana została </w:t>
      </w:r>
      <w:r w:rsidR="00756CDA" w:rsidRPr="00774895">
        <w:rPr>
          <w:rFonts w:ascii="Verdana" w:hAnsi="Verdana"/>
          <w:sz w:val="18"/>
          <w:szCs w:val="18"/>
        </w:rPr>
        <w:t>ofer</w:t>
      </w:r>
      <w:r w:rsidR="00D26ED6" w:rsidRPr="00774895">
        <w:rPr>
          <w:rFonts w:ascii="Verdana" w:hAnsi="Verdana"/>
          <w:sz w:val="18"/>
          <w:szCs w:val="18"/>
        </w:rPr>
        <w:t>t</w:t>
      </w:r>
      <w:r w:rsidR="009F0E5C" w:rsidRPr="00774895">
        <w:rPr>
          <w:rFonts w:ascii="Verdana" w:hAnsi="Verdana"/>
          <w:sz w:val="18"/>
          <w:szCs w:val="18"/>
        </w:rPr>
        <w:t>a</w:t>
      </w:r>
      <w:r w:rsidR="00D26ED6" w:rsidRPr="0077489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3C86" w:rsidRPr="00774895" w14:paraId="3CAE4C42" w14:textId="77777777" w:rsidTr="002C76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4BC0950" w14:textId="6D163D4F" w:rsidR="00253C86" w:rsidRPr="00774895" w:rsidRDefault="00253C86" w:rsidP="002C760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74895">
              <w:rPr>
                <w:rFonts w:ascii="Verdana" w:hAnsi="Verdana"/>
                <w:b/>
                <w:sz w:val="18"/>
                <w:szCs w:val="18"/>
              </w:rPr>
              <w:t>Profi-line</w:t>
            </w:r>
            <w:proofErr w:type="spellEnd"/>
            <w:r w:rsidRPr="00774895">
              <w:rPr>
                <w:rFonts w:ascii="Verdana" w:hAnsi="Verdana"/>
                <w:b/>
                <w:sz w:val="18"/>
                <w:szCs w:val="18"/>
              </w:rPr>
              <w:t xml:space="preserve"> Ewelina D</w:t>
            </w:r>
            <w:r w:rsidR="00774895" w:rsidRPr="00774895">
              <w:rPr>
                <w:rFonts w:ascii="Verdana" w:hAnsi="Verdana"/>
                <w:b/>
                <w:sz w:val="18"/>
                <w:szCs w:val="18"/>
              </w:rPr>
              <w:t>ą</w:t>
            </w:r>
            <w:r w:rsidRPr="00774895">
              <w:rPr>
                <w:rFonts w:ascii="Verdana" w:hAnsi="Verdana"/>
                <w:b/>
                <w:sz w:val="18"/>
                <w:szCs w:val="18"/>
              </w:rPr>
              <w:t>browska</w:t>
            </w:r>
          </w:p>
          <w:p w14:paraId="5CBE0B6A" w14:textId="77777777" w:rsidR="00253C86" w:rsidRPr="00774895" w:rsidRDefault="00253C86" w:rsidP="002C760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4895">
              <w:rPr>
                <w:rFonts w:ascii="Verdana" w:hAnsi="Verdana"/>
                <w:bCs/>
                <w:sz w:val="18"/>
                <w:szCs w:val="18"/>
              </w:rPr>
              <w:t>AL. PIŁSUDSKIEGO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>8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1C8DB0C" w14:textId="77777777" w:rsidR="00253C86" w:rsidRPr="00774895" w:rsidRDefault="00253C86" w:rsidP="002C760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4895">
              <w:rPr>
                <w:rFonts w:ascii="Verdana" w:hAnsi="Verdana"/>
                <w:bCs/>
                <w:sz w:val="18"/>
                <w:szCs w:val="18"/>
              </w:rPr>
              <w:t>18-400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>ŁOMŻA</w:t>
            </w:r>
          </w:p>
          <w:p w14:paraId="3AEA091D" w14:textId="77777777" w:rsidR="00253C86" w:rsidRPr="00774895" w:rsidRDefault="00253C86" w:rsidP="002C760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7489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774895">
              <w:rPr>
                <w:rFonts w:ascii="Verdana" w:hAnsi="Verdana"/>
                <w:b/>
                <w:sz w:val="18"/>
                <w:szCs w:val="18"/>
              </w:rPr>
              <w:t>7 582.00 zł</w:t>
            </w:r>
            <w:r w:rsidRPr="0077489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F6C66BE" w14:textId="77777777" w:rsidR="00253C86" w:rsidRPr="00774895" w:rsidRDefault="00253C86" w:rsidP="002C760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489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7489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7489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5B05387" w14:textId="77777777" w:rsidR="003A0AFC" w:rsidRPr="0077489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7489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9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850"/>
        <w:gridCol w:w="1134"/>
        <w:gridCol w:w="1418"/>
        <w:gridCol w:w="1134"/>
      </w:tblGrid>
      <w:tr w:rsidR="00774895" w:rsidRPr="00774895" w14:paraId="447CF319" w14:textId="77777777" w:rsidTr="00774895">
        <w:trPr>
          <w:trHeight w:val="510"/>
        </w:trPr>
        <w:tc>
          <w:tcPr>
            <w:tcW w:w="993" w:type="dxa"/>
            <w:vAlign w:val="center"/>
          </w:tcPr>
          <w:p w14:paraId="58810376" w14:textId="77777777" w:rsidR="00774895" w:rsidRPr="00774895" w:rsidRDefault="0077489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7489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686EA027" w14:textId="77777777" w:rsidR="00774895" w:rsidRPr="00774895" w:rsidRDefault="0077489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7702F3A6" w14:textId="77777777" w:rsidR="00774895" w:rsidRPr="00774895" w:rsidRDefault="0077489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74A0E55" w14:textId="77777777" w:rsidR="00774895" w:rsidRPr="00774895" w:rsidRDefault="0077489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14:paraId="7F14A36C" w14:textId="77777777" w:rsidR="00774895" w:rsidRPr="00774895" w:rsidRDefault="0077489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B57DB19" w14:textId="77777777" w:rsidR="00774895" w:rsidRPr="00774895" w:rsidRDefault="0077489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74895" w:rsidRPr="00774895" w14:paraId="68870891" w14:textId="77777777" w:rsidTr="00774895">
        <w:tc>
          <w:tcPr>
            <w:tcW w:w="993" w:type="dxa"/>
            <w:vAlign w:val="center"/>
          </w:tcPr>
          <w:p w14:paraId="0886D596" w14:textId="77777777" w:rsidR="00774895" w:rsidRPr="00774895" w:rsidRDefault="00774895" w:rsidP="002C76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14:paraId="37BC8441" w14:textId="77777777" w:rsidR="00774895" w:rsidRPr="00774895" w:rsidRDefault="00774895" w:rsidP="002C760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774895">
              <w:rPr>
                <w:rFonts w:ascii="Verdana" w:hAnsi="Verdana" w:cs="Times New Roman"/>
                <w:b/>
                <w:sz w:val="18"/>
                <w:szCs w:val="18"/>
              </w:rPr>
              <w:t>Profi-line</w:t>
            </w:r>
            <w:proofErr w:type="spellEnd"/>
            <w:r w:rsidRPr="00774895">
              <w:rPr>
                <w:rFonts w:ascii="Verdana" w:hAnsi="Verdana" w:cs="Times New Roman"/>
                <w:b/>
                <w:sz w:val="18"/>
                <w:szCs w:val="18"/>
              </w:rPr>
              <w:t xml:space="preserve"> Ewelina </w:t>
            </w:r>
            <w:proofErr w:type="spellStart"/>
            <w:r w:rsidRPr="00774895">
              <w:rPr>
                <w:rFonts w:ascii="Verdana" w:hAnsi="Verdana" w:cs="Times New Roman"/>
                <w:b/>
                <w:sz w:val="18"/>
                <w:szCs w:val="18"/>
              </w:rPr>
              <w:t>Dabrowska</w:t>
            </w:r>
            <w:proofErr w:type="spellEnd"/>
          </w:p>
          <w:p w14:paraId="562A8442" w14:textId="77777777" w:rsidR="00774895" w:rsidRPr="00774895" w:rsidRDefault="00774895" w:rsidP="002C760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AL. PIŁSUDSKIEGO</w:t>
            </w: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8</w:t>
            </w: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820BF3B" w14:textId="77777777" w:rsidR="00774895" w:rsidRPr="00774895" w:rsidRDefault="00774895" w:rsidP="002C760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18-400</w:t>
            </w: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ŁOMŻA</w:t>
            </w:r>
          </w:p>
        </w:tc>
        <w:tc>
          <w:tcPr>
            <w:tcW w:w="850" w:type="dxa"/>
            <w:vAlign w:val="center"/>
          </w:tcPr>
          <w:p w14:paraId="5B54F972" w14:textId="083C3E1A" w:rsidR="00774895" w:rsidRPr="00774895" w:rsidRDefault="00774895" w:rsidP="002C76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 xml:space="preserve"> 57,43</w:t>
            </w:r>
          </w:p>
        </w:tc>
        <w:tc>
          <w:tcPr>
            <w:tcW w:w="1134" w:type="dxa"/>
            <w:vAlign w:val="center"/>
          </w:tcPr>
          <w:p w14:paraId="65F28166" w14:textId="77777777" w:rsidR="00774895" w:rsidRPr="00774895" w:rsidRDefault="00774895" w:rsidP="002C76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235B10FB" w14:textId="77777777" w:rsidR="00774895" w:rsidRPr="00774895" w:rsidRDefault="00774895" w:rsidP="002C76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8F70BA8" w14:textId="77777777" w:rsidR="00774895" w:rsidRPr="00774895" w:rsidRDefault="00774895" w:rsidP="002C76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 xml:space="preserve">  97,43</w:t>
            </w:r>
          </w:p>
        </w:tc>
      </w:tr>
      <w:tr w:rsidR="00774895" w:rsidRPr="00774895" w14:paraId="6A342A69" w14:textId="77777777" w:rsidTr="00774895">
        <w:tc>
          <w:tcPr>
            <w:tcW w:w="993" w:type="dxa"/>
            <w:vAlign w:val="center"/>
          </w:tcPr>
          <w:p w14:paraId="1F608908" w14:textId="77777777" w:rsidR="00774895" w:rsidRPr="00774895" w:rsidRDefault="00774895" w:rsidP="002C76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5575B007" w14:textId="157FE84B" w:rsidR="00774895" w:rsidRPr="00774895" w:rsidRDefault="00774895" w:rsidP="002C760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b/>
                <w:sz w:val="18"/>
                <w:szCs w:val="18"/>
              </w:rPr>
              <w:t>A-</w:t>
            </w:r>
            <w:proofErr w:type="spellStart"/>
            <w:r w:rsidRPr="00774895">
              <w:rPr>
                <w:rFonts w:ascii="Verdana" w:hAnsi="Verdana" w:cs="Times New Roman"/>
                <w:b/>
                <w:sz w:val="18"/>
                <w:szCs w:val="18"/>
              </w:rPr>
              <w:t>Biotech</w:t>
            </w:r>
            <w:proofErr w:type="spellEnd"/>
            <w:r w:rsidRPr="00774895">
              <w:rPr>
                <w:rFonts w:ascii="Verdana" w:hAnsi="Verdana" w:cs="Times New Roman"/>
                <w:b/>
                <w:sz w:val="18"/>
                <w:szCs w:val="18"/>
              </w:rPr>
              <w:t xml:space="preserve"> Sp. z o.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1EEED842" w14:textId="77777777" w:rsidR="00774895" w:rsidRPr="00774895" w:rsidRDefault="00774895" w:rsidP="002C760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Muchoborska</w:t>
            </w:r>
            <w:proofErr w:type="spellEnd"/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18</w:t>
            </w: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4BEB1C0A" w14:textId="77777777" w:rsidR="00774895" w:rsidRPr="00774895" w:rsidRDefault="00774895" w:rsidP="002C760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53-234</w:t>
            </w: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74895">
              <w:rPr>
                <w:rFonts w:ascii="Verdana" w:hAnsi="Verdana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850" w:type="dxa"/>
            <w:vAlign w:val="center"/>
          </w:tcPr>
          <w:p w14:paraId="159F9117" w14:textId="0A271170" w:rsidR="00774895" w:rsidRPr="00774895" w:rsidRDefault="00774895" w:rsidP="00774895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258DD096" w14:textId="77777777" w:rsidR="00774895" w:rsidRPr="00774895" w:rsidRDefault="00774895" w:rsidP="002C76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4C87CAEE" w14:textId="77777777" w:rsidR="00774895" w:rsidRPr="00774895" w:rsidRDefault="00774895" w:rsidP="002C76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 xml:space="preserve">  18,89</w:t>
            </w:r>
          </w:p>
        </w:tc>
        <w:tc>
          <w:tcPr>
            <w:tcW w:w="1134" w:type="dxa"/>
            <w:vAlign w:val="center"/>
          </w:tcPr>
          <w:p w14:paraId="2E46B901" w14:textId="77777777" w:rsidR="00774895" w:rsidRPr="00774895" w:rsidRDefault="00774895" w:rsidP="002C760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74895">
              <w:rPr>
                <w:rFonts w:ascii="Verdana" w:hAnsi="Verdana" w:cs="Times New Roman"/>
                <w:sz w:val="18"/>
                <w:szCs w:val="18"/>
              </w:rPr>
              <w:t xml:space="preserve">  88,89</w:t>
            </w:r>
          </w:p>
        </w:tc>
      </w:tr>
    </w:tbl>
    <w:p w14:paraId="6E4BF02F" w14:textId="77777777" w:rsidR="00E85D70" w:rsidRPr="0077489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24A2672" w14:textId="77777777" w:rsidR="00F960D7" w:rsidRPr="0077489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1B1C87F" w14:textId="77777777" w:rsidR="00F960D7" w:rsidRPr="0077489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7489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63C84" w14:textId="77777777" w:rsidR="00A338CD" w:rsidRDefault="00A338CD">
      <w:r>
        <w:separator/>
      </w:r>
    </w:p>
  </w:endnote>
  <w:endnote w:type="continuationSeparator" w:id="0">
    <w:p w14:paraId="318B041D" w14:textId="77777777" w:rsidR="00A338CD" w:rsidRDefault="00A33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B77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9E7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7F6B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3AFD6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7FE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96D17" w14:textId="77777777" w:rsidR="00A338CD" w:rsidRDefault="00A338CD">
      <w:r>
        <w:separator/>
      </w:r>
    </w:p>
  </w:footnote>
  <w:footnote w:type="continuationSeparator" w:id="0">
    <w:p w14:paraId="34ABCFC5" w14:textId="77777777" w:rsidR="00A338CD" w:rsidRDefault="00A33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8D77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C588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A418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8CD"/>
    <w:rsid w:val="00005838"/>
    <w:rsid w:val="00022322"/>
    <w:rsid w:val="00042497"/>
    <w:rsid w:val="000C1E6F"/>
    <w:rsid w:val="000E4E56"/>
    <w:rsid w:val="001A1468"/>
    <w:rsid w:val="001B7815"/>
    <w:rsid w:val="001C31ED"/>
    <w:rsid w:val="00253C8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489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38CD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5D122"/>
  <w15:chartTrackingRefBased/>
  <w15:docId w15:val="{73F0E539-737F-4322-986B-019D4E040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2025-04-16T12:01:00Z</cp:lastPrinted>
  <dcterms:created xsi:type="dcterms:W3CDTF">2025-04-16T12:01:00Z</dcterms:created>
  <dcterms:modified xsi:type="dcterms:W3CDTF">2025-04-16T12:01:00Z</dcterms:modified>
</cp:coreProperties>
</file>