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B01BD" w14:textId="4365FB12" w:rsidR="008D2AB8" w:rsidRPr="00626380" w:rsidRDefault="008D2AB8" w:rsidP="00626380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b w:val="0"/>
          <w:sz w:val="20"/>
          <w:szCs w:val="20"/>
        </w:rPr>
        <w:tab/>
      </w:r>
      <w:r w:rsidRPr="00626380">
        <w:rPr>
          <w:rFonts w:ascii="Verdana" w:hAnsi="Verdana"/>
          <w:b w:val="0"/>
          <w:sz w:val="20"/>
          <w:szCs w:val="20"/>
        </w:rPr>
        <w:tab/>
      </w:r>
      <w:r w:rsidRPr="00626380">
        <w:rPr>
          <w:rFonts w:ascii="Verdana" w:hAnsi="Verdana"/>
          <w:b w:val="0"/>
          <w:sz w:val="20"/>
          <w:szCs w:val="20"/>
        </w:rPr>
        <w:tab/>
      </w:r>
      <w:r w:rsidRPr="00626380">
        <w:rPr>
          <w:rFonts w:ascii="Verdana" w:hAnsi="Verdana"/>
          <w:b w:val="0"/>
          <w:sz w:val="20"/>
          <w:szCs w:val="20"/>
        </w:rPr>
        <w:tab/>
      </w:r>
      <w:r w:rsidRPr="00626380">
        <w:rPr>
          <w:rFonts w:ascii="Verdana" w:hAnsi="Verdana"/>
          <w:b w:val="0"/>
          <w:sz w:val="20"/>
          <w:szCs w:val="20"/>
        </w:rPr>
        <w:tab/>
      </w:r>
      <w:r w:rsidRPr="00626380">
        <w:rPr>
          <w:rFonts w:ascii="Verdana" w:hAnsi="Verdana"/>
          <w:b w:val="0"/>
          <w:sz w:val="20"/>
          <w:szCs w:val="20"/>
        </w:rPr>
        <w:tab/>
      </w:r>
      <w:r w:rsidRPr="00626380">
        <w:rPr>
          <w:rFonts w:ascii="Verdana" w:hAnsi="Verdana"/>
          <w:b w:val="0"/>
          <w:sz w:val="20"/>
          <w:szCs w:val="20"/>
        </w:rPr>
        <w:tab/>
      </w:r>
      <w:r w:rsidRPr="00626380">
        <w:rPr>
          <w:rFonts w:ascii="Verdana" w:hAnsi="Verdana"/>
          <w:sz w:val="20"/>
          <w:szCs w:val="20"/>
        </w:rPr>
        <w:t xml:space="preserve">Załącznik nr </w:t>
      </w:r>
      <w:r w:rsidR="00012286" w:rsidRPr="00626380">
        <w:rPr>
          <w:rFonts w:ascii="Verdana" w:hAnsi="Verdana"/>
          <w:sz w:val="20"/>
          <w:szCs w:val="20"/>
        </w:rPr>
        <w:t>1</w:t>
      </w:r>
    </w:p>
    <w:p w14:paraId="684E9782" w14:textId="77777777" w:rsidR="008D2AB8" w:rsidRPr="00626380" w:rsidRDefault="008D2AB8" w:rsidP="0062638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A174CFD" w14:textId="77777777" w:rsidR="008D2AB8" w:rsidRPr="00626380" w:rsidRDefault="008D2AB8" w:rsidP="0062638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626380">
        <w:rPr>
          <w:rFonts w:ascii="Verdana" w:hAnsi="Verdana"/>
          <w:b/>
          <w:sz w:val="20"/>
          <w:szCs w:val="20"/>
        </w:rPr>
        <w:t>FORMULARZ OFERTY</w:t>
      </w:r>
    </w:p>
    <w:p w14:paraId="5AF15BED" w14:textId="77777777" w:rsidR="008D2AB8" w:rsidRPr="00626380" w:rsidRDefault="008D2AB8" w:rsidP="0062638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8608104" w14:textId="77777777" w:rsidR="008D2AB8" w:rsidRPr="00626380" w:rsidRDefault="008D2AB8" w:rsidP="0062638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9426234" w14:textId="2FDC8FD7" w:rsidR="008D2AB8" w:rsidRPr="00626380" w:rsidRDefault="008D2AB8" w:rsidP="0062638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sz w:val="20"/>
          <w:szCs w:val="20"/>
        </w:rPr>
        <w:t>FORMA PROWADZONEJ DZIAŁALNOŚCI: ........................................................</w:t>
      </w:r>
    </w:p>
    <w:p w14:paraId="72BE2028" w14:textId="77777777" w:rsidR="008D2AB8" w:rsidRPr="00626380" w:rsidRDefault="008D2AB8" w:rsidP="0062638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2E49260" w14:textId="77777777" w:rsidR="008D2AB8" w:rsidRPr="00626380" w:rsidRDefault="008D2AB8" w:rsidP="0062638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15D01976" w14:textId="77777777" w:rsidR="008D2AB8" w:rsidRPr="00626380" w:rsidRDefault="008D2AB8" w:rsidP="0062638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26380">
        <w:rPr>
          <w:rFonts w:ascii="Verdana" w:hAnsi="Verdana"/>
          <w:sz w:val="20"/>
          <w:szCs w:val="20"/>
          <w:lang w:val="de-DE"/>
        </w:rPr>
        <w:t>TEL.</w:t>
      </w:r>
      <w:r w:rsidRPr="00626380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B6D7A44" w14:textId="77777777" w:rsidR="008D2AB8" w:rsidRPr="00626380" w:rsidRDefault="008D2AB8" w:rsidP="0062638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26380">
        <w:rPr>
          <w:rFonts w:ascii="Verdana" w:hAnsi="Verdana"/>
          <w:sz w:val="20"/>
          <w:szCs w:val="20"/>
          <w:lang w:val="de-DE"/>
        </w:rPr>
        <w:t xml:space="preserve">FAX </w:t>
      </w:r>
      <w:r w:rsidRPr="00626380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61F86E99" w14:textId="77777777" w:rsidR="008D2AB8" w:rsidRPr="00626380" w:rsidRDefault="008D2AB8" w:rsidP="0062638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26380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B7D301" w14:textId="77777777" w:rsidR="008D2AB8" w:rsidRPr="00626380" w:rsidRDefault="008D2AB8" w:rsidP="0062638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626380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12684A9" w14:textId="77777777" w:rsidR="008D2AB8" w:rsidRPr="00626380" w:rsidRDefault="008D2AB8" w:rsidP="0062638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2DBC232F" w14:textId="77777777" w:rsidR="008D2AB8" w:rsidRPr="00626380" w:rsidRDefault="008D2AB8" w:rsidP="00626380">
      <w:pPr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sz w:val="20"/>
          <w:szCs w:val="20"/>
        </w:rPr>
        <w:t>Do: Nazwa i siedziba Zamawiającego:</w:t>
      </w:r>
    </w:p>
    <w:p w14:paraId="4417FDA2" w14:textId="77777777" w:rsidR="00626380" w:rsidRDefault="00626380" w:rsidP="00626380">
      <w:pPr>
        <w:ind w:right="-110"/>
        <w:rPr>
          <w:rFonts w:ascii="Verdana" w:hAnsi="Verdana"/>
          <w:b/>
          <w:sz w:val="20"/>
          <w:szCs w:val="20"/>
        </w:rPr>
      </w:pPr>
    </w:p>
    <w:p w14:paraId="4DFEB224" w14:textId="3B86F955" w:rsidR="00311A33" w:rsidRPr="00626380" w:rsidRDefault="00311A33" w:rsidP="00626380">
      <w:pPr>
        <w:ind w:right="-110"/>
        <w:rPr>
          <w:rFonts w:ascii="Verdana" w:hAnsi="Verdana"/>
          <w:b/>
          <w:sz w:val="20"/>
          <w:szCs w:val="20"/>
        </w:rPr>
      </w:pPr>
      <w:r w:rsidRPr="00626380">
        <w:rPr>
          <w:rFonts w:ascii="Verdana" w:hAnsi="Verdana"/>
          <w:b/>
          <w:sz w:val="20"/>
          <w:szCs w:val="20"/>
        </w:rPr>
        <w:t xml:space="preserve">Akademia Górniczo </w:t>
      </w:r>
      <w:r w:rsidR="00631A59" w:rsidRPr="00626380">
        <w:rPr>
          <w:rFonts w:ascii="Verdana" w:hAnsi="Verdana"/>
          <w:b/>
          <w:sz w:val="20"/>
          <w:szCs w:val="20"/>
        </w:rPr>
        <w:t>–</w:t>
      </w:r>
      <w:r w:rsidRPr="00626380">
        <w:rPr>
          <w:rFonts w:ascii="Verdana" w:hAnsi="Verdana"/>
          <w:b/>
          <w:sz w:val="20"/>
          <w:szCs w:val="20"/>
        </w:rPr>
        <w:t xml:space="preserve"> Hutnicza</w:t>
      </w:r>
      <w:r w:rsidR="00631A59" w:rsidRPr="00626380">
        <w:rPr>
          <w:rFonts w:ascii="Verdana" w:hAnsi="Verdana"/>
          <w:b/>
          <w:sz w:val="20"/>
          <w:szCs w:val="20"/>
        </w:rPr>
        <w:t xml:space="preserve"> </w:t>
      </w:r>
      <w:r w:rsidRPr="00626380">
        <w:rPr>
          <w:rFonts w:ascii="Verdana" w:hAnsi="Verdana"/>
          <w:b/>
          <w:sz w:val="20"/>
          <w:szCs w:val="20"/>
        </w:rPr>
        <w:t>im. Stanisława Staszica w Krakowie</w:t>
      </w:r>
    </w:p>
    <w:p w14:paraId="3F04E70B" w14:textId="77777777" w:rsidR="008D2AB8" w:rsidRPr="00626380" w:rsidRDefault="00311A33" w:rsidP="00626380">
      <w:pPr>
        <w:ind w:right="-110"/>
        <w:rPr>
          <w:rFonts w:ascii="Verdana" w:hAnsi="Verdana"/>
          <w:b/>
          <w:sz w:val="20"/>
          <w:szCs w:val="20"/>
        </w:rPr>
      </w:pPr>
      <w:r w:rsidRPr="00626380">
        <w:rPr>
          <w:rFonts w:ascii="Verdana" w:hAnsi="Verdana"/>
          <w:b/>
          <w:sz w:val="20"/>
          <w:szCs w:val="20"/>
        </w:rPr>
        <w:t>Dział Zamówień Publicznych</w:t>
      </w:r>
      <w:r w:rsidR="008D2AB8" w:rsidRPr="00626380">
        <w:rPr>
          <w:rFonts w:ascii="Verdana" w:hAnsi="Verdana"/>
          <w:b/>
          <w:sz w:val="20"/>
          <w:szCs w:val="20"/>
        </w:rPr>
        <w:t xml:space="preserve">  </w:t>
      </w:r>
    </w:p>
    <w:p w14:paraId="0A19951F" w14:textId="3A468F0D" w:rsidR="008D2AB8" w:rsidRPr="00626380" w:rsidRDefault="00311A33" w:rsidP="00626380">
      <w:pPr>
        <w:ind w:right="-110"/>
        <w:rPr>
          <w:rFonts w:ascii="Verdana" w:hAnsi="Verdana"/>
          <w:b/>
          <w:sz w:val="20"/>
          <w:szCs w:val="20"/>
        </w:rPr>
      </w:pPr>
      <w:r w:rsidRPr="00626380">
        <w:rPr>
          <w:rFonts w:ascii="Verdana" w:hAnsi="Verdana"/>
          <w:b/>
          <w:sz w:val="20"/>
          <w:szCs w:val="20"/>
        </w:rPr>
        <w:t>Al. Mickiewicza</w:t>
      </w:r>
      <w:r w:rsidR="008D2AB8" w:rsidRPr="00626380">
        <w:rPr>
          <w:rFonts w:ascii="Verdana" w:hAnsi="Verdana"/>
          <w:b/>
          <w:sz w:val="20"/>
          <w:szCs w:val="20"/>
        </w:rPr>
        <w:t xml:space="preserve"> </w:t>
      </w:r>
      <w:r w:rsidRPr="00626380">
        <w:rPr>
          <w:rFonts w:ascii="Verdana" w:hAnsi="Verdana"/>
          <w:b/>
          <w:sz w:val="20"/>
          <w:szCs w:val="20"/>
        </w:rPr>
        <w:t>30</w:t>
      </w:r>
      <w:r w:rsidR="00631A59" w:rsidRPr="00626380">
        <w:rPr>
          <w:rFonts w:ascii="Verdana" w:hAnsi="Verdana"/>
          <w:b/>
          <w:sz w:val="20"/>
          <w:szCs w:val="20"/>
        </w:rPr>
        <w:t xml:space="preserve">, </w:t>
      </w:r>
      <w:r w:rsidRPr="00626380">
        <w:rPr>
          <w:rFonts w:ascii="Verdana" w:hAnsi="Verdana"/>
          <w:b/>
          <w:sz w:val="20"/>
          <w:szCs w:val="20"/>
        </w:rPr>
        <w:t>30-059</w:t>
      </w:r>
      <w:r w:rsidR="008D2AB8" w:rsidRPr="00626380">
        <w:rPr>
          <w:rFonts w:ascii="Verdana" w:hAnsi="Verdana"/>
          <w:b/>
          <w:sz w:val="20"/>
          <w:szCs w:val="20"/>
        </w:rPr>
        <w:t xml:space="preserve"> </w:t>
      </w:r>
      <w:r w:rsidRPr="00626380">
        <w:rPr>
          <w:rFonts w:ascii="Verdana" w:hAnsi="Verdana"/>
          <w:b/>
          <w:sz w:val="20"/>
          <w:szCs w:val="20"/>
        </w:rPr>
        <w:t>Kraków</w:t>
      </w:r>
      <w:r w:rsidR="008D2AB8" w:rsidRPr="00626380">
        <w:rPr>
          <w:rFonts w:ascii="Verdana" w:hAnsi="Verdana"/>
          <w:b/>
          <w:sz w:val="20"/>
          <w:szCs w:val="20"/>
        </w:rPr>
        <w:t xml:space="preserve">,  </w:t>
      </w:r>
    </w:p>
    <w:p w14:paraId="127A8B20" w14:textId="77777777" w:rsidR="008D2AB8" w:rsidRPr="00626380" w:rsidRDefault="008D2AB8" w:rsidP="00626380">
      <w:pPr>
        <w:ind w:firstLine="3969"/>
        <w:rPr>
          <w:rFonts w:ascii="Verdana" w:hAnsi="Verdana"/>
          <w:b/>
          <w:sz w:val="20"/>
          <w:szCs w:val="20"/>
        </w:rPr>
      </w:pPr>
    </w:p>
    <w:p w14:paraId="0237FB55" w14:textId="67EED4E5" w:rsidR="008D2AB8" w:rsidRPr="00626380" w:rsidRDefault="008D2AB8" w:rsidP="0062638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sz w:val="20"/>
          <w:szCs w:val="20"/>
        </w:rPr>
        <w:t>Przystępując do postępowania o udzielenie zamówienia publicznego, którego</w:t>
      </w:r>
      <w:r w:rsidR="00626380">
        <w:rPr>
          <w:rFonts w:ascii="Verdana" w:hAnsi="Verdana"/>
          <w:sz w:val="20"/>
          <w:szCs w:val="20"/>
        </w:rPr>
        <w:t xml:space="preserve"> </w:t>
      </w:r>
      <w:r w:rsidRPr="00626380">
        <w:rPr>
          <w:rFonts w:ascii="Verdana" w:hAnsi="Verdana"/>
          <w:sz w:val="20"/>
          <w:szCs w:val="20"/>
        </w:rPr>
        <w:t xml:space="preserve">przedmiotem jest </w:t>
      </w:r>
      <w:r w:rsidR="00311A33" w:rsidRPr="00626380">
        <w:rPr>
          <w:rFonts w:ascii="Verdana" w:hAnsi="Verdana"/>
          <w:b/>
          <w:sz w:val="20"/>
          <w:szCs w:val="20"/>
        </w:rPr>
        <w:t>dostawa 2 szt. przenośnych liczników umożliwiających pomiar emiterów beta techniką ci</w:t>
      </w:r>
      <w:r w:rsidR="00631A59" w:rsidRPr="00626380">
        <w:rPr>
          <w:rFonts w:ascii="Verdana" w:hAnsi="Verdana"/>
          <w:b/>
          <w:sz w:val="20"/>
          <w:szCs w:val="20"/>
        </w:rPr>
        <w:t>e</w:t>
      </w:r>
      <w:r w:rsidR="00311A33" w:rsidRPr="00626380">
        <w:rPr>
          <w:rFonts w:ascii="Verdana" w:hAnsi="Verdana"/>
          <w:b/>
          <w:sz w:val="20"/>
          <w:szCs w:val="20"/>
        </w:rPr>
        <w:t xml:space="preserve">kłej scyntylacji (LSC) dla </w:t>
      </w:r>
      <w:proofErr w:type="spellStart"/>
      <w:r w:rsidR="00311A33" w:rsidRPr="00626380">
        <w:rPr>
          <w:rFonts w:ascii="Verdana" w:hAnsi="Verdana"/>
          <w:b/>
          <w:sz w:val="20"/>
          <w:szCs w:val="20"/>
        </w:rPr>
        <w:t>WEiP</w:t>
      </w:r>
      <w:proofErr w:type="spellEnd"/>
      <w:r w:rsidR="00311A33" w:rsidRPr="00626380">
        <w:rPr>
          <w:rFonts w:ascii="Verdana" w:hAnsi="Verdana"/>
          <w:b/>
          <w:sz w:val="20"/>
          <w:szCs w:val="20"/>
        </w:rPr>
        <w:t xml:space="preserve"> - DE-dzp.272-198/25</w:t>
      </w:r>
      <w:r w:rsidRPr="00626380">
        <w:rPr>
          <w:rFonts w:ascii="Verdana" w:hAnsi="Verdana"/>
          <w:b/>
          <w:sz w:val="20"/>
          <w:szCs w:val="20"/>
        </w:rPr>
        <w:t xml:space="preserve">, </w:t>
      </w:r>
      <w:r w:rsidRPr="00626380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38B1A1E7" w14:textId="77777777" w:rsidR="008D2AB8" w:rsidRPr="00626380" w:rsidRDefault="008D2AB8" w:rsidP="00626380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67A3C35E" w14:textId="77777777" w:rsidR="00626380" w:rsidRPr="00626380" w:rsidRDefault="00626380" w:rsidP="00626380">
      <w:pPr>
        <w:widowControl w:val="0"/>
        <w:ind w:right="1"/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sz w:val="20"/>
          <w:szCs w:val="20"/>
        </w:rPr>
        <w:t>Oferuję/</w:t>
      </w:r>
      <w:proofErr w:type="spellStart"/>
      <w:r w:rsidRPr="00626380">
        <w:rPr>
          <w:rFonts w:ascii="Verdana" w:hAnsi="Verdana"/>
          <w:sz w:val="20"/>
          <w:szCs w:val="20"/>
        </w:rPr>
        <w:t>emy</w:t>
      </w:r>
      <w:proofErr w:type="spellEnd"/>
      <w:r w:rsidRPr="00626380">
        <w:rPr>
          <w:rFonts w:ascii="Verdana" w:hAnsi="Verdana"/>
          <w:sz w:val="20"/>
          <w:szCs w:val="20"/>
        </w:rPr>
        <w:t xml:space="preserve"> realizację zamówienia w cenach:</w:t>
      </w: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695"/>
        <w:gridCol w:w="1701"/>
        <w:gridCol w:w="709"/>
        <w:gridCol w:w="1559"/>
        <w:gridCol w:w="1276"/>
        <w:gridCol w:w="1559"/>
      </w:tblGrid>
      <w:tr w:rsidR="00626380" w:rsidRPr="00626380" w14:paraId="3F9E98B2" w14:textId="77777777" w:rsidTr="00626380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8ACF4F" w14:textId="77777777" w:rsidR="00626380" w:rsidRPr="00626380" w:rsidRDefault="00626380" w:rsidP="0062638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26380">
              <w:rPr>
                <w:rFonts w:ascii="Verdana" w:hAnsi="Verdana"/>
                <w:sz w:val="20"/>
                <w:szCs w:val="20"/>
              </w:rPr>
              <w:t>L.p.</w:t>
            </w:r>
          </w:p>
        </w:tc>
        <w:tc>
          <w:tcPr>
            <w:tcW w:w="169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3FBB3A" w14:textId="77777777" w:rsidR="00626380" w:rsidRPr="00626380" w:rsidRDefault="00626380" w:rsidP="0062638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26380">
              <w:rPr>
                <w:rFonts w:ascii="Verdana" w:hAnsi="Verdana"/>
                <w:b/>
                <w:sz w:val="20"/>
                <w:szCs w:val="20"/>
              </w:rPr>
              <w:t>Nazwa elementu</w:t>
            </w:r>
          </w:p>
          <w:p w14:paraId="7FFE7C61" w14:textId="77777777" w:rsidR="00626380" w:rsidRPr="00626380" w:rsidRDefault="00626380" w:rsidP="0062638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26380">
              <w:rPr>
                <w:rFonts w:ascii="Verdana" w:hAnsi="Verdana"/>
                <w:b/>
                <w:sz w:val="20"/>
                <w:szCs w:val="20"/>
              </w:rPr>
              <w:t>(lub usługi)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F68D0C" w14:textId="77777777" w:rsidR="00626380" w:rsidRPr="00626380" w:rsidRDefault="00626380" w:rsidP="0062638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26380">
              <w:rPr>
                <w:rFonts w:ascii="Verdana" w:hAnsi="Verdana"/>
                <w:b/>
                <w:sz w:val="20"/>
                <w:szCs w:val="20"/>
              </w:rPr>
              <w:t>Producent,</w:t>
            </w:r>
          </w:p>
          <w:p w14:paraId="7947DBB6" w14:textId="32B71AF1" w:rsidR="00626380" w:rsidRPr="00626380" w:rsidRDefault="0013659A" w:rsidP="0062638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26380">
              <w:rPr>
                <w:rFonts w:ascii="Verdana" w:hAnsi="Verdana"/>
                <w:b/>
                <w:sz w:val="20"/>
                <w:szCs w:val="20"/>
              </w:rPr>
              <w:t>M</w:t>
            </w:r>
            <w:r w:rsidR="00626380" w:rsidRPr="00626380">
              <w:rPr>
                <w:rFonts w:ascii="Verdana" w:hAnsi="Verdana"/>
                <w:b/>
                <w:sz w:val="20"/>
                <w:szCs w:val="20"/>
              </w:rPr>
              <w:t>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4C4C223" w14:textId="77777777" w:rsidR="00626380" w:rsidRPr="00626380" w:rsidRDefault="00626380" w:rsidP="0062638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26380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B589DA5" w14:textId="77777777" w:rsidR="00626380" w:rsidRPr="00626380" w:rsidRDefault="00626380" w:rsidP="0062638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26380">
              <w:rPr>
                <w:rFonts w:ascii="Verdana" w:hAnsi="Verdana"/>
                <w:b/>
                <w:sz w:val="20"/>
                <w:szCs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1A4901E" w14:textId="77777777" w:rsidR="00626380" w:rsidRPr="00626380" w:rsidRDefault="00626380" w:rsidP="0062638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26380">
              <w:rPr>
                <w:rFonts w:ascii="Verdana" w:hAnsi="Verdana"/>
                <w:b/>
                <w:sz w:val="20"/>
                <w:szCs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139AC30" w14:textId="77777777" w:rsidR="00626380" w:rsidRPr="00626380" w:rsidRDefault="00626380" w:rsidP="0062638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26380">
              <w:rPr>
                <w:rFonts w:ascii="Verdana" w:hAnsi="Verdana"/>
                <w:b/>
                <w:sz w:val="20"/>
                <w:szCs w:val="20"/>
              </w:rPr>
              <w:t xml:space="preserve">Wartość brutto </w:t>
            </w:r>
          </w:p>
          <w:p w14:paraId="6C8F6661" w14:textId="77777777" w:rsidR="00626380" w:rsidRPr="00626380" w:rsidRDefault="00626380" w:rsidP="0062638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26380">
              <w:rPr>
                <w:rFonts w:ascii="Verdana" w:hAnsi="Verdana"/>
                <w:sz w:val="20"/>
                <w:szCs w:val="20"/>
              </w:rPr>
              <w:t>[PLN]</w:t>
            </w:r>
          </w:p>
          <w:p w14:paraId="5457993D" w14:textId="77777777" w:rsidR="00626380" w:rsidRPr="00626380" w:rsidRDefault="00626380" w:rsidP="0062638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26380">
              <w:rPr>
                <w:rFonts w:ascii="Verdana" w:hAnsi="Verdana"/>
                <w:sz w:val="20"/>
                <w:szCs w:val="20"/>
              </w:rPr>
              <w:t xml:space="preserve"> (z doliczonym </w:t>
            </w:r>
            <w:r w:rsidRPr="00626380">
              <w:rPr>
                <w:rFonts w:ascii="Verdana" w:hAnsi="Verdana"/>
                <w:b/>
                <w:sz w:val="20"/>
                <w:szCs w:val="20"/>
              </w:rPr>
              <w:t>VAT)</w:t>
            </w:r>
          </w:p>
        </w:tc>
      </w:tr>
      <w:tr w:rsidR="00626380" w:rsidRPr="00626380" w14:paraId="13617010" w14:textId="77777777" w:rsidTr="00626380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54AED8" w14:textId="77777777" w:rsidR="00626380" w:rsidRPr="00626380" w:rsidRDefault="00626380" w:rsidP="0062638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26380">
              <w:rPr>
                <w:rFonts w:ascii="Verdana" w:hAnsi="Verdana"/>
                <w:b/>
                <w:sz w:val="20"/>
                <w:szCs w:val="20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C46790" w14:textId="77777777" w:rsidR="00626380" w:rsidRPr="00626380" w:rsidRDefault="00626380" w:rsidP="0062638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26380">
              <w:rPr>
                <w:rFonts w:ascii="Verdana" w:hAnsi="Verdana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C5EA03" w14:textId="77777777" w:rsidR="00626380" w:rsidRPr="00626380" w:rsidRDefault="00626380" w:rsidP="0062638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26380">
              <w:rPr>
                <w:rFonts w:ascii="Verdana" w:hAnsi="Verdana"/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5AF41BE" w14:textId="77777777" w:rsidR="00626380" w:rsidRPr="00626380" w:rsidRDefault="00626380" w:rsidP="0062638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26380">
              <w:rPr>
                <w:rFonts w:ascii="Verdana" w:hAnsi="Verdana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79E8E5" w14:textId="77777777" w:rsidR="00626380" w:rsidRPr="00626380" w:rsidRDefault="00626380" w:rsidP="0062638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26380">
              <w:rPr>
                <w:rFonts w:ascii="Verdana" w:hAnsi="Verdana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2E86EFD" w14:textId="77777777" w:rsidR="00626380" w:rsidRPr="00626380" w:rsidRDefault="00626380" w:rsidP="0062638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26380">
              <w:rPr>
                <w:rFonts w:ascii="Verdana" w:hAnsi="Verdana"/>
                <w:b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F69290" w14:textId="77777777" w:rsidR="00626380" w:rsidRPr="00626380" w:rsidRDefault="00626380" w:rsidP="0062638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26380">
              <w:rPr>
                <w:rFonts w:ascii="Verdana" w:hAnsi="Verdana"/>
                <w:b/>
                <w:sz w:val="20"/>
                <w:szCs w:val="20"/>
              </w:rPr>
              <w:t>7</w:t>
            </w:r>
          </w:p>
        </w:tc>
      </w:tr>
      <w:tr w:rsidR="00626380" w:rsidRPr="00626380" w14:paraId="589E57B9" w14:textId="77777777" w:rsidTr="00626380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14CFCF" w14:textId="77777777" w:rsidR="00626380" w:rsidRPr="00626380" w:rsidRDefault="00626380" w:rsidP="00626380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6575024D" w14:textId="77777777" w:rsidR="00626380" w:rsidRPr="00626380" w:rsidRDefault="00626380" w:rsidP="00626380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626380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6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43BB0" w14:textId="02151D9F" w:rsidR="00626380" w:rsidRPr="00626380" w:rsidRDefault="00626380" w:rsidP="00626380">
            <w:pPr>
              <w:rPr>
                <w:rFonts w:ascii="Verdana" w:hAnsi="Verdana"/>
                <w:sz w:val="18"/>
                <w:szCs w:val="18"/>
              </w:rPr>
            </w:pPr>
            <w:r w:rsidRPr="00626380">
              <w:rPr>
                <w:rFonts w:ascii="Verdana" w:hAnsi="Verdana"/>
                <w:sz w:val="18"/>
                <w:szCs w:val="18"/>
              </w:rPr>
              <w:t>Przenośny licznik</w:t>
            </w:r>
            <w:r w:rsidRPr="0062638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26380">
              <w:rPr>
                <w:rFonts w:ascii="Verdana" w:hAnsi="Verdana"/>
                <w:sz w:val="18"/>
                <w:szCs w:val="18"/>
              </w:rPr>
              <w:t>umożliwiających pomiar emiterów beta techniką ciekłej scyntylacji (LSC)</w:t>
            </w:r>
            <w:r w:rsidRPr="0062638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2638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9B36" w14:textId="77777777" w:rsidR="00626380" w:rsidRPr="00626380" w:rsidRDefault="00626380" w:rsidP="00626380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635F" w14:textId="77777777" w:rsidR="00626380" w:rsidRPr="00626380" w:rsidRDefault="00626380" w:rsidP="00626380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2CE61DE9" w14:textId="77777777" w:rsidR="00626380" w:rsidRPr="00626380" w:rsidRDefault="00626380" w:rsidP="00626380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62638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4ACA" w14:textId="77777777" w:rsidR="00626380" w:rsidRPr="00626380" w:rsidRDefault="00626380" w:rsidP="00626380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E460" w14:textId="77777777" w:rsidR="00626380" w:rsidRPr="00626380" w:rsidRDefault="00626380" w:rsidP="00626380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90B2C" w14:textId="77777777" w:rsidR="00626380" w:rsidRPr="00626380" w:rsidRDefault="00626380" w:rsidP="00626380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A57CB86" w14:textId="77777777" w:rsidR="00626380" w:rsidRPr="00626380" w:rsidRDefault="00626380" w:rsidP="00626380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4D982BA6" w14:textId="65369750" w:rsidR="00626380" w:rsidRPr="00626380" w:rsidRDefault="00626380" w:rsidP="00626380">
      <w:pPr>
        <w:widowControl w:val="0"/>
        <w:jc w:val="both"/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b/>
          <w:sz w:val="20"/>
          <w:szCs w:val="20"/>
        </w:rPr>
        <w:t xml:space="preserve">Termin realizacji umowy: </w:t>
      </w:r>
      <w:r w:rsidRPr="00626380">
        <w:rPr>
          <w:rFonts w:ascii="Verdana" w:hAnsi="Verdana"/>
          <w:sz w:val="20"/>
          <w:szCs w:val="20"/>
        </w:rPr>
        <w:t>………………………………………………………………….</w:t>
      </w:r>
    </w:p>
    <w:p w14:paraId="582E6B1A" w14:textId="77777777" w:rsidR="00626380" w:rsidRPr="00626380" w:rsidRDefault="00626380" w:rsidP="00626380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3C01FD03" w14:textId="01DB613F" w:rsidR="00626380" w:rsidRPr="00626380" w:rsidRDefault="00626380" w:rsidP="00626380">
      <w:pPr>
        <w:widowControl w:val="0"/>
        <w:jc w:val="both"/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b/>
          <w:sz w:val="20"/>
          <w:szCs w:val="20"/>
        </w:rPr>
        <w:t>Gwarancja: ……………….</w:t>
      </w:r>
      <w:r w:rsidRPr="00626380">
        <w:rPr>
          <w:rFonts w:ascii="Verdana" w:hAnsi="Verdana"/>
          <w:sz w:val="20"/>
          <w:szCs w:val="20"/>
        </w:rPr>
        <w:t xml:space="preserve"> miesięcy </w:t>
      </w:r>
      <w:r w:rsidRPr="00626380">
        <w:rPr>
          <w:rFonts w:ascii="Verdana" w:hAnsi="Verdana"/>
          <w:sz w:val="20"/>
          <w:szCs w:val="20"/>
          <w:highlight w:val="yellow"/>
        </w:rPr>
        <w:t>/kryterium oceny ofert/</w:t>
      </w:r>
    </w:p>
    <w:p w14:paraId="66B7A3BC" w14:textId="77777777" w:rsidR="00BE6466" w:rsidRPr="00626380" w:rsidRDefault="00BE6466" w:rsidP="0062638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34445FF1" w14:textId="37E3FE19" w:rsidR="0013659A" w:rsidRPr="00943BE8" w:rsidRDefault="0013659A" w:rsidP="0062638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943BE8">
        <w:rPr>
          <w:rFonts w:ascii="Verdana" w:hAnsi="Verdana"/>
          <w:b/>
          <w:bCs/>
          <w:sz w:val="20"/>
          <w:szCs w:val="20"/>
        </w:rPr>
        <w:t>Rok produkcj</w:t>
      </w:r>
      <w:r w:rsidR="00943BE8">
        <w:rPr>
          <w:rFonts w:ascii="Verdana" w:hAnsi="Verdana"/>
          <w:b/>
          <w:bCs/>
          <w:sz w:val="20"/>
          <w:szCs w:val="20"/>
        </w:rPr>
        <w:t>i zaoferowanych liczników</w:t>
      </w:r>
      <w:r w:rsidRPr="00943BE8">
        <w:rPr>
          <w:rFonts w:ascii="Verdana" w:hAnsi="Verdana"/>
          <w:b/>
          <w:bCs/>
          <w:sz w:val="20"/>
          <w:szCs w:val="20"/>
        </w:rPr>
        <w:t>:</w:t>
      </w:r>
      <w:r w:rsidRPr="00943BE8">
        <w:rPr>
          <w:rFonts w:ascii="Verdana" w:hAnsi="Verdana"/>
          <w:sz w:val="20"/>
          <w:szCs w:val="20"/>
        </w:rPr>
        <w:t xml:space="preserve"> ……………..</w:t>
      </w:r>
    </w:p>
    <w:p w14:paraId="2253432E" w14:textId="77777777" w:rsidR="0013659A" w:rsidRDefault="0013659A" w:rsidP="0062638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E114AD9" w14:textId="3E216602" w:rsidR="00BE6466" w:rsidRPr="00626380" w:rsidRDefault="00BE6466" w:rsidP="0062638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626380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626380">
        <w:rPr>
          <w:rFonts w:ascii="Verdana" w:hAnsi="Verdana"/>
          <w:b/>
          <w:sz w:val="20"/>
          <w:szCs w:val="20"/>
        </w:rPr>
        <w:t xml:space="preserve"> TAK/NIE</w:t>
      </w:r>
    </w:p>
    <w:p w14:paraId="687141B8" w14:textId="77777777" w:rsidR="00BE6466" w:rsidRPr="00626380" w:rsidRDefault="00BE6466" w:rsidP="0062638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5BF31658" w14:textId="77777777" w:rsidR="00BE6466" w:rsidRPr="00626380" w:rsidRDefault="00BE6466" w:rsidP="0062638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b/>
          <w:sz w:val="20"/>
          <w:szCs w:val="20"/>
        </w:rPr>
        <w:t xml:space="preserve">Termin płatności: </w:t>
      </w:r>
      <w:r w:rsidRPr="00626380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7AD1A65" w14:textId="77777777" w:rsidR="00BE6466" w:rsidRPr="00626380" w:rsidRDefault="00BE6466" w:rsidP="0062638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66DA41CC" w14:textId="77777777" w:rsidR="00BE6466" w:rsidRPr="00626380" w:rsidRDefault="00BE6466" w:rsidP="00626380">
      <w:pPr>
        <w:rPr>
          <w:rFonts w:ascii="Verdana" w:hAnsi="Verdana"/>
          <w:b/>
          <w:sz w:val="20"/>
          <w:szCs w:val="20"/>
          <w:u w:val="single"/>
        </w:rPr>
      </w:pPr>
      <w:r w:rsidRPr="00626380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5E1B1649" w14:textId="77777777" w:rsidR="00BE6466" w:rsidRPr="00626380" w:rsidRDefault="00BE6466" w:rsidP="0062638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626380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5032CCEE" w14:textId="77777777" w:rsidR="00BE6466" w:rsidRPr="00626380" w:rsidRDefault="00BE6466" w:rsidP="0062638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626380">
        <w:rPr>
          <w:rFonts w:ascii="Verdana" w:hAnsi="Verdana"/>
          <w:color w:val="000000"/>
          <w:sz w:val="20"/>
          <w:szCs w:val="20"/>
          <w:lang w:eastAsia="ar-SA"/>
        </w:rPr>
        <w:lastRenderedPageBreak/>
        <w:t>Oświadczamy, że zapoznaliśmy się z postanowieniami umowy, określonymi w  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626380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47EC9B34" w14:textId="77777777" w:rsidR="00BE6466" w:rsidRPr="00626380" w:rsidRDefault="00BE6466" w:rsidP="00626380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626380"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B0B0470" w14:textId="77777777" w:rsidR="00BE6466" w:rsidRPr="00626380" w:rsidRDefault="00BE6466" w:rsidP="00626380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0B621C4" w14:textId="77777777" w:rsidR="00BE6466" w:rsidRPr="00626380" w:rsidRDefault="00BE6466" w:rsidP="00626380">
      <w:pPr>
        <w:ind w:left="357"/>
        <w:jc w:val="both"/>
        <w:rPr>
          <w:rFonts w:ascii="Verdana" w:hAnsi="Verdana"/>
          <w:i/>
          <w:sz w:val="20"/>
          <w:szCs w:val="20"/>
        </w:rPr>
      </w:pPr>
      <w:r w:rsidRPr="00626380">
        <w:rPr>
          <w:rFonts w:ascii="Verdana" w:hAnsi="Verdana"/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63A3750" w14:textId="77777777" w:rsidR="00BE6466" w:rsidRPr="00626380" w:rsidRDefault="00BE6466" w:rsidP="00626380">
      <w:pPr>
        <w:ind w:left="357"/>
        <w:jc w:val="both"/>
        <w:rPr>
          <w:rFonts w:ascii="Verdana" w:hAnsi="Verdana"/>
          <w:i/>
          <w:sz w:val="20"/>
          <w:szCs w:val="20"/>
        </w:rPr>
      </w:pPr>
      <w:r w:rsidRPr="00626380">
        <w:rPr>
          <w:rFonts w:ascii="Verdana" w:hAnsi="Verdana"/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68F378" w14:textId="77777777" w:rsidR="00BE6466" w:rsidRPr="00626380" w:rsidRDefault="00BE6466" w:rsidP="00626380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E6466" w:rsidRPr="00626380" w14:paraId="6AB0AD18" w14:textId="77777777" w:rsidTr="00BE646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5122B9" w14:textId="77777777" w:rsidR="00BE6466" w:rsidRPr="00626380" w:rsidRDefault="00BE6466" w:rsidP="0062638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6380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E1521" w14:textId="77777777" w:rsidR="00BE6466" w:rsidRPr="00626380" w:rsidRDefault="00BE6466" w:rsidP="0062638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6380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F6D91FE" w14:textId="77777777" w:rsidR="00BE6466" w:rsidRPr="00626380" w:rsidRDefault="00BE6466" w:rsidP="0062638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6380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6928A" w14:textId="77777777" w:rsidR="00BE6466" w:rsidRPr="00626380" w:rsidRDefault="00BE6466" w:rsidP="0062638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6380">
              <w:rPr>
                <w:rFonts w:ascii="Verdana" w:hAnsi="Verdana"/>
                <w:sz w:val="20"/>
                <w:szCs w:val="20"/>
              </w:rPr>
              <w:t>Nazwa podwykonawcy</w:t>
            </w:r>
            <w:r w:rsidRPr="00626380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BE6466" w:rsidRPr="00626380" w14:paraId="3847358F" w14:textId="77777777" w:rsidTr="00BE646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D6051" w14:textId="77777777" w:rsidR="00BE6466" w:rsidRPr="00626380" w:rsidRDefault="00BE6466" w:rsidP="0062638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4BACD" w14:textId="77777777" w:rsidR="00BE6466" w:rsidRPr="00626380" w:rsidRDefault="00BE6466" w:rsidP="0062638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F06DE" w14:textId="77777777" w:rsidR="00BE6466" w:rsidRPr="00626380" w:rsidRDefault="00BE6466" w:rsidP="0062638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BE6466" w:rsidRPr="00626380" w14:paraId="5C2E9CD6" w14:textId="77777777" w:rsidTr="00BE646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E90A8" w14:textId="77777777" w:rsidR="00BE6466" w:rsidRPr="00626380" w:rsidRDefault="00BE6466" w:rsidP="0062638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05179" w14:textId="77777777" w:rsidR="00BE6466" w:rsidRPr="00626380" w:rsidRDefault="00BE6466" w:rsidP="0062638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283FF" w14:textId="77777777" w:rsidR="00BE6466" w:rsidRPr="00626380" w:rsidRDefault="00BE6466" w:rsidP="0062638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343975C" w14:textId="77777777" w:rsidR="00BE6466" w:rsidRPr="00626380" w:rsidRDefault="00BE6466" w:rsidP="0062638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53126130" w14:textId="77777777" w:rsidR="00BE6466" w:rsidRPr="00626380" w:rsidRDefault="00BE6466" w:rsidP="00626380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626380">
        <w:rPr>
          <w:rFonts w:ascii="Verdana" w:hAnsi="Verdana" w:cs="Times New Roman"/>
          <w:sz w:val="20"/>
          <w:szCs w:val="20"/>
        </w:rPr>
        <w:tab/>
        <w:t>Imię i Nazwisko</w:t>
      </w:r>
      <w:r w:rsidRPr="00626380">
        <w:rPr>
          <w:rFonts w:ascii="Verdana" w:hAnsi="Verdana" w:cs="Times New Roman"/>
          <w:sz w:val="20"/>
          <w:szCs w:val="20"/>
        </w:rPr>
        <w:tab/>
      </w:r>
      <w:r w:rsidRPr="00626380">
        <w:rPr>
          <w:rFonts w:ascii="Verdana" w:hAnsi="Verdana" w:cs="Times New Roman"/>
          <w:sz w:val="20"/>
          <w:szCs w:val="20"/>
        </w:rPr>
        <w:tab/>
      </w:r>
      <w:r w:rsidRPr="00626380">
        <w:rPr>
          <w:rFonts w:ascii="Verdana" w:hAnsi="Verdana" w:cs="Times New Roman"/>
          <w:sz w:val="20"/>
          <w:szCs w:val="20"/>
        </w:rPr>
        <w:tab/>
      </w:r>
      <w:r w:rsidRPr="00626380">
        <w:rPr>
          <w:rFonts w:ascii="Verdana" w:hAnsi="Verdana" w:cs="Times New Roman"/>
          <w:sz w:val="20"/>
          <w:szCs w:val="20"/>
        </w:rPr>
        <w:tab/>
      </w:r>
      <w:r w:rsidRPr="00626380">
        <w:rPr>
          <w:rFonts w:ascii="Verdana" w:hAnsi="Verdana" w:cs="Times New Roman"/>
          <w:sz w:val="20"/>
          <w:szCs w:val="20"/>
        </w:rPr>
        <w:tab/>
      </w:r>
      <w:r w:rsidRPr="00626380">
        <w:rPr>
          <w:rFonts w:ascii="Verdana" w:hAnsi="Verdana" w:cs="Times New Roman"/>
          <w:sz w:val="20"/>
          <w:szCs w:val="20"/>
        </w:rPr>
        <w:tab/>
      </w:r>
      <w:r w:rsidRPr="00626380">
        <w:rPr>
          <w:rFonts w:ascii="Verdana" w:hAnsi="Verdana" w:cs="Times New Roman"/>
          <w:sz w:val="20"/>
          <w:szCs w:val="20"/>
        </w:rPr>
        <w:tab/>
      </w:r>
    </w:p>
    <w:p w14:paraId="03275432" w14:textId="77777777" w:rsidR="00BE6466" w:rsidRPr="00626380" w:rsidRDefault="00BE6466" w:rsidP="00626380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626380">
        <w:rPr>
          <w:rFonts w:ascii="Verdana" w:hAnsi="Verdana"/>
          <w:sz w:val="20"/>
          <w:szCs w:val="20"/>
        </w:rPr>
        <w:tab/>
      </w:r>
      <w:r w:rsidRPr="00626380">
        <w:rPr>
          <w:rFonts w:ascii="Verdana" w:hAnsi="Verdana"/>
          <w:sz w:val="20"/>
          <w:szCs w:val="20"/>
        </w:rPr>
        <w:tab/>
      </w:r>
    </w:p>
    <w:p w14:paraId="16D5BFE8" w14:textId="77777777" w:rsidR="00BE6466" w:rsidRPr="00626380" w:rsidRDefault="00BE6466" w:rsidP="0062638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626380">
        <w:rPr>
          <w:rFonts w:ascii="Verdana" w:hAnsi="Verdana"/>
          <w:sz w:val="20"/>
          <w:szCs w:val="20"/>
        </w:rPr>
        <w:t>ych</w:t>
      </w:r>
      <w:proofErr w:type="spellEnd"/>
      <w:r w:rsidRPr="00626380">
        <w:rPr>
          <w:rFonts w:ascii="Verdana" w:hAnsi="Verdana"/>
          <w:sz w:val="20"/>
          <w:szCs w:val="20"/>
        </w:rPr>
        <w:t>) dokumentu(ów): …………………………………………....…… które dołączamy do oferty.</w:t>
      </w:r>
    </w:p>
    <w:p w14:paraId="212FF489" w14:textId="77777777" w:rsidR="00BE6466" w:rsidRPr="00626380" w:rsidRDefault="00BE6466" w:rsidP="00626380">
      <w:pPr>
        <w:ind w:left="360"/>
        <w:jc w:val="both"/>
        <w:rPr>
          <w:rFonts w:ascii="Verdana" w:hAnsi="Verdana"/>
          <w:sz w:val="20"/>
          <w:szCs w:val="20"/>
        </w:rPr>
      </w:pPr>
    </w:p>
    <w:p w14:paraId="47C500AA" w14:textId="77777777" w:rsidR="00BE6466" w:rsidRPr="00626380" w:rsidRDefault="00BE6466" w:rsidP="0062638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sz w:val="20"/>
          <w:szCs w:val="20"/>
        </w:rPr>
        <w:t>załącznikami do niniejszej oferty są:</w:t>
      </w:r>
    </w:p>
    <w:p w14:paraId="6BB74BE0" w14:textId="77777777" w:rsidR="00BE6466" w:rsidRPr="00626380" w:rsidRDefault="00BE6466" w:rsidP="0062638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1E6D392" w14:textId="77777777" w:rsidR="00BE6466" w:rsidRPr="00626380" w:rsidRDefault="00BE6466" w:rsidP="0062638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3F4F8A57" w14:textId="77777777" w:rsidR="00BE6466" w:rsidRPr="00626380" w:rsidRDefault="00BE6466" w:rsidP="0062638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697B00A6" w14:textId="77777777" w:rsidR="00BE6466" w:rsidRPr="00626380" w:rsidRDefault="00BE6466" w:rsidP="0062638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ED4C05D" w14:textId="77777777" w:rsidR="00BE6466" w:rsidRPr="00626380" w:rsidRDefault="00BE6466" w:rsidP="00626380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32E48461" w14:textId="77777777" w:rsidR="00BE6466" w:rsidRPr="00626380" w:rsidRDefault="00BE6466" w:rsidP="00626380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626380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626380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03B759DB" w14:textId="77777777" w:rsidR="00BE6466" w:rsidRPr="00626380" w:rsidRDefault="00BE6466" w:rsidP="00626380">
      <w:pPr>
        <w:rPr>
          <w:rFonts w:ascii="Verdana" w:hAnsi="Verdana"/>
          <w:sz w:val="20"/>
          <w:szCs w:val="20"/>
        </w:rPr>
      </w:pPr>
    </w:p>
    <w:p w14:paraId="2BFEC727" w14:textId="77777777" w:rsidR="00BE6466" w:rsidRPr="00626380" w:rsidRDefault="00BE6466" w:rsidP="00626380">
      <w:pPr>
        <w:jc w:val="right"/>
        <w:rPr>
          <w:rFonts w:ascii="Verdana" w:hAnsi="Verdana"/>
          <w:sz w:val="20"/>
          <w:szCs w:val="20"/>
        </w:rPr>
      </w:pPr>
    </w:p>
    <w:p w14:paraId="682AFD88" w14:textId="77777777" w:rsidR="00BE6466" w:rsidRPr="00626380" w:rsidRDefault="00BE6466" w:rsidP="00626380">
      <w:pPr>
        <w:rPr>
          <w:rFonts w:ascii="Verdana" w:hAnsi="Verdana"/>
          <w:sz w:val="20"/>
          <w:szCs w:val="20"/>
        </w:rPr>
      </w:pPr>
    </w:p>
    <w:p w14:paraId="544D267E" w14:textId="77777777" w:rsidR="00BE6466" w:rsidRPr="00626380" w:rsidRDefault="00BE6466" w:rsidP="00626380">
      <w:pPr>
        <w:rPr>
          <w:rFonts w:ascii="Verdana" w:hAnsi="Verdana"/>
          <w:sz w:val="20"/>
          <w:szCs w:val="20"/>
        </w:rPr>
      </w:pPr>
    </w:p>
    <w:p w14:paraId="6EF6EED8" w14:textId="77777777" w:rsidR="00FE545C" w:rsidRPr="00626380" w:rsidRDefault="00FE545C" w:rsidP="00626380">
      <w:pPr>
        <w:widowControl w:val="0"/>
        <w:ind w:right="1"/>
        <w:rPr>
          <w:rFonts w:ascii="Verdana" w:hAnsi="Verdana"/>
          <w:sz w:val="20"/>
          <w:szCs w:val="20"/>
        </w:rPr>
      </w:pPr>
    </w:p>
    <w:sectPr w:rsidR="00FE545C" w:rsidRPr="0062638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03808" w14:textId="77777777" w:rsidR="00B74E95" w:rsidRDefault="00B74E95">
      <w:r>
        <w:separator/>
      </w:r>
    </w:p>
  </w:endnote>
  <w:endnote w:type="continuationSeparator" w:id="0">
    <w:p w14:paraId="63DE0DB5" w14:textId="77777777" w:rsidR="00B74E95" w:rsidRDefault="00B7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AA0C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106FA" w14:textId="77777777" w:rsidR="00B74E95" w:rsidRDefault="00B74E95">
      <w:r>
        <w:separator/>
      </w:r>
    </w:p>
  </w:footnote>
  <w:footnote w:type="continuationSeparator" w:id="0">
    <w:p w14:paraId="35B3EE2C" w14:textId="77777777" w:rsidR="00B74E95" w:rsidRDefault="00B74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4D201" w14:textId="77777777" w:rsidR="00F172CC" w:rsidRPr="00F172CC" w:rsidRDefault="00F172CC" w:rsidP="00F172CC">
    <w:pPr>
      <w:pStyle w:val="Nagwek"/>
      <w:rPr>
        <w:bCs/>
      </w:rPr>
    </w:pPr>
    <w:r w:rsidRPr="00F172CC">
      <w:rPr>
        <w:bCs/>
      </w:rPr>
      <w:tab/>
    </w:r>
    <w:r w:rsidRPr="00F172CC">
      <w:rPr>
        <w:bCs/>
      </w:rPr>
      <w:pict w14:anchorId="1A1235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7" type="#_x0000_t75" style="width:309.75pt;height:55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Pr="00F172CC">
      <w:rPr>
        <w:bCs/>
      </w:rPr>
      <w:pict w14:anchorId="47A98374">
        <v:shape id="_x0000_i1038" type="#_x0000_t75" style="width:106.5pt;height:24pt;mso-left-percent:-10001;mso-top-percent:-10001;mso-position-horizontal:absolute;mso-position-horizontal-relative:char;mso-position-vertical:absolute;mso-position-vertical-relative:line;mso-left-percent:-10001;mso-top-percent:-10001">
          <v:imagedata r:id="rId2" o:title=""/>
        </v:shape>
      </w:pict>
    </w:r>
  </w:p>
  <w:p w14:paraId="048959DD" w14:textId="6D6E815F" w:rsidR="00F53146" w:rsidRPr="00631A59" w:rsidRDefault="00F53146" w:rsidP="00631A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27182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74171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10729">
    <w:abstractNumId w:val="0"/>
  </w:num>
  <w:num w:numId="4" w16cid:durableId="968710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4E95"/>
    <w:rsid w:val="00012286"/>
    <w:rsid w:val="00062808"/>
    <w:rsid w:val="000704FC"/>
    <w:rsid w:val="00071CCC"/>
    <w:rsid w:val="000B731D"/>
    <w:rsid w:val="000D6134"/>
    <w:rsid w:val="000E09C7"/>
    <w:rsid w:val="000F6589"/>
    <w:rsid w:val="00106636"/>
    <w:rsid w:val="00116EC6"/>
    <w:rsid w:val="0013659A"/>
    <w:rsid w:val="001801DD"/>
    <w:rsid w:val="001D4612"/>
    <w:rsid w:val="00207E98"/>
    <w:rsid w:val="002158EF"/>
    <w:rsid w:val="002723B0"/>
    <w:rsid w:val="00311A33"/>
    <w:rsid w:val="00315A4A"/>
    <w:rsid w:val="003E6BB4"/>
    <w:rsid w:val="004B7300"/>
    <w:rsid w:val="004C6753"/>
    <w:rsid w:val="00595C87"/>
    <w:rsid w:val="005D2C65"/>
    <w:rsid w:val="005E6D94"/>
    <w:rsid w:val="00626380"/>
    <w:rsid w:val="00631A59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3BE8"/>
    <w:rsid w:val="00970FE4"/>
    <w:rsid w:val="00A0022B"/>
    <w:rsid w:val="00A346FE"/>
    <w:rsid w:val="00A47B4D"/>
    <w:rsid w:val="00A83018"/>
    <w:rsid w:val="00B74E95"/>
    <w:rsid w:val="00B774DC"/>
    <w:rsid w:val="00BE6466"/>
    <w:rsid w:val="00C969A6"/>
    <w:rsid w:val="00CA7D36"/>
    <w:rsid w:val="00D24208"/>
    <w:rsid w:val="00D60C38"/>
    <w:rsid w:val="00D66893"/>
    <w:rsid w:val="00D90ACB"/>
    <w:rsid w:val="00DC1500"/>
    <w:rsid w:val="00DC7911"/>
    <w:rsid w:val="00E44371"/>
    <w:rsid w:val="00E949B0"/>
    <w:rsid w:val="00EC0BEA"/>
    <w:rsid w:val="00F00591"/>
    <w:rsid w:val="00F172CC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64141B"/>
  <w15:chartTrackingRefBased/>
  <w15:docId w15:val="{46109E11-2F06-4214-8BE9-75981EE03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5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540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2025-04-15T06:04:00Z</cp:lastPrinted>
  <dcterms:created xsi:type="dcterms:W3CDTF">2025-04-15T06:04:00Z</dcterms:created>
  <dcterms:modified xsi:type="dcterms:W3CDTF">2025-04-15T06:04:00Z</dcterms:modified>
</cp:coreProperties>
</file>