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E5B18D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9A251E">
        <w:rPr>
          <w:rFonts w:ascii="Arial" w:hAnsi="Arial" w:cs="Arial"/>
          <w:b/>
        </w:rPr>
        <w:t>1</w:t>
      </w:r>
      <w:r w:rsidR="0072163B">
        <w:rPr>
          <w:rFonts w:ascii="Arial" w:hAnsi="Arial" w:cs="Arial"/>
          <w:b/>
        </w:rPr>
        <w:t>90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610EE70" w:rsidR="00F90CD1" w:rsidRPr="00ED2EDD" w:rsidRDefault="0072163B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72163B">
        <w:rPr>
          <w:rFonts w:ascii="Arial" w:hAnsi="Arial" w:cs="Arial"/>
          <w:b/>
          <w:iCs/>
          <w:sz w:val="20"/>
          <w:szCs w:val="20"/>
        </w:rPr>
        <w:t>Dostawa komputera przenośnego (laptopa) dla WGGiIŚ DE-dzp.272-190/25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E2190" w14:textId="77777777" w:rsidR="00EC2FAD" w:rsidRDefault="00EC2FAD" w:rsidP="0038231F">
      <w:pPr>
        <w:spacing w:after="0" w:line="240" w:lineRule="auto"/>
      </w:pPr>
      <w:r>
        <w:separator/>
      </w:r>
    </w:p>
  </w:endnote>
  <w:endnote w:type="continuationSeparator" w:id="0">
    <w:p w14:paraId="5F5E984D" w14:textId="77777777" w:rsidR="00EC2FAD" w:rsidRDefault="00EC2F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41B70" w14:textId="77777777" w:rsidR="00EC2FAD" w:rsidRDefault="00EC2FAD" w:rsidP="0038231F">
      <w:pPr>
        <w:spacing w:after="0" w:line="240" w:lineRule="auto"/>
      </w:pPr>
      <w:r>
        <w:separator/>
      </w:r>
    </w:p>
  </w:footnote>
  <w:footnote w:type="continuationSeparator" w:id="0">
    <w:p w14:paraId="1FD86146" w14:textId="77777777" w:rsidR="00EC2FAD" w:rsidRDefault="00EC2FAD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439C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B505B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63B"/>
    <w:rsid w:val="00721D87"/>
    <w:rsid w:val="0072560B"/>
    <w:rsid w:val="00736D35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5142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3830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B91"/>
    <w:rsid w:val="00E64482"/>
    <w:rsid w:val="00E65685"/>
    <w:rsid w:val="00E73190"/>
    <w:rsid w:val="00E73CEB"/>
    <w:rsid w:val="00E83BFA"/>
    <w:rsid w:val="00EA431B"/>
    <w:rsid w:val="00EB7CDE"/>
    <w:rsid w:val="00EC2FAD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2025-04-01T09:03:00Z</dcterms:created>
  <dcterms:modified xsi:type="dcterms:W3CDTF">2025-04-01T09:05:00Z</dcterms:modified>
</cp:coreProperties>
</file>