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C090" w14:textId="0E74D8FF" w:rsidR="00B36EDA" w:rsidRPr="00922ECD" w:rsidRDefault="00570B13" w:rsidP="00922ECD">
      <w:pPr>
        <w:spacing w:after="600" w:line="276" w:lineRule="auto"/>
        <w:jc w:val="right"/>
      </w:pPr>
      <w:bookmarkStart w:id="0" w:name="_Hlk53520193"/>
      <w:r w:rsidRPr="00922ECD">
        <w:t>Kraków</w:t>
      </w:r>
      <w:r w:rsidR="00B36EDA" w:rsidRPr="00922ECD">
        <w:t xml:space="preserve"> dnia: </w:t>
      </w:r>
      <w:r w:rsidR="00A94DAB">
        <w:t>15.04.2025r.</w:t>
      </w:r>
    </w:p>
    <w:p w14:paraId="0ECAE5A4" w14:textId="77777777" w:rsidR="00570B13" w:rsidRPr="00922ECD" w:rsidRDefault="00570B13" w:rsidP="00922ECD">
      <w:pPr>
        <w:spacing w:line="276" w:lineRule="auto"/>
        <w:ind w:right="3969"/>
        <w:rPr>
          <w:b/>
          <w:bCs/>
        </w:rPr>
      </w:pPr>
      <w:r w:rsidRPr="00922ECD">
        <w:rPr>
          <w:b/>
          <w:bCs/>
        </w:rPr>
        <w:t>Szpital Miejski Specjalistyczny</w:t>
      </w:r>
    </w:p>
    <w:p w14:paraId="4542EE95" w14:textId="77777777" w:rsidR="00570B13" w:rsidRPr="00922ECD" w:rsidRDefault="00570B13" w:rsidP="00922ECD">
      <w:pPr>
        <w:spacing w:line="276" w:lineRule="auto"/>
        <w:ind w:right="3969"/>
        <w:rPr>
          <w:b/>
          <w:bCs/>
        </w:rPr>
      </w:pPr>
      <w:r w:rsidRPr="00922ECD">
        <w:rPr>
          <w:b/>
          <w:bCs/>
        </w:rPr>
        <w:t>im. Gabriela Narutowicza w Krakowie</w:t>
      </w:r>
    </w:p>
    <w:p w14:paraId="246DF93F" w14:textId="334BB88F" w:rsidR="00B36EDA" w:rsidRPr="00922ECD" w:rsidRDefault="00570B13" w:rsidP="00922ECD">
      <w:pPr>
        <w:spacing w:line="276" w:lineRule="auto"/>
        <w:ind w:right="3969"/>
      </w:pPr>
      <w:r w:rsidRPr="00922ECD">
        <w:t>ul. Prądnicka</w:t>
      </w:r>
      <w:r w:rsidR="00B36EDA" w:rsidRPr="00922ECD">
        <w:t xml:space="preserve"> </w:t>
      </w:r>
      <w:r w:rsidRPr="00922ECD">
        <w:t>35-37</w:t>
      </w:r>
    </w:p>
    <w:p w14:paraId="29FFACEC" w14:textId="0360C12E" w:rsidR="00B36EDA" w:rsidRPr="00922ECD" w:rsidRDefault="00570B13" w:rsidP="00922ECD">
      <w:pPr>
        <w:spacing w:line="276" w:lineRule="auto"/>
        <w:ind w:right="3969"/>
      </w:pPr>
      <w:r w:rsidRPr="00922ECD">
        <w:t>31-202</w:t>
      </w:r>
      <w:r w:rsidR="00B36EDA" w:rsidRPr="00922ECD">
        <w:t xml:space="preserve"> </w:t>
      </w:r>
      <w:r w:rsidRPr="00922ECD">
        <w:t>Kraków</w:t>
      </w:r>
    </w:p>
    <w:p w14:paraId="7870A756" w14:textId="77777777" w:rsidR="00B36EDA" w:rsidRPr="00922ECD" w:rsidRDefault="00B36EDA" w:rsidP="00922ECD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22ECD" w14:paraId="37DD7AA4" w14:textId="77777777" w:rsidTr="00B36EDA">
        <w:tc>
          <w:tcPr>
            <w:tcW w:w="9923" w:type="dxa"/>
            <w:shd w:val="clear" w:color="auto" w:fill="F2F2F2"/>
            <w:hideMark/>
          </w:tcPr>
          <w:p w14:paraId="14D081EF" w14:textId="2E84A58F" w:rsidR="00B36EDA" w:rsidRPr="00922ECD" w:rsidRDefault="00922ECD" w:rsidP="00922ECD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E1572B0" w14:textId="77777777" w:rsidR="00B36EDA" w:rsidRPr="00922ECD" w:rsidRDefault="00B36EDA" w:rsidP="00922ECD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22EC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6B6C1F7" w14:textId="77777777" w:rsidR="00B36EDA" w:rsidRPr="00922ECD" w:rsidRDefault="00B36EDA" w:rsidP="00922ECD">
      <w:pPr>
        <w:keepNext/>
        <w:spacing w:after="240" w:line="276" w:lineRule="auto"/>
        <w:outlineLvl w:val="0"/>
        <w:rPr>
          <w:b/>
        </w:rPr>
      </w:pPr>
    </w:p>
    <w:p w14:paraId="6C3BF925" w14:textId="77777777" w:rsidR="00B36EDA" w:rsidRPr="00922ECD" w:rsidRDefault="00B36EDA" w:rsidP="00922ECD">
      <w:pPr>
        <w:spacing w:after="120" w:line="276" w:lineRule="auto"/>
        <w:jc w:val="both"/>
        <w:rPr>
          <w:rFonts w:eastAsia="Calibri"/>
          <w:lang w:eastAsia="en-US"/>
        </w:rPr>
      </w:pPr>
      <w:r w:rsidRPr="00922ECD">
        <w:rPr>
          <w:rFonts w:eastAsia="Calibri"/>
          <w:lang w:eastAsia="en-US"/>
        </w:rPr>
        <w:t xml:space="preserve">Dotyczy </w:t>
      </w:r>
      <w:r w:rsidRPr="00922ECD">
        <w:t>postępowania o udzielenie zamówienia publicznego</w:t>
      </w:r>
      <w:r w:rsidRPr="00922ECD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22ECD" w14:paraId="6ECA1C78" w14:textId="77777777" w:rsidTr="00B36EDA">
        <w:tc>
          <w:tcPr>
            <w:tcW w:w="2269" w:type="dxa"/>
            <w:shd w:val="clear" w:color="auto" w:fill="auto"/>
          </w:tcPr>
          <w:p w14:paraId="53D1E72B" w14:textId="77777777" w:rsidR="00B36EDA" w:rsidRPr="00922ECD" w:rsidRDefault="00B36EDA" w:rsidP="00922EC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922ECD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69E37A9" w14:textId="6C737869" w:rsidR="00B36EDA" w:rsidRPr="00922ECD" w:rsidRDefault="00570B13" w:rsidP="00922EC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922ECD">
              <w:rPr>
                <w:bCs/>
                <w:i/>
                <w:iCs/>
              </w:rPr>
              <w:t>Zakup i dostawa środków dezynfekcyjnych I</w:t>
            </w:r>
          </w:p>
        </w:tc>
      </w:tr>
      <w:tr w:rsidR="00570B13" w:rsidRPr="00922ECD" w14:paraId="1D9903E2" w14:textId="77777777" w:rsidTr="00EA6587">
        <w:tc>
          <w:tcPr>
            <w:tcW w:w="2269" w:type="dxa"/>
            <w:shd w:val="clear" w:color="auto" w:fill="auto"/>
          </w:tcPr>
          <w:p w14:paraId="13B87F7F" w14:textId="77777777" w:rsidR="00570B13" w:rsidRPr="00922ECD" w:rsidRDefault="00570B13" w:rsidP="00922EC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922ECD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7FFDB9E" w14:textId="50ACDE5C" w:rsidR="00570B13" w:rsidRPr="00922ECD" w:rsidRDefault="00570B13" w:rsidP="00922EC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922ECD">
              <w:rPr>
                <w:b/>
              </w:rPr>
              <w:t>ZP/4/2025</w:t>
            </w:r>
          </w:p>
        </w:tc>
      </w:tr>
    </w:tbl>
    <w:p w14:paraId="0CB1A0A5" w14:textId="77777777" w:rsidR="00B36EDA" w:rsidRPr="00922ECD" w:rsidRDefault="00B36EDA" w:rsidP="00922ECD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156C8C72" w14:textId="337D9F37" w:rsidR="00B36EDA" w:rsidRPr="00922ECD" w:rsidRDefault="00B36EDA" w:rsidP="00922ECD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922ECD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922ECD" w:rsidRPr="00922ECD">
        <w:rPr>
          <w:sz w:val="22"/>
          <w:szCs w:val="22"/>
        </w:rPr>
        <w:t xml:space="preserve">, </w:t>
      </w:r>
      <w:r w:rsidRPr="00922ECD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0B13" w:rsidRPr="00922ECD" w14:paraId="77795622" w14:textId="77777777" w:rsidTr="00922ECD">
        <w:trPr>
          <w:cantSplit/>
          <w:trHeight w:val="202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306CD" w14:textId="11A41B7C" w:rsidR="00570B13" w:rsidRPr="00922ECD" w:rsidRDefault="00570B13" w:rsidP="00922ECD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22ECD">
              <w:rPr>
                <w:b/>
                <w:bCs/>
                <w:sz w:val="22"/>
                <w:szCs w:val="22"/>
              </w:rPr>
              <w:t>Pakiet 1 - Preparaty do mycia i dezynfekcji maszynowej</w:t>
            </w:r>
          </w:p>
          <w:p w14:paraId="5F68A436" w14:textId="75F467B5" w:rsidR="00570B13" w:rsidRPr="00922ECD" w:rsidRDefault="00570B13" w:rsidP="00922ECD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922ECD">
              <w:rPr>
                <w:b/>
                <w:sz w:val="22"/>
                <w:szCs w:val="22"/>
              </w:rPr>
              <w:t>Media-MED Sp. z o.o.</w:t>
            </w:r>
          </w:p>
          <w:p w14:paraId="4C709F3B" w14:textId="4EE84114" w:rsidR="00570B13" w:rsidRPr="00922ECD" w:rsidRDefault="00922ECD" w:rsidP="00922EC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70B13" w:rsidRPr="00922ECD">
              <w:rPr>
                <w:bCs/>
                <w:sz w:val="22"/>
                <w:szCs w:val="22"/>
              </w:rPr>
              <w:t xml:space="preserve">Promienistych 7 </w:t>
            </w:r>
          </w:p>
          <w:p w14:paraId="17997EB1" w14:textId="4F95561F" w:rsidR="00570B13" w:rsidRPr="00922ECD" w:rsidRDefault="00570B13" w:rsidP="00922ECD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922ECD">
              <w:rPr>
                <w:bCs/>
                <w:sz w:val="22"/>
                <w:szCs w:val="22"/>
              </w:rPr>
              <w:t>31-481 Kraków</w:t>
            </w:r>
          </w:p>
          <w:p w14:paraId="1724BD28" w14:textId="349A6468" w:rsidR="00570B13" w:rsidRPr="00922ECD" w:rsidRDefault="00570B13" w:rsidP="00922E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2ECD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22ECD">
              <w:rPr>
                <w:color w:val="000000"/>
                <w:sz w:val="22"/>
                <w:szCs w:val="22"/>
              </w:rPr>
              <w:t>:</w:t>
            </w:r>
            <w:r w:rsidR="00922ECD">
              <w:rPr>
                <w:color w:val="000000"/>
                <w:sz w:val="22"/>
                <w:szCs w:val="22"/>
              </w:rPr>
              <w:t xml:space="preserve"> </w:t>
            </w:r>
            <w:r w:rsidRPr="00922ECD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570B13" w:rsidRPr="00922ECD" w14:paraId="15BB062E" w14:textId="77777777" w:rsidTr="00922ECD">
        <w:trPr>
          <w:cantSplit/>
          <w:trHeight w:val="211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4B0D" w14:textId="220AAC9F" w:rsidR="00570B13" w:rsidRPr="00922ECD" w:rsidRDefault="00570B13" w:rsidP="00922ECD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22ECD">
              <w:rPr>
                <w:b/>
                <w:bCs/>
                <w:sz w:val="22"/>
                <w:szCs w:val="22"/>
              </w:rPr>
              <w:t>Pakiet 2 - Bezalkoholowe chusteczki do dezynfekcji powierzchni</w:t>
            </w:r>
          </w:p>
          <w:p w14:paraId="7CC011B4" w14:textId="68FAAA98" w:rsidR="00570B13" w:rsidRPr="00922ECD" w:rsidRDefault="00570B13" w:rsidP="00922ECD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922ECD">
              <w:rPr>
                <w:b/>
                <w:sz w:val="22"/>
                <w:szCs w:val="22"/>
              </w:rPr>
              <w:t>Bialmed Sp. z o.o.</w:t>
            </w:r>
          </w:p>
          <w:p w14:paraId="6F741A61" w14:textId="320940DE" w:rsidR="00570B13" w:rsidRPr="00922ECD" w:rsidRDefault="00922ECD" w:rsidP="00922EC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70B13" w:rsidRPr="00922ECD">
              <w:rPr>
                <w:bCs/>
                <w:sz w:val="22"/>
                <w:szCs w:val="22"/>
              </w:rPr>
              <w:t>Kazimierzowska 46/48 /35</w:t>
            </w:r>
          </w:p>
          <w:p w14:paraId="5424DBF8" w14:textId="0C6163A9" w:rsidR="00570B13" w:rsidRPr="00922ECD" w:rsidRDefault="00570B13" w:rsidP="00922ECD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922ECD">
              <w:rPr>
                <w:bCs/>
                <w:sz w:val="22"/>
                <w:szCs w:val="22"/>
              </w:rPr>
              <w:t>02-546 Warszawa</w:t>
            </w:r>
          </w:p>
          <w:p w14:paraId="6E8C4189" w14:textId="3033DA74" w:rsidR="00570B13" w:rsidRPr="00922ECD" w:rsidRDefault="00570B13" w:rsidP="00922E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2ECD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22ECD">
              <w:rPr>
                <w:color w:val="000000"/>
                <w:sz w:val="22"/>
                <w:szCs w:val="22"/>
              </w:rPr>
              <w:t>:</w:t>
            </w:r>
            <w:r w:rsidR="00922ECD">
              <w:rPr>
                <w:color w:val="000000"/>
                <w:sz w:val="22"/>
                <w:szCs w:val="22"/>
              </w:rPr>
              <w:t xml:space="preserve"> </w:t>
            </w:r>
            <w:r w:rsidRPr="00922ECD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570B13" w:rsidRPr="00922ECD" w14:paraId="6A805635" w14:textId="77777777" w:rsidTr="00922ECD">
        <w:trPr>
          <w:cantSplit/>
          <w:trHeight w:val="21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F63E" w14:textId="50507240" w:rsidR="00570B13" w:rsidRPr="00922ECD" w:rsidRDefault="00570B13" w:rsidP="00922ECD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22ECD">
              <w:rPr>
                <w:b/>
                <w:bCs/>
                <w:sz w:val="22"/>
                <w:szCs w:val="22"/>
              </w:rPr>
              <w:t>Pakiet 3 - Sporobójcze chusteczki do dezynfekcji wyrobów medycznych</w:t>
            </w:r>
          </w:p>
          <w:p w14:paraId="6003A2CE" w14:textId="72E9E1EF" w:rsidR="00570B13" w:rsidRPr="00922ECD" w:rsidRDefault="00570B13" w:rsidP="00922ECD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922ECD">
              <w:rPr>
                <w:b/>
                <w:sz w:val="22"/>
                <w:szCs w:val="22"/>
              </w:rPr>
              <w:t>Medilab Firma Wytwórczo-Usługowa Sp. z o.o.</w:t>
            </w:r>
          </w:p>
          <w:p w14:paraId="0689A376" w14:textId="1DA278E4" w:rsidR="00570B13" w:rsidRPr="00922ECD" w:rsidRDefault="00922ECD" w:rsidP="00922ECD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70B13" w:rsidRPr="00922ECD">
              <w:rPr>
                <w:bCs/>
                <w:sz w:val="22"/>
                <w:szCs w:val="22"/>
              </w:rPr>
              <w:t xml:space="preserve">Niedźwiedzia 60 </w:t>
            </w:r>
          </w:p>
          <w:p w14:paraId="6950AB8C" w14:textId="378FBB29" w:rsidR="00570B13" w:rsidRPr="00922ECD" w:rsidRDefault="00570B13" w:rsidP="00922ECD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922ECD">
              <w:rPr>
                <w:bCs/>
                <w:sz w:val="22"/>
                <w:szCs w:val="22"/>
              </w:rPr>
              <w:t>15-531 Białystok</w:t>
            </w:r>
          </w:p>
          <w:p w14:paraId="01851B98" w14:textId="61896AA0" w:rsidR="00570B13" w:rsidRPr="00922ECD" w:rsidRDefault="00570B13" w:rsidP="00922EC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2ECD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922ECD">
              <w:rPr>
                <w:color w:val="000000"/>
                <w:sz w:val="22"/>
                <w:szCs w:val="22"/>
              </w:rPr>
              <w:t>:</w:t>
            </w:r>
            <w:r w:rsidR="00922ECD">
              <w:rPr>
                <w:color w:val="000000"/>
                <w:sz w:val="22"/>
                <w:szCs w:val="22"/>
              </w:rPr>
              <w:t xml:space="preserve"> </w:t>
            </w:r>
            <w:r w:rsidRPr="00922ECD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100A33E0" w14:textId="77777777" w:rsidR="00922ECD" w:rsidRDefault="00922ECD" w:rsidP="00922ECD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3BB58150" w14:textId="77777777" w:rsidR="00922ECD" w:rsidRDefault="00922ECD" w:rsidP="00922ECD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16BA6485" w14:textId="439EBC95" w:rsidR="00B36EDA" w:rsidRPr="00922ECD" w:rsidRDefault="00B36EDA" w:rsidP="00922ECD">
      <w:pPr>
        <w:spacing w:before="360" w:after="120" w:line="276" w:lineRule="auto"/>
        <w:ind w:right="-425"/>
        <w:jc w:val="both"/>
        <w:rPr>
          <w:color w:val="000000"/>
        </w:rPr>
      </w:pPr>
      <w:r w:rsidRPr="00922ECD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922EC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976"/>
        <w:gridCol w:w="2694"/>
        <w:gridCol w:w="1559"/>
      </w:tblGrid>
      <w:tr w:rsidR="00B36EDA" w:rsidRPr="00922ECD" w14:paraId="488B61B4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AEFB1E" w14:textId="77777777" w:rsidR="00B36EDA" w:rsidRPr="00922ECD" w:rsidRDefault="00B36EDA" w:rsidP="00922ECD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922EC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E4553C" w14:textId="77777777" w:rsidR="00B36EDA" w:rsidRPr="00922ECD" w:rsidRDefault="00B36EDA" w:rsidP="00922ECD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922EC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A6C67F" w14:textId="77777777" w:rsidR="00B36EDA" w:rsidRPr="00922ECD" w:rsidRDefault="00B36EDA" w:rsidP="00922ECD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922EC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9DEF6" w14:textId="77777777" w:rsidR="00B36EDA" w:rsidRPr="00922ECD" w:rsidRDefault="00B36EDA" w:rsidP="00922ECD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922EC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70B13" w:rsidRPr="00922ECD" w14:paraId="2C87F6A1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0042B" w14:textId="38BF7348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Pakiet 1 - Preparaty do mycia i dezynfekcji maszynowej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ADEE" w14:textId="77777777" w:rsidR="00570B13" w:rsidRPr="00922ECD" w:rsidRDefault="00570B13" w:rsidP="00922EC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22ECD">
              <w:rPr>
                <w:b/>
                <w:bCs/>
                <w:sz w:val="20"/>
                <w:szCs w:val="20"/>
              </w:rPr>
              <w:t>Media-MED Sp. z o.o.</w:t>
            </w:r>
          </w:p>
          <w:p w14:paraId="364941CD" w14:textId="44AA5262" w:rsidR="00570B13" w:rsidRPr="00922ECD" w:rsidRDefault="00922ECD" w:rsidP="00922EC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70B13" w:rsidRPr="00922ECD">
              <w:rPr>
                <w:sz w:val="20"/>
                <w:szCs w:val="20"/>
              </w:rPr>
              <w:t>Promienistych 7</w:t>
            </w:r>
          </w:p>
          <w:p w14:paraId="336E341C" w14:textId="77777777" w:rsidR="00570B13" w:rsidRPr="00922ECD" w:rsidRDefault="00570B13" w:rsidP="00922EC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31-481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1D976" w14:textId="77777777" w:rsidR="00570B13" w:rsidRPr="00922ECD" w:rsidRDefault="00570B13" w:rsidP="00922ECD">
            <w:pPr>
              <w:spacing w:before="40" w:after="40" w:line="276" w:lineRule="auto"/>
              <w:rPr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1 - Cena - 450.00</w:t>
            </w:r>
          </w:p>
          <w:p w14:paraId="7E903BAF" w14:textId="77777777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B523" w14:textId="77777777" w:rsidR="00570B13" w:rsidRPr="00922ECD" w:rsidRDefault="00570B13" w:rsidP="00922ECD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 xml:space="preserve">  500,00</w:t>
            </w:r>
          </w:p>
        </w:tc>
      </w:tr>
      <w:tr w:rsidR="00570B13" w:rsidRPr="00922ECD" w14:paraId="3E533CFB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3C27" w14:textId="23B65D23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Pakiet 2 - Bezalkoholowe chusteczki do dezynfekcji powierzchni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90D0" w14:textId="77777777" w:rsidR="00570B13" w:rsidRPr="00922ECD" w:rsidRDefault="00570B13" w:rsidP="00922EC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22ECD">
              <w:rPr>
                <w:b/>
                <w:bCs/>
                <w:sz w:val="20"/>
                <w:szCs w:val="20"/>
              </w:rPr>
              <w:t>Bialmed Sp. z o.o.</w:t>
            </w:r>
          </w:p>
          <w:p w14:paraId="3CC56417" w14:textId="7F69F024" w:rsidR="00570B13" w:rsidRPr="00922ECD" w:rsidRDefault="00922ECD" w:rsidP="00922EC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70B13" w:rsidRPr="00922ECD">
              <w:rPr>
                <w:sz w:val="20"/>
                <w:szCs w:val="20"/>
              </w:rPr>
              <w:t>Kazimierzowska 46/48/35</w:t>
            </w:r>
          </w:p>
          <w:p w14:paraId="7B9D88BD" w14:textId="6C57214E" w:rsidR="00570B13" w:rsidRPr="00922ECD" w:rsidRDefault="00570B13" w:rsidP="00922EC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02-546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B850" w14:textId="62FD0A2A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2C66D" w14:textId="4A29DDE1" w:rsidR="00570B13" w:rsidRPr="00922ECD" w:rsidRDefault="00570B13" w:rsidP="00922ECD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 xml:space="preserve">  500,00</w:t>
            </w:r>
          </w:p>
        </w:tc>
      </w:tr>
      <w:tr w:rsidR="00570B13" w:rsidRPr="00922ECD" w14:paraId="0CFD0EDB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E13F" w14:textId="261FC23C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Pakiet 2 - Bezalkoholowe chusteczki do dezynfekcji powierzchni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05ED" w14:textId="44E897DF" w:rsidR="00570B13" w:rsidRPr="00922ECD" w:rsidRDefault="00570B13" w:rsidP="00922EC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22ECD">
              <w:rPr>
                <w:b/>
                <w:bCs/>
                <w:sz w:val="20"/>
                <w:szCs w:val="20"/>
              </w:rPr>
              <w:t xml:space="preserve">MEDISEPT </w:t>
            </w:r>
            <w:r w:rsidR="00922ECD">
              <w:rPr>
                <w:b/>
                <w:bCs/>
                <w:sz w:val="20"/>
                <w:szCs w:val="20"/>
              </w:rPr>
              <w:t>Sp. z o.o.</w:t>
            </w:r>
          </w:p>
          <w:p w14:paraId="353F3F59" w14:textId="0C015B99" w:rsidR="00570B13" w:rsidRPr="00922ECD" w:rsidRDefault="00922ECD" w:rsidP="00922EC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70B13" w:rsidRPr="00922ECD">
              <w:rPr>
                <w:sz w:val="20"/>
                <w:szCs w:val="20"/>
              </w:rPr>
              <w:t>Ludwika Spiessa 4</w:t>
            </w:r>
          </w:p>
          <w:p w14:paraId="566E02B0" w14:textId="2DB76304" w:rsidR="00570B13" w:rsidRPr="00922ECD" w:rsidRDefault="00570B13" w:rsidP="00922EC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20-270 Lublin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ED1B" w14:textId="6F1453B9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1 - Cena - 430.80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1679" w14:textId="048B9DB7" w:rsidR="00570B13" w:rsidRPr="00922ECD" w:rsidRDefault="00570B13" w:rsidP="00922ECD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 xml:space="preserve">  430,80</w:t>
            </w:r>
          </w:p>
        </w:tc>
      </w:tr>
      <w:tr w:rsidR="00570B13" w:rsidRPr="00922ECD" w14:paraId="310BB777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2176" w14:textId="2B6B4C51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Pakiet 3 - Sporobójcze chusteczki do dezynfekcji wyrobów medycznych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69D9C" w14:textId="36BC6F0A" w:rsidR="00570B13" w:rsidRPr="00922ECD" w:rsidRDefault="00570B13" w:rsidP="00922EC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22ECD">
              <w:rPr>
                <w:b/>
                <w:bCs/>
                <w:sz w:val="20"/>
                <w:szCs w:val="20"/>
              </w:rPr>
              <w:t>Bialmed Sp. z o.o.</w:t>
            </w:r>
          </w:p>
          <w:p w14:paraId="65993952" w14:textId="040FD621" w:rsidR="00570B13" w:rsidRPr="00922ECD" w:rsidRDefault="00922ECD" w:rsidP="00922EC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70B13" w:rsidRPr="00922ECD">
              <w:rPr>
                <w:sz w:val="20"/>
                <w:szCs w:val="20"/>
              </w:rPr>
              <w:t>Kazimierzowska 46/48/35</w:t>
            </w:r>
          </w:p>
          <w:p w14:paraId="4238DBDA" w14:textId="17F7A3B0" w:rsidR="00570B13" w:rsidRPr="00922ECD" w:rsidRDefault="00570B13" w:rsidP="00922EC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02-546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049A" w14:textId="06B2D883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4996" w14:textId="35DCDC06" w:rsidR="00570B13" w:rsidRPr="00922ECD" w:rsidRDefault="00570B13" w:rsidP="00922ECD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 xml:space="preserve">  0,00</w:t>
            </w:r>
          </w:p>
        </w:tc>
      </w:tr>
      <w:tr w:rsidR="00570B13" w:rsidRPr="00922ECD" w14:paraId="596B7C67" w14:textId="77777777" w:rsidTr="00922E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9098" w14:textId="4E5B9511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Pakiet 3 - Sporobójcze chusteczki do dezynfekcji wyrobów medycznych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FCD2" w14:textId="214A62CF" w:rsidR="00570B13" w:rsidRPr="00922ECD" w:rsidRDefault="00570B13" w:rsidP="00922ECD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22ECD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5BA3E9D1" w14:textId="12B0BDBD" w:rsidR="00570B13" w:rsidRPr="00922ECD" w:rsidRDefault="00922ECD" w:rsidP="00922EC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70B13" w:rsidRPr="00922ECD">
              <w:rPr>
                <w:sz w:val="20"/>
                <w:szCs w:val="20"/>
              </w:rPr>
              <w:t>Niedźwiedzia 60</w:t>
            </w:r>
          </w:p>
          <w:p w14:paraId="3A4DD590" w14:textId="4D0D1779" w:rsidR="00570B13" w:rsidRPr="00922ECD" w:rsidRDefault="00570B13" w:rsidP="00922ECD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15-531 Białystok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B899" w14:textId="3D140914" w:rsidR="00570B13" w:rsidRPr="00922ECD" w:rsidRDefault="00570B13" w:rsidP="00922ECD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A3C5" w14:textId="3DDB1033" w:rsidR="00570B13" w:rsidRPr="00922ECD" w:rsidRDefault="00570B13" w:rsidP="00922ECD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922ECD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222E7DC8" w14:textId="6B7AEFE3" w:rsidR="008642B3" w:rsidRPr="00922ECD" w:rsidRDefault="008642B3" w:rsidP="00922ECD">
      <w:pPr>
        <w:spacing w:line="276" w:lineRule="auto"/>
        <w:ind w:right="-425"/>
        <w:jc w:val="right"/>
        <w:rPr>
          <w:vertAlign w:val="superscript"/>
        </w:rPr>
      </w:pPr>
    </w:p>
    <w:sectPr w:rsidR="008642B3" w:rsidRPr="00922EC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F865" w14:textId="77777777" w:rsidR="008D050F" w:rsidRDefault="008D050F">
      <w:r>
        <w:separator/>
      </w:r>
    </w:p>
  </w:endnote>
  <w:endnote w:type="continuationSeparator" w:id="0">
    <w:p w14:paraId="76DB1387" w14:textId="77777777" w:rsidR="008D050F" w:rsidRDefault="008D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10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522A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BEFE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2A6702" w14:textId="3D2EA41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833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F1305" w14:textId="77777777" w:rsidR="008D050F" w:rsidRDefault="008D050F">
      <w:r>
        <w:separator/>
      </w:r>
    </w:p>
  </w:footnote>
  <w:footnote w:type="continuationSeparator" w:id="0">
    <w:p w14:paraId="070D82D8" w14:textId="77777777" w:rsidR="008D050F" w:rsidRDefault="008D0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F5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AC1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BCE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50F"/>
    <w:rsid w:val="0000771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B1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050F"/>
    <w:rsid w:val="008E5102"/>
    <w:rsid w:val="00915B9E"/>
    <w:rsid w:val="00922ECD"/>
    <w:rsid w:val="00952256"/>
    <w:rsid w:val="00967BF4"/>
    <w:rsid w:val="0097748A"/>
    <w:rsid w:val="009F0E5C"/>
    <w:rsid w:val="00A029B8"/>
    <w:rsid w:val="00A91321"/>
    <w:rsid w:val="00A94DAB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8658B"/>
  <w15:chartTrackingRefBased/>
  <w15:docId w15:val="{E4E175E2-3BD3-41B4-996D-DEF37CA13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2025-04-07T07:58:00Z</dcterms:created>
  <dcterms:modified xsi:type="dcterms:W3CDTF">2025-04-15T10:44:00Z</dcterms:modified>
</cp:coreProperties>
</file>