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442CB" w:rsidP="00E4476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442C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442CB">
        <w:rPr>
          <w:rFonts w:ascii="Arial" w:hAnsi="Arial" w:cs="Arial"/>
          <w:sz w:val="24"/>
          <w:szCs w:val="24"/>
        </w:rPr>
        <w:t>2025-04-15</w:t>
      </w:r>
    </w:p>
    <w:p w:rsidR="00CF7835" w:rsidRPr="009432A1" w:rsidRDefault="00D442CB" w:rsidP="00E4476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442C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442CB" w:rsidP="00E44766">
      <w:pPr>
        <w:spacing w:line="360" w:lineRule="auto"/>
        <w:rPr>
          <w:rFonts w:ascii="Arial" w:hAnsi="Arial" w:cs="Arial"/>
          <w:sz w:val="24"/>
          <w:szCs w:val="24"/>
        </w:rPr>
      </w:pPr>
      <w:r w:rsidRPr="00D442C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442CB">
        <w:rPr>
          <w:rFonts w:ascii="Arial" w:hAnsi="Arial" w:cs="Arial"/>
          <w:sz w:val="24"/>
          <w:szCs w:val="24"/>
        </w:rPr>
        <w:t>69</w:t>
      </w:r>
    </w:p>
    <w:p w:rsidR="00CF7835" w:rsidRPr="009432A1" w:rsidRDefault="00D442CB" w:rsidP="00E44766">
      <w:pPr>
        <w:spacing w:line="360" w:lineRule="auto"/>
        <w:rPr>
          <w:rFonts w:ascii="Arial" w:hAnsi="Arial" w:cs="Arial"/>
          <w:sz w:val="24"/>
          <w:szCs w:val="24"/>
        </w:rPr>
      </w:pPr>
      <w:r w:rsidRPr="00D442C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442CB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E4476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E4476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E4476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442CB" w:rsidP="00E447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42CB">
              <w:rPr>
                <w:rFonts w:ascii="Arial" w:hAnsi="Arial" w:cs="Arial"/>
                <w:bCs/>
                <w:sz w:val="24"/>
                <w:szCs w:val="24"/>
              </w:rPr>
              <w:t>Kompleksowe sukcesywne świadczenie usług cateringowych dla jednostek organizacyjnych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42CB" w:rsidRPr="004E4B64" w:rsidTr="00037940">
        <w:tc>
          <w:tcPr>
            <w:tcW w:w="2269" w:type="dxa"/>
            <w:shd w:val="clear" w:color="auto" w:fill="auto"/>
          </w:tcPr>
          <w:p w:rsidR="00D442CB" w:rsidRPr="004E4B64" w:rsidRDefault="00D442CB" w:rsidP="00E447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42CB" w:rsidRPr="004E4B64" w:rsidRDefault="00D442CB" w:rsidP="00E447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42CB">
              <w:rPr>
                <w:rFonts w:ascii="Arial" w:hAnsi="Arial" w:cs="Arial"/>
                <w:bCs/>
                <w:sz w:val="24"/>
                <w:szCs w:val="24"/>
              </w:rPr>
              <w:t>RK-NZ.261.11.2025.MT</w:t>
            </w:r>
            <w:bookmarkStart w:id="0" w:name="_GoBack"/>
            <w:bookmarkEnd w:id="0"/>
          </w:p>
        </w:tc>
      </w:tr>
    </w:tbl>
    <w:p w:rsidR="00D665F5" w:rsidRPr="00355C9D" w:rsidRDefault="00D665F5" w:rsidP="00E44766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442CB" w:rsidRPr="00D442CB">
        <w:rPr>
          <w:rFonts w:ascii="Arial" w:hAnsi="Arial" w:cs="Arial"/>
          <w:sz w:val="24"/>
          <w:szCs w:val="24"/>
        </w:rPr>
        <w:t>(</w:t>
      </w:r>
      <w:proofErr w:type="spellStart"/>
      <w:r w:rsidR="00D442CB" w:rsidRPr="00D442CB">
        <w:rPr>
          <w:rFonts w:ascii="Arial" w:hAnsi="Arial" w:cs="Arial"/>
          <w:sz w:val="24"/>
          <w:szCs w:val="24"/>
        </w:rPr>
        <w:t>t.j</w:t>
      </w:r>
      <w:proofErr w:type="spellEnd"/>
      <w:r w:rsidR="00D442CB" w:rsidRPr="00D442CB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E4476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442CB" w:rsidRPr="00D442CB">
        <w:rPr>
          <w:rFonts w:ascii="Arial" w:hAnsi="Arial" w:cs="Arial"/>
          <w:sz w:val="24"/>
          <w:szCs w:val="24"/>
        </w:rPr>
        <w:t>15/04/2025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442CB" w:rsidRPr="00D442CB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E447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E447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E447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442CB" w:rsidRPr="00355C9D" w:rsidTr="00037940">
        <w:tc>
          <w:tcPr>
            <w:tcW w:w="1276" w:type="dxa"/>
            <w:shd w:val="clear" w:color="auto" w:fill="auto"/>
            <w:vAlign w:val="center"/>
          </w:tcPr>
          <w:p w:rsidR="00D442CB" w:rsidRPr="00CF7835" w:rsidRDefault="00D442CB" w:rsidP="00E447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442CB" w:rsidRPr="00CF7835" w:rsidRDefault="00D442CB" w:rsidP="00E447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Grupa AB SP.Z.O.O</w:t>
            </w:r>
          </w:p>
          <w:p w:rsidR="00D442CB" w:rsidRPr="00CF7835" w:rsidRDefault="00D442CB" w:rsidP="00E447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Jowisza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42CB">
              <w:rPr>
                <w:rFonts w:ascii="Arial" w:hAnsi="Arial" w:cs="Arial"/>
                <w:sz w:val="24"/>
                <w:szCs w:val="24"/>
              </w:rPr>
              <w:t>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42CB" w:rsidRPr="00CF7835" w:rsidRDefault="00D442CB" w:rsidP="00E447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42CB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42CB" w:rsidRPr="00CF7835" w:rsidRDefault="00D442CB" w:rsidP="00E447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590 576.00 zł</w:t>
            </w:r>
          </w:p>
        </w:tc>
      </w:tr>
      <w:tr w:rsidR="00D442CB" w:rsidRPr="00355C9D" w:rsidTr="00037940">
        <w:tc>
          <w:tcPr>
            <w:tcW w:w="1276" w:type="dxa"/>
            <w:shd w:val="clear" w:color="auto" w:fill="auto"/>
            <w:vAlign w:val="center"/>
          </w:tcPr>
          <w:p w:rsidR="00D442CB" w:rsidRPr="00CF7835" w:rsidRDefault="00D442CB" w:rsidP="00E447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44766" w:rsidRDefault="00D442CB" w:rsidP="00E447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 xml:space="preserve">Mamy smak s.c. Marta Politańska, </w:t>
            </w:r>
          </w:p>
          <w:p w:rsidR="00D442CB" w:rsidRPr="00CF7835" w:rsidRDefault="00D442CB" w:rsidP="00E447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Urszula Politańska</w:t>
            </w:r>
          </w:p>
          <w:p w:rsidR="00D442CB" w:rsidRPr="00CF7835" w:rsidRDefault="00D442CB" w:rsidP="00E447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al. Armii Krajowej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42CB">
              <w:rPr>
                <w:rFonts w:ascii="Arial" w:hAnsi="Arial" w:cs="Arial"/>
                <w:sz w:val="24"/>
                <w:szCs w:val="24"/>
              </w:rPr>
              <w:t>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42CB" w:rsidRPr="00CF7835" w:rsidRDefault="00D442CB" w:rsidP="00E447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42-218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42C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42CB" w:rsidRPr="00CF7835" w:rsidRDefault="00D442CB" w:rsidP="00E447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2CB">
              <w:rPr>
                <w:rFonts w:ascii="Arial" w:hAnsi="Arial" w:cs="Arial"/>
                <w:sz w:val="24"/>
                <w:szCs w:val="24"/>
              </w:rPr>
              <w:t>637 683.00 zł</w:t>
            </w:r>
          </w:p>
        </w:tc>
      </w:tr>
    </w:tbl>
    <w:p w:rsidR="00577BC6" w:rsidRPr="00355C9D" w:rsidRDefault="00577BC6" w:rsidP="00E44766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E447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2F4" w:rsidRDefault="005C02F4">
      <w:r>
        <w:separator/>
      </w:r>
    </w:p>
  </w:endnote>
  <w:endnote w:type="continuationSeparator" w:id="0">
    <w:p w:rsidR="005C02F4" w:rsidRDefault="005C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66" w:rsidRPr="00E44766" w:rsidRDefault="00E44766" w:rsidP="00E44766">
    <w:pPr>
      <w:spacing w:line="276" w:lineRule="auto"/>
      <w:rPr>
        <w:rFonts w:ascii="Roboto" w:hAnsi="Roboto"/>
        <w:b/>
        <w:bCs/>
        <w:sz w:val="22"/>
        <w:szCs w:val="18"/>
      </w:rPr>
    </w:pPr>
    <w:r w:rsidRPr="00E4476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44766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4476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44766" w:rsidRPr="00E44766" w:rsidTr="00037940">
      <w:tc>
        <w:tcPr>
          <w:tcW w:w="0" w:type="auto"/>
          <w:shd w:val="clear" w:color="auto" w:fill="auto"/>
          <w:vAlign w:val="center"/>
        </w:tcPr>
        <w:p w:rsidR="00E44766" w:rsidRPr="00E44766" w:rsidRDefault="00E44766" w:rsidP="00E4476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44766" w:rsidRPr="00E44766" w:rsidRDefault="00E44766" w:rsidP="00E4476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4476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44766" w:rsidRPr="00E44766" w:rsidRDefault="00E44766" w:rsidP="00E4476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44766" w:rsidRPr="00E44766" w:rsidRDefault="00E44766" w:rsidP="00E4476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44766" w:rsidRPr="00E44766" w:rsidRDefault="00E44766" w:rsidP="00E44766">
    <w:pPr>
      <w:spacing w:line="276" w:lineRule="auto"/>
      <w:rPr>
        <w:rFonts w:ascii="Roboto" w:hAnsi="Roboto"/>
        <w:b/>
        <w:bCs/>
        <w:sz w:val="24"/>
        <w:szCs w:val="24"/>
      </w:rPr>
    </w:pPr>
    <w:r w:rsidRPr="00E44766">
      <w:rPr>
        <w:rFonts w:ascii="Roboto" w:hAnsi="Roboto"/>
        <w:b/>
        <w:bCs/>
        <w:sz w:val="24"/>
        <w:szCs w:val="18"/>
      </w:rPr>
      <w:t>Kanclerz Politechniki Częstochowskiej</w:t>
    </w:r>
  </w:p>
  <w:p w:rsidR="00E44766" w:rsidRPr="00E44766" w:rsidRDefault="00E44766" w:rsidP="00E44766">
    <w:pPr>
      <w:spacing w:line="276" w:lineRule="auto"/>
      <w:rPr>
        <w:rFonts w:ascii="Roboto" w:hAnsi="Roboto"/>
        <w:sz w:val="24"/>
        <w:szCs w:val="24"/>
      </w:rPr>
    </w:pPr>
    <w:r w:rsidRPr="00E44766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44766">
      <w:rPr>
        <w:rFonts w:ascii="Roboto" w:hAnsi="Roboto"/>
        <w:sz w:val="24"/>
        <w:szCs w:val="24"/>
      </w:rPr>
      <w:t>ul. Gen. J.H. Dąbrowskiego 69, 42-201 Częstochowa</w:t>
    </w:r>
  </w:p>
  <w:p w:rsidR="00E44766" w:rsidRPr="00E44766" w:rsidRDefault="00E44766" w:rsidP="00E44766">
    <w:pPr>
      <w:spacing w:line="276" w:lineRule="auto"/>
      <w:rPr>
        <w:rFonts w:ascii="Arial" w:hAnsi="Arial"/>
        <w:noProof/>
        <w:sz w:val="24"/>
        <w:szCs w:val="24"/>
      </w:rPr>
    </w:pPr>
    <w:r w:rsidRPr="00E44766">
      <w:rPr>
        <w:rFonts w:ascii="Roboto" w:hAnsi="Roboto"/>
        <w:sz w:val="24"/>
        <w:szCs w:val="24"/>
      </w:rPr>
      <w:t>tel. +48 34 325 02 56, e-mail: kanclerz@pcz.pl</w:t>
    </w:r>
  </w:p>
  <w:p w:rsidR="00E44766" w:rsidRPr="00E44766" w:rsidRDefault="00E44766" w:rsidP="00E44766">
    <w:pPr>
      <w:rPr>
        <w:rFonts w:ascii="Roboto" w:hAnsi="Roboto"/>
        <w:b/>
        <w:sz w:val="24"/>
        <w:szCs w:val="24"/>
      </w:rPr>
    </w:pPr>
    <w:r w:rsidRPr="00E44766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4476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4476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02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2F4" w:rsidRDefault="005C02F4">
      <w:r>
        <w:separator/>
      </w:r>
    </w:p>
  </w:footnote>
  <w:footnote w:type="continuationSeparator" w:id="0">
    <w:p w:rsidR="005C02F4" w:rsidRDefault="005C0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CB" w:rsidRDefault="00D44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66" w:rsidRPr="00E44766" w:rsidRDefault="00E44766" w:rsidP="00E4476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4476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E4476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44766" w:rsidRPr="00E44766" w:rsidRDefault="00E44766" w:rsidP="00E44766">
    <w:pPr>
      <w:spacing w:after="160" w:line="259" w:lineRule="auto"/>
      <w:rPr>
        <w:rFonts w:ascii="Arial" w:hAnsi="Arial"/>
        <w:sz w:val="22"/>
        <w:szCs w:val="22"/>
      </w:rPr>
    </w:pPr>
  </w:p>
  <w:p w:rsidR="00D442CB" w:rsidRDefault="00D442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CB" w:rsidRDefault="00D442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2F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02F4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442CB"/>
    <w:rsid w:val="00D665F5"/>
    <w:rsid w:val="00D7128F"/>
    <w:rsid w:val="00E4476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1F5F4B5"/>
  <w15:chartTrackingRefBased/>
  <w15:docId w15:val="{75438EF4-16CD-420F-A48C-7EC65B8E1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2025-04-15T09:57:00Z</dcterms:created>
  <dcterms:modified xsi:type="dcterms:W3CDTF">2025-04-15T09:57:00Z</dcterms:modified>
</cp:coreProperties>
</file>