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F62E3" w14:textId="77777777" w:rsidR="00E55D6B" w:rsidRDefault="00E55D6B" w:rsidP="00E55D6B">
      <w:pPr>
        <w:pStyle w:val="Nagwek1"/>
        <w:jc w:val="left"/>
        <w:rPr>
          <w:sz w:val="22"/>
          <w:szCs w:val="22"/>
        </w:rPr>
      </w:pPr>
    </w:p>
    <w:p w14:paraId="07179DF0" w14:textId="77777777" w:rsidR="00E55D6B" w:rsidRDefault="00E55D6B" w:rsidP="00E55D6B">
      <w:pPr>
        <w:pStyle w:val="NormalnyWeb"/>
        <w:rPr>
          <w:sz w:val="16"/>
          <w:szCs w:val="16"/>
        </w:rPr>
      </w:pPr>
      <w:r>
        <w:rPr>
          <w:sz w:val="16"/>
          <w:szCs w:val="16"/>
        </w:rPr>
        <w:t xml:space="preserve">egzemplarz dla Wykonawcy */ AGH*   </w:t>
      </w:r>
    </w:p>
    <w:p w14:paraId="3012C0ED" w14:textId="77777777" w:rsidR="00E55D6B" w:rsidRDefault="00E55D6B" w:rsidP="00E55D6B">
      <w:pPr>
        <w:pStyle w:val="NormalnyWeb"/>
        <w:rPr>
          <w:sz w:val="16"/>
          <w:szCs w:val="16"/>
        </w:rPr>
      </w:pPr>
      <w:r>
        <w:rPr>
          <w:sz w:val="16"/>
          <w:szCs w:val="16"/>
        </w:rPr>
        <w:t>* niepotrzebne skreślić, wraz z właściwym zaznaczeniem lub w inny równoważny sposób, tak aby można jednoznacznie określić egzemplarz dokumentu pozostający w dokumentacji AGH</w:t>
      </w:r>
    </w:p>
    <w:p w14:paraId="16B02767" w14:textId="77777777" w:rsidR="00E55D6B" w:rsidRDefault="00E55D6B" w:rsidP="00393E29">
      <w:pPr>
        <w:pStyle w:val="Nagwek1"/>
        <w:jc w:val="right"/>
        <w:rPr>
          <w:sz w:val="22"/>
          <w:szCs w:val="22"/>
        </w:rPr>
      </w:pPr>
    </w:p>
    <w:p w14:paraId="1B898DF5" w14:textId="77777777" w:rsidR="00E55D6B" w:rsidRDefault="00E55D6B" w:rsidP="00393E29">
      <w:pPr>
        <w:pStyle w:val="Nagwek1"/>
        <w:jc w:val="right"/>
        <w:rPr>
          <w:sz w:val="22"/>
          <w:szCs w:val="22"/>
        </w:rPr>
      </w:pPr>
    </w:p>
    <w:p w14:paraId="741C4296" w14:textId="7EE4687D" w:rsidR="00393E29" w:rsidRPr="00896B88" w:rsidRDefault="00393E29" w:rsidP="00393E29">
      <w:pPr>
        <w:pStyle w:val="Nagwek1"/>
        <w:jc w:val="right"/>
        <w:rPr>
          <w:sz w:val="22"/>
          <w:szCs w:val="22"/>
        </w:rPr>
      </w:pPr>
      <w:r w:rsidRPr="00896B88">
        <w:rPr>
          <w:sz w:val="22"/>
          <w:szCs w:val="22"/>
        </w:rPr>
        <w:t>Załącznik nr 3</w:t>
      </w:r>
    </w:p>
    <w:p w14:paraId="7B336E66" w14:textId="77777777" w:rsidR="00393E29" w:rsidRPr="00896B88" w:rsidRDefault="00393E29" w:rsidP="00393E29">
      <w:pPr>
        <w:pStyle w:val="Nagwek1"/>
        <w:rPr>
          <w:sz w:val="22"/>
          <w:szCs w:val="22"/>
        </w:rPr>
      </w:pPr>
    </w:p>
    <w:p w14:paraId="7F1F2D45" w14:textId="77777777" w:rsidR="00393E29" w:rsidRPr="00896B88" w:rsidRDefault="00393E29" w:rsidP="00393E29">
      <w:pPr>
        <w:pStyle w:val="Nagwek1"/>
        <w:rPr>
          <w:sz w:val="22"/>
          <w:szCs w:val="22"/>
        </w:rPr>
      </w:pPr>
      <w:r w:rsidRPr="00896B88">
        <w:rPr>
          <w:sz w:val="22"/>
          <w:szCs w:val="22"/>
        </w:rPr>
        <w:t>WZÓR UMOWY O ŚWIADCZENIE USŁUG</w:t>
      </w:r>
    </w:p>
    <w:p w14:paraId="6A18B7C2" w14:textId="77777777" w:rsidR="00393E29" w:rsidRPr="00896B88" w:rsidRDefault="00393E29" w:rsidP="00393E29">
      <w:pPr>
        <w:jc w:val="center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514E8BE1" w14:textId="77777777" w:rsidR="00393E29" w:rsidRPr="00896B88" w:rsidRDefault="00393E29" w:rsidP="00393E29">
      <w:pPr>
        <w:jc w:val="both"/>
        <w:rPr>
          <w:sz w:val="22"/>
          <w:szCs w:val="22"/>
        </w:rPr>
      </w:pPr>
    </w:p>
    <w:p w14:paraId="4D5920FC" w14:textId="77777777" w:rsidR="00393E29" w:rsidRPr="00896B88" w:rsidRDefault="00393E29" w:rsidP="00393E29">
      <w:pPr>
        <w:pStyle w:val="Tekstpodstawowy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Zawarta w Krakowie z oferentem wybranym w postępowaniu o zamówienie publiczne w trybie </w:t>
      </w:r>
      <w:r w:rsidR="003B56D3" w:rsidRPr="00896B88">
        <w:rPr>
          <w:sz w:val="22"/>
          <w:szCs w:val="22"/>
        </w:rPr>
        <w:t>podstawowym bez negocjacji</w:t>
      </w:r>
    </w:p>
    <w:p w14:paraId="6F53531D" w14:textId="77777777" w:rsidR="00393E29" w:rsidRPr="00896B88" w:rsidRDefault="00393E29" w:rsidP="00393E29">
      <w:p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pomiędzy:</w:t>
      </w:r>
    </w:p>
    <w:p w14:paraId="6AA86B21" w14:textId="25B7F85A" w:rsidR="00393E29" w:rsidRPr="00896B88" w:rsidRDefault="00393E29" w:rsidP="00393E29">
      <w:pPr>
        <w:pStyle w:val="Tekstpodstawowy"/>
        <w:ind w:right="-47"/>
        <w:jc w:val="both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Akademia Górniczo – Hutnicza im. Stanisława Staszica w Krakowie, Al. Mickiewicza 30, 30-059 Kraków</w:t>
      </w:r>
    </w:p>
    <w:p w14:paraId="5A22CAE5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Wydział /Instytut, inna jednostka/................................................................................................</w:t>
      </w:r>
    </w:p>
    <w:p w14:paraId="03CEA157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reprezentowana przez:</w:t>
      </w:r>
    </w:p>
    <w:p w14:paraId="29103A88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62C523B4" w14:textId="77777777" w:rsidR="00393E29" w:rsidRPr="00896B88" w:rsidRDefault="00393E29" w:rsidP="00393E29">
      <w:p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zwaną dalej </w:t>
      </w:r>
      <w:r w:rsidRPr="00896B88">
        <w:rPr>
          <w:b/>
          <w:sz w:val="22"/>
          <w:szCs w:val="22"/>
        </w:rPr>
        <w:t>ZAMAWIAJĄCYM</w:t>
      </w:r>
    </w:p>
    <w:p w14:paraId="3FF7A74D" w14:textId="77777777" w:rsidR="00393E29" w:rsidRPr="00896B88" w:rsidRDefault="00393E29" w:rsidP="00393E29">
      <w:p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a</w:t>
      </w:r>
    </w:p>
    <w:p w14:paraId="1ADA18EE" w14:textId="77777777" w:rsidR="00393E29" w:rsidRPr="00896B88" w:rsidRDefault="00393E29" w:rsidP="00393E29">
      <w:pPr>
        <w:pStyle w:val="Tekstpodstawowy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………….</w:t>
      </w:r>
    </w:p>
    <w:p w14:paraId="3BFB21C7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/nazwa i siedziba firmy lub osoby prowadzącej działalność gospodarczą oraz jej adres/. </w:t>
      </w:r>
    </w:p>
    <w:p w14:paraId="2C4B956D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reprezentowaną przez:</w:t>
      </w:r>
    </w:p>
    <w:p w14:paraId="6AB05109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921A954" w14:textId="77777777" w:rsidR="00393E29" w:rsidRPr="00896B88" w:rsidRDefault="00393E29" w:rsidP="00393E29">
      <w:p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zwanym dalej </w:t>
      </w:r>
      <w:r w:rsidRPr="00896B88">
        <w:rPr>
          <w:b/>
          <w:sz w:val="22"/>
          <w:szCs w:val="22"/>
        </w:rPr>
        <w:t>WYKONAWCĄ</w:t>
      </w:r>
      <w:r w:rsidRPr="00896B88">
        <w:rPr>
          <w:sz w:val="22"/>
          <w:szCs w:val="22"/>
        </w:rPr>
        <w:t>.</w:t>
      </w:r>
    </w:p>
    <w:p w14:paraId="6B69B3EF" w14:textId="77777777" w:rsidR="005D4785" w:rsidRPr="00896B88" w:rsidRDefault="005D4785" w:rsidP="00393E29">
      <w:pPr>
        <w:jc w:val="center"/>
        <w:rPr>
          <w:sz w:val="22"/>
          <w:szCs w:val="22"/>
        </w:rPr>
      </w:pPr>
    </w:p>
    <w:p w14:paraId="5128CF69" w14:textId="77777777" w:rsidR="00393E29" w:rsidRPr="00896B88" w:rsidRDefault="00393E29" w:rsidP="00393E29">
      <w:pPr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§1</w:t>
      </w:r>
    </w:p>
    <w:p w14:paraId="5E5F7C7F" w14:textId="09979936" w:rsidR="004B2696" w:rsidRPr="00896B88" w:rsidRDefault="00393E29" w:rsidP="00393E29">
      <w:pPr>
        <w:numPr>
          <w:ilvl w:val="0"/>
          <w:numId w:val="21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Zamawiający powierza, a Wykonawca przyjmuje do wykonania</w:t>
      </w:r>
      <w:r w:rsidR="004519A0" w:rsidRPr="00896B88">
        <w:rPr>
          <w:sz w:val="22"/>
          <w:szCs w:val="22"/>
        </w:rPr>
        <w:t xml:space="preserve"> świadczenie usług prania, prasowania pościeli wraz z transportem dla Ośrodka AGH w Łukęcinie, ul. Leśna 3, woj. zachodniopomorskie</w:t>
      </w:r>
      <w:r w:rsidR="004B2696" w:rsidRPr="00896B88">
        <w:rPr>
          <w:sz w:val="22"/>
          <w:szCs w:val="22"/>
        </w:rPr>
        <w:t>.</w:t>
      </w:r>
    </w:p>
    <w:p w14:paraId="3B3BE46B" w14:textId="77777777" w:rsidR="00393E29" w:rsidRPr="00896B88" w:rsidRDefault="00393E29" w:rsidP="00393E29">
      <w:pPr>
        <w:numPr>
          <w:ilvl w:val="0"/>
          <w:numId w:val="21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Wykonawca oświadcza, że posiada odpowiednie warunki techniczne </w:t>
      </w:r>
      <w:r w:rsidR="004309DF" w:rsidRPr="00896B88">
        <w:rPr>
          <w:sz w:val="22"/>
          <w:szCs w:val="22"/>
        </w:rPr>
        <w:t>oraz wszelką konieczną wiedzę i </w:t>
      </w:r>
      <w:r w:rsidRPr="00896B88">
        <w:rPr>
          <w:sz w:val="22"/>
          <w:szCs w:val="22"/>
        </w:rPr>
        <w:t>umiejętności fachowe niezbędne do wykonania zleconych przez Zamawiającego usług.</w:t>
      </w:r>
    </w:p>
    <w:p w14:paraId="03B6BE0F" w14:textId="77777777" w:rsidR="00393E29" w:rsidRPr="00896B88" w:rsidRDefault="00393E29" w:rsidP="00393E29">
      <w:pPr>
        <w:numPr>
          <w:ilvl w:val="0"/>
          <w:numId w:val="21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Zlecone przez Zamawiającego usługi Wykonawca zobowiązuje się wykonać z należytą starannością, jaka wymagana jest od podmiotu zawodowo trudniącego się świadczeniem tego rodzaju usług.</w:t>
      </w:r>
    </w:p>
    <w:p w14:paraId="14A5E91E" w14:textId="77777777" w:rsidR="00393E29" w:rsidRPr="00896B88" w:rsidRDefault="00393E29" w:rsidP="00393E29">
      <w:pPr>
        <w:numPr>
          <w:ilvl w:val="0"/>
          <w:numId w:val="21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Usługi pralnicze asortymentu Zamawiającego będą wykonywane oddzielnie od pozostałych zleceń realizowanych przez Wykonawcę</w:t>
      </w:r>
      <w:r w:rsidR="005D4785" w:rsidRPr="00896B88">
        <w:rPr>
          <w:sz w:val="22"/>
          <w:szCs w:val="22"/>
        </w:rPr>
        <w:t xml:space="preserve"> dla innych podmiotów.</w:t>
      </w:r>
    </w:p>
    <w:p w14:paraId="3BECE90F" w14:textId="77777777" w:rsidR="005D4785" w:rsidRPr="00896B88" w:rsidRDefault="005D4785" w:rsidP="00393E29">
      <w:pPr>
        <w:jc w:val="center"/>
        <w:rPr>
          <w:sz w:val="22"/>
          <w:szCs w:val="22"/>
        </w:rPr>
      </w:pPr>
    </w:p>
    <w:p w14:paraId="0AB5B108" w14:textId="77777777" w:rsidR="00393E29" w:rsidRPr="00896B88" w:rsidRDefault="00393E29" w:rsidP="00393E29">
      <w:pPr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§2</w:t>
      </w:r>
    </w:p>
    <w:p w14:paraId="77552571" w14:textId="77777777" w:rsidR="00393E29" w:rsidRPr="00896B88" w:rsidRDefault="00393E29" w:rsidP="00393E29">
      <w:pPr>
        <w:numPr>
          <w:ilvl w:val="0"/>
          <w:numId w:val="22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Wykonawca zobowiązuje się do wykonania usługi na </w:t>
      </w:r>
      <w:r w:rsidR="00856C22" w:rsidRPr="00896B88">
        <w:rPr>
          <w:sz w:val="22"/>
          <w:szCs w:val="22"/>
        </w:rPr>
        <w:t>telefoniczne</w:t>
      </w:r>
      <w:r w:rsidR="003B56D3" w:rsidRPr="00896B88">
        <w:rPr>
          <w:sz w:val="22"/>
          <w:szCs w:val="22"/>
        </w:rPr>
        <w:t xml:space="preserve"> </w:t>
      </w:r>
      <w:r w:rsidRPr="00896B88">
        <w:rPr>
          <w:sz w:val="22"/>
          <w:szCs w:val="22"/>
        </w:rPr>
        <w:t>zlecenie Zamawiającego.</w:t>
      </w:r>
    </w:p>
    <w:p w14:paraId="188A6055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Wykonawca winien zapewnić realizację usługi na każde wezwanie Zamawiającego.</w:t>
      </w:r>
    </w:p>
    <w:p w14:paraId="0F9E4F29" w14:textId="7AB082D8" w:rsidR="00393E29" w:rsidRPr="00896B88" w:rsidRDefault="00393E29" w:rsidP="00393E29">
      <w:pPr>
        <w:numPr>
          <w:ilvl w:val="0"/>
          <w:numId w:val="22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Po otrzymaniu zlecenia Wykonawca zobowiązany jest w uzgodnionym terminie</w:t>
      </w:r>
      <w:r w:rsidR="00E55D6B">
        <w:rPr>
          <w:sz w:val="22"/>
          <w:szCs w:val="22"/>
        </w:rPr>
        <w:t xml:space="preserve"> </w:t>
      </w:r>
      <w:r w:rsidRPr="00896B88">
        <w:rPr>
          <w:sz w:val="22"/>
          <w:szCs w:val="22"/>
        </w:rPr>
        <w:t>odebrać przeznaczony do prania brudny asortyment lub inny asortyment, a następnie po uprzednim je</w:t>
      </w:r>
      <w:r w:rsidR="004519A0" w:rsidRPr="00896B88">
        <w:rPr>
          <w:sz w:val="22"/>
          <w:szCs w:val="22"/>
        </w:rPr>
        <w:t>go</w:t>
      </w:r>
      <w:r w:rsidRPr="00896B88">
        <w:rPr>
          <w:sz w:val="22"/>
          <w:szCs w:val="22"/>
        </w:rPr>
        <w:t xml:space="preserve"> przeliczeniu w obecności Zamawiającego przewieźć własnym transportem do pralni.</w:t>
      </w:r>
    </w:p>
    <w:p w14:paraId="474F86CD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Asortyment każdej pranej partii artykułów, jak również ich ilości będą każdorazowo określane przez Zamawiającego.</w:t>
      </w:r>
    </w:p>
    <w:p w14:paraId="50F33512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Rozliczenie dokonywane będzie sukcesywnie </w:t>
      </w:r>
      <w:bookmarkStart w:id="0" w:name="_Hlk161220462"/>
      <w:r w:rsidRPr="00896B88">
        <w:rPr>
          <w:sz w:val="22"/>
          <w:szCs w:val="22"/>
        </w:rPr>
        <w:t xml:space="preserve">po zrealizowaniu każdego zamówienia cząstkowego </w:t>
      </w:r>
      <w:bookmarkEnd w:id="0"/>
      <w:r w:rsidRPr="00896B88">
        <w:rPr>
          <w:sz w:val="22"/>
          <w:szCs w:val="22"/>
        </w:rPr>
        <w:t>w oparciu o ceny jednostkowe zadeklarowane w ofercie, asortyment i ilości określane w protokołach zdawczo-odbiorczych sporządzanych dla każdego zamówienia cząstkowego oddzielnie.</w:t>
      </w:r>
    </w:p>
    <w:p w14:paraId="1D47E223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Ilość asortymentu w poszczególnych pozycjach kalkulacji cenowej może ulec zmianie w zależności od potrzeb Zamawiającego. Powyższe zmiany nie mogą spowodować zmian cen jednostkowych oraz przekroczenia wartości umowy brutto.</w:t>
      </w:r>
    </w:p>
    <w:p w14:paraId="69BB1016" w14:textId="77777777" w:rsidR="00393E29" w:rsidRPr="00896B88" w:rsidRDefault="00393E29" w:rsidP="00393E29">
      <w:pPr>
        <w:numPr>
          <w:ilvl w:val="0"/>
          <w:numId w:val="22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 trakcie odbioru lub w ciągu 24 godzin od odbioru brudnego asortymentu do prania Wykonawca ma prawo zgłosić Zamawiającemu ujawnione trwałe zabrudzenia i plamy, rozerwania i rozdarcia oraz inne uszkodzenia, które powstały przed odbiorem asortymentu i za powstanie, których nie ponosi on odpowiedzialności.</w:t>
      </w:r>
    </w:p>
    <w:p w14:paraId="4864FEBF" w14:textId="16BF2277" w:rsidR="00393E29" w:rsidRPr="00896B88" w:rsidRDefault="00393E29" w:rsidP="00393E29">
      <w:pPr>
        <w:numPr>
          <w:ilvl w:val="0"/>
          <w:numId w:val="22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lastRenderedPageBreak/>
        <w:t xml:space="preserve">Po wypraniu brudnego asortymentu lub innego asortymentu Wykonawca zobowiązany jest </w:t>
      </w:r>
      <w:r w:rsidR="004519A0" w:rsidRPr="00896B88">
        <w:rPr>
          <w:sz w:val="22"/>
          <w:szCs w:val="22"/>
        </w:rPr>
        <w:t>go</w:t>
      </w:r>
      <w:r w:rsidRPr="00896B88">
        <w:rPr>
          <w:sz w:val="22"/>
          <w:szCs w:val="22"/>
        </w:rPr>
        <w:t xml:space="preserve"> odpowiednio zapakować wg. rodzajów asortymentowych i przewieźć do Zamawiającego własnym transportem</w:t>
      </w:r>
      <w:r w:rsidR="00C402B9" w:rsidRPr="00896B88">
        <w:rPr>
          <w:sz w:val="22"/>
          <w:szCs w:val="22"/>
        </w:rPr>
        <w:t xml:space="preserve"> w czasie maks</w:t>
      </w:r>
      <w:r w:rsidR="004519A0" w:rsidRPr="00896B88">
        <w:rPr>
          <w:sz w:val="22"/>
          <w:szCs w:val="22"/>
        </w:rPr>
        <w:t xml:space="preserve">ymalnie </w:t>
      </w:r>
      <w:r w:rsidR="00C402B9" w:rsidRPr="00896B88">
        <w:rPr>
          <w:sz w:val="22"/>
          <w:szCs w:val="22"/>
        </w:rPr>
        <w:t>5 dni roboczych</w:t>
      </w:r>
      <w:r w:rsidR="00E55D6B">
        <w:rPr>
          <w:sz w:val="22"/>
          <w:szCs w:val="22"/>
        </w:rPr>
        <w:t xml:space="preserve"> od odbioru asortymentu.</w:t>
      </w:r>
    </w:p>
    <w:p w14:paraId="658DCEA9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Odbiór ilościowy i jakościowy wykonanej usługi następuje protokolarnie przy udziale przedstawicieli Wykonawcy i Zamawiającego. Protokoły sporządza się w dwóch egzemplarzach po jednym dla każdej ze stron.</w:t>
      </w:r>
    </w:p>
    <w:p w14:paraId="0C3E0B1B" w14:textId="77777777" w:rsidR="00393E29" w:rsidRPr="00896B88" w:rsidRDefault="00393E29" w:rsidP="003B56D3">
      <w:pPr>
        <w:numPr>
          <w:ilvl w:val="0"/>
          <w:numId w:val="22"/>
        </w:numPr>
        <w:ind w:left="357" w:hanging="499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Zamawiającemu przysługuje prawo zgłoszenia reklamacji co do jakości wykonanych usług w trakcie odbioru wypranych artykułów lub w ciągu 24 godzin po ich odbiorze. Na żądanie Zamawiającego Wykonawca wykona konieczne poprawki na swój koszt. Wykonawca zobowiązany jest odebrać reklamowaną partię upranych wyrobów najpóźniej do godz. 12:00 pierwszego dnia roboczego następującego po dniu zgłoszenia reklamacji i dostarczyć Zamawiającemu przedmiotową partię po poprawkach w ciągu 48  godzin. </w:t>
      </w:r>
    </w:p>
    <w:p w14:paraId="0B8DD182" w14:textId="77777777" w:rsidR="00393E29" w:rsidRPr="00896B88" w:rsidRDefault="00393E29" w:rsidP="00393E29">
      <w:pPr>
        <w:jc w:val="both"/>
        <w:rPr>
          <w:sz w:val="22"/>
          <w:szCs w:val="22"/>
        </w:rPr>
      </w:pPr>
    </w:p>
    <w:p w14:paraId="5AAB1110" w14:textId="77777777" w:rsidR="00393E29" w:rsidRPr="00896B88" w:rsidRDefault="00393E29" w:rsidP="00393E29">
      <w:pPr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 3</w:t>
      </w:r>
    </w:p>
    <w:p w14:paraId="5EFE2974" w14:textId="79BC66B9" w:rsidR="004519A0" w:rsidRPr="00896B88" w:rsidRDefault="004519A0" w:rsidP="004519A0">
      <w:pPr>
        <w:pStyle w:val="Akapitzlist"/>
        <w:numPr>
          <w:ilvl w:val="0"/>
          <w:numId w:val="38"/>
        </w:numPr>
        <w:ind w:left="426" w:hanging="426"/>
        <w:jc w:val="both"/>
        <w:rPr>
          <w:rFonts w:ascii="Times New Roman" w:hAnsi="Times New Roman"/>
        </w:rPr>
      </w:pPr>
      <w:r w:rsidRPr="00896B88">
        <w:rPr>
          <w:rFonts w:ascii="Times New Roman" w:hAnsi="Times New Roman"/>
        </w:rPr>
        <w:t>Usługi wymienione w § 1 ust. l Wykonawca będzie wykonywał przy użyciu własnych środków piorących.</w:t>
      </w:r>
    </w:p>
    <w:p w14:paraId="6FBA6C6D" w14:textId="42695C13" w:rsidR="00393E29" w:rsidRPr="00896B88" w:rsidRDefault="004519A0" w:rsidP="004519A0">
      <w:pPr>
        <w:pStyle w:val="Akapitzlist"/>
        <w:numPr>
          <w:ilvl w:val="0"/>
          <w:numId w:val="38"/>
        </w:numPr>
        <w:ind w:left="426" w:hanging="426"/>
        <w:jc w:val="both"/>
        <w:rPr>
          <w:rFonts w:ascii="Times New Roman" w:hAnsi="Times New Roman"/>
        </w:rPr>
      </w:pPr>
      <w:r w:rsidRPr="00896B88">
        <w:rPr>
          <w:rFonts w:ascii="Times New Roman" w:hAnsi="Times New Roman"/>
        </w:rPr>
        <w:t>W</w:t>
      </w:r>
      <w:r w:rsidR="00393E29" w:rsidRPr="00896B88">
        <w:rPr>
          <w:rFonts w:ascii="Times New Roman" w:hAnsi="Times New Roman"/>
        </w:rPr>
        <w:t>ykonawca ponosi odpowiedzialność za stosowanie w procesie prania właściwych środków oraz procesów technologicznych, nie ponosi natomiast odpowiedzialności za jakość farb i druków użytych przy barwieniu asortymentów zleconych do prania.</w:t>
      </w:r>
      <w:r w:rsidRPr="00896B88">
        <w:rPr>
          <w:rFonts w:ascii="Times New Roman" w:hAnsi="Times New Roman"/>
        </w:rPr>
        <w:t xml:space="preserve"> </w:t>
      </w:r>
    </w:p>
    <w:p w14:paraId="3A30E966" w14:textId="77777777" w:rsidR="00393E29" w:rsidRPr="00896B88" w:rsidRDefault="00393E29" w:rsidP="00393E29">
      <w:pPr>
        <w:jc w:val="center"/>
        <w:rPr>
          <w:sz w:val="22"/>
          <w:szCs w:val="22"/>
        </w:rPr>
      </w:pPr>
      <w:bookmarkStart w:id="1" w:name="_Hlk161220051"/>
      <w:r w:rsidRPr="00896B88">
        <w:rPr>
          <w:sz w:val="22"/>
          <w:szCs w:val="22"/>
        </w:rPr>
        <w:t>§ 4</w:t>
      </w:r>
    </w:p>
    <w:bookmarkEnd w:id="1"/>
    <w:p w14:paraId="0176C221" w14:textId="076AD353" w:rsidR="00393E29" w:rsidRPr="00896B88" w:rsidRDefault="00393E29" w:rsidP="00393E29">
      <w:pPr>
        <w:numPr>
          <w:ilvl w:val="0"/>
          <w:numId w:val="23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Umowa została zawarta na okres </w:t>
      </w:r>
      <w:r w:rsidR="003B56D3" w:rsidRPr="00896B88">
        <w:rPr>
          <w:sz w:val="22"/>
          <w:szCs w:val="22"/>
        </w:rPr>
        <w:t xml:space="preserve">12 miesięcy </w:t>
      </w:r>
      <w:r w:rsidRPr="00896B88">
        <w:rPr>
          <w:sz w:val="22"/>
          <w:szCs w:val="22"/>
        </w:rPr>
        <w:t xml:space="preserve">od </w:t>
      </w:r>
      <w:r w:rsidR="003B56D3" w:rsidRPr="00896B88">
        <w:rPr>
          <w:sz w:val="22"/>
          <w:szCs w:val="22"/>
        </w:rPr>
        <w:t>daty</w:t>
      </w:r>
      <w:r w:rsidRPr="00896B88">
        <w:rPr>
          <w:sz w:val="22"/>
          <w:szCs w:val="22"/>
        </w:rPr>
        <w:t xml:space="preserve"> podpisania umowy tj. </w:t>
      </w:r>
      <w:r w:rsidR="003B56D3" w:rsidRPr="00896B88">
        <w:rPr>
          <w:sz w:val="22"/>
          <w:szCs w:val="22"/>
        </w:rPr>
        <w:t>od</w:t>
      </w:r>
      <w:r w:rsidRPr="00896B88">
        <w:rPr>
          <w:sz w:val="22"/>
          <w:szCs w:val="22"/>
        </w:rPr>
        <w:t>…………….. r. do ………… r.</w:t>
      </w:r>
    </w:p>
    <w:p w14:paraId="440217D2" w14:textId="6D9397FC" w:rsidR="00393E29" w:rsidRPr="00896B88" w:rsidRDefault="00393E29" w:rsidP="00393E29">
      <w:pPr>
        <w:pStyle w:val="Tekstpodstawowy"/>
        <w:numPr>
          <w:ilvl w:val="0"/>
          <w:numId w:val="23"/>
        </w:numPr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Niniejsza umowa wygasa przed upływem okresu czasu jej trwania z dniem wyczerpania środków, o których mowa w § 5 ust. </w:t>
      </w:r>
      <w:r w:rsidR="00277DC4">
        <w:rPr>
          <w:sz w:val="22"/>
          <w:szCs w:val="22"/>
        </w:rPr>
        <w:t>2</w:t>
      </w:r>
      <w:r w:rsidRPr="00896B88">
        <w:rPr>
          <w:sz w:val="22"/>
          <w:szCs w:val="22"/>
        </w:rPr>
        <w:t>.</w:t>
      </w:r>
    </w:p>
    <w:p w14:paraId="1F58B719" w14:textId="2AB5C26E" w:rsidR="00393E29" w:rsidRPr="00896B88" w:rsidRDefault="00393E29" w:rsidP="00393E29">
      <w:pPr>
        <w:pStyle w:val="Tekstpodstawowy"/>
        <w:numPr>
          <w:ilvl w:val="0"/>
          <w:numId w:val="23"/>
        </w:numPr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ab/>
        <w:t xml:space="preserve">Jeżeli w trakcie trwania umowy zlecone usługi nie wyczerpią wartości określonej w § 5 pkt </w:t>
      </w:r>
      <w:r w:rsidR="00277DC4">
        <w:rPr>
          <w:sz w:val="22"/>
          <w:szCs w:val="22"/>
        </w:rPr>
        <w:t>2</w:t>
      </w:r>
      <w:r w:rsidRPr="00896B88">
        <w:rPr>
          <w:sz w:val="22"/>
          <w:szCs w:val="22"/>
        </w:rPr>
        <w:t xml:space="preserve"> to Wykonawcy nie przysługują z tego powodu żadne roszczenia względem Zamawiającego.</w:t>
      </w:r>
    </w:p>
    <w:p w14:paraId="2974F6ED" w14:textId="77777777" w:rsidR="00393E29" w:rsidRPr="00896B88" w:rsidRDefault="00393E29" w:rsidP="00393E29">
      <w:pPr>
        <w:pStyle w:val="Tekstpodstawowy"/>
        <w:numPr>
          <w:ilvl w:val="0"/>
          <w:numId w:val="23"/>
        </w:numPr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Gwarantowany zakres umowy to </w:t>
      </w:r>
      <w:r w:rsidR="00DA72C2" w:rsidRPr="00896B88">
        <w:rPr>
          <w:sz w:val="22"/>
          <w:szCs w:val="22"/>
        </w:rPr>
        <w:t>55</w:t>
      </w:r>
      <w:r w:rsidRPr="00896B88">
        <w:rPr>
          <w:sz w:val="22"/>
          <w:szCs w:val="22"/>
        </w:rPr>
        <w:t xml:space="preserve">% wartości zamówienia. </w:t>
      </w:r>
    </w:p>
    <w:p w14:paraId="1718597D" w14:textId="77777777" w:rsidR="00393E29" w:rsidRPr="00896B88" w:rsidRDefault="00393E29" w:rsidP="00393E29">
      <w:pPr>
        <w:numPr>
          <w:ilvl w:val="0"/>
          <w:numId w:val="23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 przypadku rażącego naruszenia przyjętych w niniejszej umowie ustaleń Zamawiający może wypowiedzieć umowę w trybie natychmiastowym.</w:t>
      </w:r>
    </w:p>
    <w:p w14:paraId="1C2DC0BE" w14:textId="2DF8F946" w:rsidR="00393E29" w:rsidRPr="00896B88" w:rsidRDefault="00393E29" w:rsidP="00393E29">
      <w:pPr>
        <w:numPr>
          <w:ilvl w:val="0"/>
          <w:numId w:val="23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W przypadku niewykonania zamówienia w terminie 5 dni </w:t>
      </w:r>
      <w:r w:rsidR="00872702">
        <w:rPr>
          <w:sz w:val="22"/>
          <w:szCs w:val="22"/>
        </w:rPr>
        <w:t xml:space="preserve">roboczych </w:t>
      </w:r>
      <w:r w:rsidRPr="00896B88">
        <w:rPr>
          <w:sz w:val="22"/>
          <w:szCs w:val="22"/>
        </w:rPr>
        <w:t xml:space="preserve">od </w:t>
      </w:r>
      <w:r w:rsidR="00277DC4">
        <w:rPr>
          <w:sz w:val="22"/>
          <w:szCs w:val="22"/>
        </w:rPr>
        <w:t>zgłoszenia,</w:t>
      </w:r>
      <w:r w:rsidRPr="00896B88">
        <w:rPr>
          <w:sz w:val="22"/>
          <w:szCs w:val="22"/>
        </w:rPr>
        <w:t xml:space="preserve"> Zamawiający może odstąpić od zawartej umowy bez wyznaczenia dodatkowego terminu do wykonania przedmiotu umowy.</w:t>
      </w:r>
    </w:p>
    <w:p w14:paraId="2247F292" w14:textId="77777777" w:rsidR="009F4F25" w:rsidRPr="00896B88" w:rsidRDefault="009F4F25" w:rsidP="00393E29">
      <w:pPr>
        <w:jc w:val="center"/>
        <w:rPr>
          <w:sz w:val="22"/>
          <w:szCs w:val="22"/>
        </w:rPr>
      </w:pPr>
    </w:p>
    <w:p w14:paraId="3D3191B2" w14:textId="77777777" w:rsidR="00393E29" w:rsidRPr="00896B88" w:rsidRDefault="00393E29" w:rsidP="00393E29">
      <w:pPr>
        <w:jc w:val="center"/>
        <w:rPr>
          <w:sz w:val="22"/>
          <w:szCs w:val="22"/>
        </w:rPr>
      </w:pPr>
      <w:bookmarkStart w:id="2" w:name="_Hlk126837476"/>
      <w:r w:rsidRPr="00896B88">
        <w:rPr>
          <w:sz w:val="22"/>
          <w:szCs w:val="22"/>
        </w:rPr>
        <w:t>§ 5</w:t>
      </w:r>
    </w:p>
    <w:bookmarkEnd w:id="2"/>
    <w:p w14:paraId="31AF3E85" w14:textId="7FEEB2D2" w:rsidR="00393E29" w:rsidRPr="00896B88" w:rsidRDefault="00393E29" w:rsidP="00393E29">
      <w:pPr>
        <w:numPr>
          <w:ilvl w:val="0"/>
          <w:numId w:val="24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 świadczenie usług pralniczych wraz z transportem, o których mowa w § l ust. l niniejszej umowy Wykonawca otrzyma wynagrodzenie określone na podstawie asortymentu oraz cen jednostkowych ustalonych w </w:t>
      </w:r>
      <w:r w:rsidR="00EF5968" w:rsidRPr="00896B88">
        <w:rPr>
          <w:sz w:val="22"/>
          <w:szCs w:val="22"/>
        </w:rPr>
        <w:t>O</w:t>
      </w:r>
      <w:r w:rsidR="004519A0" w:rsidRPr="00896B88">
        <w:rPr>
          <w:sz w:val="22"/>
          <w:szCs w:val="22"/>
        </w:rPr>
        <w:t>fer</w:t>
      </w:r>
      <w:r w:rsidR="00EF5968" w:rsidRPr="00896B88">
        <w:rPr>
          <w:sz w:val="22"/>
          <w:szCs w:val="22"/>
        </w:rPr>
        <w:t>cie Wykonawcy</w:t>
      </w:r>
      <w:r w:rsidRPr="00896B88">
        <w:rPr>
          <w:sz w:val="22"/>
          <w:szCs w:val="22"/>
        </w:rPr>
        <w:t xml:space="preserve">. </w:t>
      </w:r>
    </w:p>
    <w:p w14:paraId="76180815" w14:textId="77777777" w:rsidR="00393E29" w:rsidRPr="00896B88" w:rsidRDefault="00393E29" w:rsidP="00393E29">
      <w:pPr>
        <w:numPr>
          <w:ilvl w:val="0"/>
          <w:numId w:val="24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Wartość umowy nie przekroczy kwoty brutto w wysokości……………………………………………</w:t>
      </w:r>
    </w:p>
    <w:p w14:paraId="4BA5D4DE" w14:textId="33E418BF" w:rsidR="00EF5968" w:rsidRPr="00896B88" w:rsidRDefault="00EF5968" w:rsidP="00393E29">
      <w:pPr>
        <w:numPr>
          <w:ilvl w:val="0"/>
          <w:numId w:val="24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Zapłata należności dokonywana będzie przelewem w terminie do 21 dni od daty otrzymania faktury przez Zamawiającego na rachunek Wykonawcy zawarty na dzień zlecenia przelewu w wykazie podmiotów, o których mowa w art. 96b ust. 1) Ustawy o podatku od towarów i usług, po zrealizowaniu każdego zamówienia cząstkowego.</w:t>
      </w:r>
    </w:p>
    <w:p w14:paraId="7CF472B2" w14:textId="3EAA7FAE" w:rsidR="00A37561" w:rsidRPr="00A37561" w:rsidRDefault="00A37561" w:rsidP="00A37561">
      <w:pPr>
        <w:numPr>
          <w:ilvl w:val="0"/>
          <w:numId w:val="24"/>
        </w:numPr>
        <w:jc w:val="both"/>
        <w:rPr>
          <w:sz w:val="22"/>
          <w:szCs w:val="22"/>
        </w:rPr>
      </w:pPr>
      <w:r w:rsidRPr="00A37561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>
        <w:rPr>
          <w:sz w:val="22"/>
          <w:szCs w:val="22"/>
        </w:rPr>
        <w:t>7</w:t>
      </w:r>
      <w:r w:rsidRPr="00A37561">
        <w:rPr>
          <w:sz w:val="22"/>
          <w:szCs w:val="22"/>
        </w:rPr>
        <w:t>.</w:t>
      </w:r>
    </w:p>
    <w:p w14:paraId="48E10808" w14:textId="77777777" w:rsidR="00A37561" w:rsidRPr="00A37561" w:rsidRDefault="00A37561" w:rsidP="00A37561">
      <w:pPr>
        <w:numPr>
          <w:ilvl w:val="0"/>
          <w:numId w:val="24"/>
        </w:numPr>
        <w:jc w:val="both"/>
        <w:rPr>
          <w:sz w:val="22"/>
          <w:szCs w:val="22"/>
        </w:rPr>
      </w:pPr>
      <w:r w:rsidRPr="00A37561">
        <w:rPr>
          <w:sz w:val="22"/>
          <w:szCs w:val="22"/>
        </w:rPr>
        <w:t xml:space="preserve"> Za dzień zapłaty uważa się dzień obciążenia rachunku bankowego Zleceniodawcy poleceniem przelewu na rachunek bankowy Zleceniobiorcy.</w:t>
      </w:r>
    </w:p>
    <w:p w14:paraId="4511ED55" w14:textId="76471B63" w:rsidR="00393E29" w:rsidRPr="00896B88" w:rsidRDefault="00393E29" w:rsidP="00393E29">
      <w:pPr>
        <w:numPr>
          <w:ilvl w:val="0"/>
          <w:numId w:val="24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Kwoty określone w </w:t>
      </w:r>
      <w:r w:rsidR="00EF5968" w:rsidRPr="00896B88">
        <w:rPr>
          <w:sz w:val="22"/>
          <w:szCs w:val="22"/>
        </w:rPr>
        <w:t>ofercie Wykonawcy</w:t>
      </w:r>
      <w:r w:rsidRPr="00896B88">
        <w:rPr>
          <w:sz w:val="22"/>
          <w:szCs w:val="22"/>
        </w:rPr>
        <w:t xml:space="preserve"> są stałe przez cały okres obowiązywania umowy oraz zawierają koszt usługi wraz z użytymi materiałami</w:t>
      </w:r>
      <w:r w:rsidR="00277DC4">
        <w:rPr>
          <w:sz w:val="22"/>
          <w:szCs w:val="22"/>
        </w:rPr>
        <w:t xml:space="preserve"> z zastrzeżeniem zapisów </w:t>
      </w:r>
      <w:r w:rsidR="00277DC4" w:rsidRPr="00277DC4">
        <w:rPr>
          <w:sz w:val="22"/>
          <w:szCs w:val="22"/>
        </w:rPr>
        <w:t xml:space="preserve">§ </w:t>
      </w:r>
      <w:r w:rsidR="00277DC4">
        <w:rPr>
          <w:sz w:val="22"/>
          <w:szCs w:val="22"/>
        </w:rPr>
        <w:t>9.</w:t>
      </w:r>
    </w:p>
    <w:p w14:paraId="351218AB" w14:textId="72388287" w:rsidR="00A37561" w:rsidRPr="00A37561" w:rsidRDefault="00A37561" w:rsidP="00A37561">
      <w:pPr>
        <w:numPr>
          <w:ilvl w:val="0"/>
          <w:numId w:val="24"/>
        </w:numPr>
        <w:jc w:val="both"/>
        <w:rPr>
          <w:sz w:val="22"/>
          <w:szCs w:val="22"/>
        </w:rPr>
      </w:pPr>
      <w:r w:rsidRPr="00A37561">
        <w:rPr>
          <w:sz w:val="22"/>
          <w:szCs w:val="22"/>
        </w:rPr>
        <w:t>Za niedotrzymanie terminu płatności faktury Zleceniobiorca może naliczyć odsetki w ustawowej wysokości.</w:t>
      </w:r>
    </w:p>
    <w:p w14:paraId="12492E97" w14:textId="77777777" w:rsidR="00A37561" w:rsidRPr="00A37561" w:rsidRDefault="00A37561" w:rsidP="00A37561">
      <w:pPr>
        <w:numPr>
          <w:ilvl w:val="0"/>
          <w:numId w:val="24"/>
        </w:numPr>
        <w:jc w:val="both"/>
        <w:rPr>
          <w:sz w:val="22"/>
          <w:szCs w:val="22"/>
        </w:rPr>
      </w:pPr>
      <w:r w:rsidRPr="00A37561">
        <w:rPr>
          <w:sz w:val="22"/>
          <w:szCs w:val="22"/>
        </w:rPr>
        <w:t xml:space="preserve"> Zleceniodawca nie wyraża zgody na cesję wierzytelności wynikającą z realizacji niniejszej umowy.</w:t>
      </w:r>
    </w:p>
    <w:p w14:paraId="08FDA071" w14:textId="77777777" w:rsidR="00393E29" w:rsidRPr="00896B88" w:rsidRDefault="00393E29" w:rsidP="00393E29">
      <w:pPr>
        <w:jc w:val="both"/>
        <w:rPr>
          <w:sz w:val="22"/>
          <w:szCs w:val="22"/>
        </w:rPr>
      </w:pPr>
    </w:p>
    <w:p w14:paraId="0500D1E4" w14:textId="77777777" w:rsidR="00393E29" w:rsidRPr="00896B88" w:rsidRDefault="00393E29" w:rsidP="0002718A">
      <w:pPr>
        <w:spacing w:after="120"/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 6</w:t>
      </w:r>
    </w:p>
    <w:p w14:paraId="0B80CC35" w14:textId="77777777" w:rsidR="00393E29" w:rsidRPr="00896B88" w:rsidRDefault="00393E29" w:rsidP="009F704C">
      <w:pPr>
        <w:pStyle w:val="Tekstpodstawowy"/>
        <w:numPr>
          <w:ilvl w:val="0"/>
          <w:numId w:val="27"/>
        </w:numPr>
        <w:tabs>
          <w:tab w:val="clear" w:pos="720"/>
          <w:tab w:val="num" w:pos="36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Strony ustanawiają odpowiedzialność za niewykonanie lub nienależyte wykonanie umowy  w formie kar umownych.</w:t>
      </w:r>
    </w:p>
    <w:p w14:paraId="6726BF74" w14:textId="77777777" w:rsidR="00393E29" w:rsidRPr="00896B88" w:rsidRDefault="00393E29" w:rsidP="009F704C">
      <w:pPr>
        <w:pStyle w:val="Tekstpodstawowy"/>
        <w:numPr>
          <w:ilvl w:val="0"/>
          <w:numId w:val="27"/>
        </w:numPr>
        <w:tabs>
          <w:tab w:val="clear" w:pos="720"/>
          <w:tab w:val="num" w:pos="36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lastRenderedPageBreak/>
        <w:t>Wykonawca zapłaci Zamawiającemu kary umowne:</w:t>
      </w:r>
    </w:p>
    <w:p w14:paraId="548BB9CE" w14:textId="30D9D5AF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 zwłokę w wykonaniu przedmiotu umowy w wysokości 0,2 % ceny określonej w § 5 ust. </w:t>
      </w:r>
      <w:r w:rsidR="00EF5968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 xml:space="preserve"> za każdy dzień zwłoki;</w:t>
      </w:r>
    </w:p>
    <w:p w14:paraId="0F63E68F" w14:textId="5AEBB4E4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 zwłokę w usunięciu wad stwierdzonych przy odbiorze lub</w:t>
      </w:r>
      <w:r w:rsidR="005514F8" w:rsidRPr="00896B88">
        <w:rPr>
          <w:sz w:val="22"/>
          <w:szCs w:val="22"/>
        </w:rPr>
        <w:t xml:space="preserve"> w okresie rękojmi, gwarancji w </w:t>
      </w:r>
      <w:r w:rsidRPr="00896B88">
        <w:rPr>
          <w:sz w:val="22"/>
          <w:szCs w:val="22"/>
        </w:rPr>
        <w:t>wysokości 0,2</w:t>
      </w:r>
      <w:r w:rsidRPr="00896B88">
        <w:rPr>
          <w:i/>
          <w:sz w:val="22"/>
          <w:szCs w:val="22"/>
        </w:rPr>
        <w:t xml:space="preserve"> % </w:t>
      </w:r>
      <w:r w:rsidRPr="00896B88">
        <w:rPr>
          <w:sz w:val="22"/>
          <w:szCs w:val="22"/>
        </w:rPr>
        <w:t xml:space="preserve">ceny określonej w § 5 ust. </w:t>
      </w:r>
      <w:r w:rsidR="00EF5968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 xml:space="preserve"> za każdy dzień zwłoki liczony od dnia  wyznaczonego na usunięcie wad;</w:t>
      </w:r>
    </w:p>
    <w:p w14:paraId="0690C3CF" w14:textId="27D5C4A8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 tytułu odstąpienia od umowy w całości przez którąkolwiek ze stron z przyczyn występujących po stronie Wykonawcy, w wysokości 10% całkowitego wynagrodzenia brutto określonego w  § 5 ust. </w:t>
      </w:r>
      <w:r w:rsidR="00EF5968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>;</w:t>
      </w:r>
    </w:p>
    <w:p w14:paraId="7AB49717" w14:textId="79F5C06F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jeżeli Wykonawca nie przedstawi dokumentów lub wyjaśnień potwierdzających fakt zatrudnienia osób wskazanych do czynności wymienionych w § 7 ust.1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 czynności wymienione w §7 ust.1, w wysokości </w:t>
      </w:r>
      <w:r w:rsidR="00695E89">
        <w:rPr>
          <w:sz w:val="22"/>
          <w:szCs w:val="22"/>
        </w:rPr>
        <w:br/>
      </w:r>
      <w:r w:rsidRPr="00896B88">
        <w:rPr>
          <w:sz w:val="22"/>
          <w:szCs w:val="22"/>
        </w:rPr>
        <w:t xml:space="preserve">4 000,00 złotych za każdą ww. osobę, </w:t>
      </w:r>
    </w:p>
    <w:p w14:paraId="7D1544B6" w14:textId="5029523A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 tytułu wypowiedzenia umowy przez którąkolwiek ze stron z przyczyn występujących po stronie Wykonawcy, w wysokości 10 % od kwoty stanowiącej różnicę pomiędzy maksymalną łączną wartością prac objętych niniejszą umową a wynagrodzeniem brutto za prace wykonane i odebrane przez Zamawiającego</w:t>
      </w:r>
      <w:r w:rsidR="00A11F42" w:rsidRPr="00896B88">
        <w:rPr>
          <w:sz w:val="22"/>
          <w:szCs w:val="22"/>
        </w:rPr>
        <w:t xml:space="preserve">, </w:t>
      </w:r>
    </w:p>
    <w:p w14:paraId="5C444D91" w14:textId="0E2F11D3" w:rsidR="00A11F42" w:rsidRPr="00896B88" w:rsidRDefault="00A11F42" w:rsidP="009F704C">
      <w:pPr>
        <w:pStyle w:val="Akapitzlist"/>
        <w:numPr>
          <w:ilvl w:val="1"/>
          <w:numId w:val="30"/>
        </w:numPr>
        <w:tabs>
          <w:tab w:val="clear" w:pos="1440"/>
          <w:tab w:val="num" w:pos="567"/>
        </w:tabs>
        <w:spacing w:after="0"/>
        <w:ind w:left="567" w:hanging="425"/>
        <w:rPr>
          <w:rFonts w:ascii="Times New Roman" w:eastAsia="Times New Roman" w:hAnsi="Times New Roman"/>
          <w:lang w:eastAsia="pl-PL"/>
        </w:rPr>
      </w:pPr>
      <w:r w:rsidRPr="00896B88">
        <w:rPr>
          <w:rFonts w:ascii="Times New Roman" w:eastAsia="Times New Roman" w:hAnsi="Times New Roman"/>
          <w:lang w:eastAsia="pl-PL"/>
        </w:rPr>
        <w:t>w przypadku braku zapłaty lub nieterminowej zapłaty wynagrodzenia należnego podwykonawcom z tytułu zmiany wysokości wynagrodzenia, o której mowa w § 1</w:t>
      </w:r>
      <w:r w:rsidR="009F704C" w:rsidRPr="00896B88">
        <w:rPr>
          <w:rFonts w:ascii="Times New Roman" w:eastAsia="Times New Roman" w:hAnsi="Times New Roman"/>
          <w:lang w:eastAsia="pl-PL"/>
        </w:rPr>
        <w:t>0</w:t>
      </w:r>
      <w:r w:rsidRPr="00896B88">
        <w:rPr>
          <w:rFonts w:ascii="Times New Roman" w:eastAsia="Times New Roman" w:hAnsi="Times New Roman"/>
          <w:lang w:eastAsia="pl-PL"/>
        </w:rPr>
        <w:t xml:space="preserve"> umowy – w wysokości 10% zmiany wynagrodzenia, dokonanej w wyniku waloryzacji.</w:t>
      </w:r>
    </w:p>
    <w:p w14:paraId="33FA07F5" w14:textId="77777777" w:rsidR="00393E29" w:rsidRPr="00896B88" w:rsidRDefault="00393E29" w:rsidP="009F704C">
      <w:pPr>
        <w:pStyle w:val="Tekstpodstawowy"/>
        <w:numPr>
          <w:ilvl w:val="0"/>
          <w:numId w:val="27"/>
        </w:numPr>
        <w:tabs>
          <w:tab w:val="clear" w:pos="720"/>
          <w:tab w:val="num" w:pos="36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Zamawiający zapłaci Wykonawcy karę umową:</w:t>
      </w:r>
    </w:p>
    <w:p w14:paraId="1A101600" w14:textId="096F5DDC" w:rsidR="00393E29" w:rsidRPr="00896B88" w:rsidRDefault="00393E29" w:rsidP="009F704C">
      <w:pPr>
        <w:pStyle w:val="Tekstpodstawowy"/>
        <w:numPr>
          <w:ilvl w:val="0"/>
          <w:numId w:val="28"/>
        </w:numPr>
        <w:ind w:left="426" w:right="-47" w:hanging="7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   z tytułu odstąpienia od umowy w całości przez którąkolwiek ze stron z przyczyn występujących po stronie Zamawiającego, w wysokości 10% całkowitego wynagrodzeni</w:t>
      </w:r>
      <w:r w:rsidR="004309DF" w:rsidRPr="00896B88">
        <w:rPr>
          <w:sz w:val="22"/>
          <w:szCs w:val="22"/>
        </w:rPr>
        <w:t>a brutto określonego w § 5 ust. </w:t>
      </w:r>
      <w:r w:rsidR="0040764C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>;</w:t>
      </w:r>
    </w:p>
    <w:p w14:paraId="7628C93A" w14:textId="77777777" w:rsidR="00393E29" w:rsidRPr="00896B88" w:rsidRDefault="00393E29" w:rsidP="009F704C">
      <w:pPr>
        <w:pStyle w:val="Tekstpodstawowy"/>
        <w:numPr>
          <w:ilvl w:val="0"/>
          <w:numId w:val="28"/>
        </w:numPr>
        <w:ind w:left="426" w:right="-47" w:hanging="77"/>
        <w:jc w:val="both"/>
        <w:rPr>
          <w:sz w:val="22"/>
          <w:szCs w:val="22"/>
        </w:rPr>
      </w:pPr>
      <w:r w:rsidRPr="00896B88">
        <w:rPr>
          <w:bCs/>
          <w:sz w:val="22"/>
          <w:szCs w:val="22"/>
        </w:rPr>
        <w:t xml:space="preserve">   z tytułu </w:t>
      </w:r>
      <w:r w:rsidRPr="00896B88">
        <w:rPr>
          <w:sz w:val="22"/>
          <w:szCs w:val="22"/>
        </w:rPr>
        <w:t xml:space="preserve">wypowiedzenia umowy </w:t>
      </w:r>
      <w:r w:rsidRPr="00896B88">
        <w:rPr>
          <w:bCs/>
          <w:sz w:val="22"/>
          <w:szCs w:val="22"/>
        </w:rPr>
        <w:t>przez którąkolwiek ze stron z przyczyn występujących po stronie Zamawiającego, w wysokości 10 % od kwoty stanowiącej różnicę pomiędzy maksymalną łączną wartością prac objętych niniejszą umową a wynagrodzeniem brutto za prace wykonane i odebrane przez Zamawiającego.</w:t>
      </w:r>
    </w:p>
    <w:p w14:paraId="3D48597F" w14:textId="77777777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Zamawiający może potrącić naliczone kary umowne z wierzytelności przysługujących AGH wobec Wykonawcy, na co przez podpisanie Umowy wyraża zgodę Wykonawca. </w:t>
      </w:r>
    </w:p>
    <w:p w14:paraId="1B9E3734" w14:textId="433CF51A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Łączna maksymalna wysokość kar umownych, których mogą dochodzić Strony nie może przekroczyć 20% wynagrodzenia, o którym mowa w § </w:t>
      </w:r>
      <w:r w:rsidR="00325871" w:rsidRPr="00896B88">
        <w:rPr>
          <w:sz w:val="22"/>
          <w:szCs w:val="22"/>
        </w:rPr>
        <w:t>5</w:t>
      </w:r>
      <w:r w:rsidRPr="00896B88">
        <w:rPr>
          <w:sz w:val="22"/>
          <w:szCs w:val="22"/>
        </w:rPr>
        <w:t xml:space="preserve"> ust. </w:t>
      </w:r>
      <w:r w:rsidR="0040764C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 xml:space="preserve"> umowy.</w:t>
      </w:r>
    </w:p>
    <w:p w14:paraId="1FB8861B" w14:textId="77777777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04FD86D7" w14:textId="77777777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Kara umowna będzie płatna w terminie 14 dni od wystąpienia przez Zleceniodawcę z żądaniem zapłaty.</w:t>
      </w:r>
    </w:p>
    <w:p w14:paraId="0D2A8F18" w14:textId="77777777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00061715" w14:textId="446D474E" w:rsidR="00DA1479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Zamawiający nie dopuszcza cesji wierzytelności wynikających z niniejszej umowy.</w:t>
      </w:r>
    </w:p>
    <w:p w14:paraId="69CFF869" w14:textId="77777777" w:rsidR="009F704C" w:rsidRPr="00896B88" w:rsidRDefault="009F704C" w:rsidP="0002718A">
      <w:pPr>
        <w:spacing w:after="120"/>
        <w:jc w:val="center"/>
        <w:rPr>
          <w:sz w:val="22"/>
          <w:szCs w:val="22"/>
        </w:rPr>
      </w:pPr>
    </w:p>
    <w:p w14:paraId="76A66329" w14:textId="658992C2" w:rsidR="00393E29" w:rsidRPr="00896B88" w:rsidRDefault="00393E29" w:rsidP="0002718A">
      <w:pPr>
        <w:spacing w:after="120"/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 7</w:t>
      </w:r>
    </w:p>
    <w:p w14:paraId="68371226" w14:textId="06EB65B1" w:rsidR="00393E29" w:rsidRPr="00896B88" w:rsidRDefault="00393E29" w:rsidP="0002718A">
      <w:pPr>
        <w:numPr>
          <w:ilvl w:val="0"/>
          <w:numId w:val="29"/>
        </w:numPr>
        <w:spacing w:after="120"/>
        <w:ind w:left="284" w:hanging="284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 </w:t>
      </w:r>
      <w:r w:rsidRPr="00896B88">
        <w:rPr>
          <w:sz w:val="22"/>
          <w:szCs w:val="22"/>
        </w:rPr>
        <w:tab/>
      </w:r>
      <w:r w:rsidR="003B56D3" w:rsidRPr="00896B88">
        <w:rPr>
          <w:sz w:val="22"/>
          <w:szCs w:val="22"/>
        </w:rPr>
        <w:t>Wykonawca</w:t>
      </w:r>
      <w:r w:rsidRPr="00896B88">
        <w:rPr>
          <w:sz w:val="22"/>
          <w:szCs w:val="22"/>
        </w:rPr>
        <w:t xml:space="preserve"> zobowiązuje się do zatrudnienia (przez siebie lub przez podwykonawcę) </w:t>
      </w:r>
      <w:r w:rsidRPr="00896B88">
        <w:rPr>
          <w:sz w:val="22"/>
          <w:szCs w:val="22"/>
        </w:rPr>
        <w:br/>
        <w:t xml:space="preserve">w oparciu o umowę o pracę w sposób określony w art. 22 §1 ustawy z dnia 26 czerwca 1974 r. – Kodeks pracy (Dz. U. z </w:t>
      </w:r>
      <w:r w:rsidR="0040764C" w:rsidRPr="00896B88">
        <w:rPr>
          <w:sz w:val="22"/>
          <w:szCs w:val="22"/>
        </w:rPr>
        <w:t>2023.1465</w:t>
      </w:r>
      <w:r w:rsidRPr="00896B88">
        <w:rPr>
          <w:sz w:val="22"/>
          <w:szCs w:val="22"/>
        </w:rPr>
        <w:t>), osób wykonują</w:t>
      </w:r>
      <w:r w:rsidR="00DC06E0" w:rsidRPr="00896B88">
        <w:rPr>
          <w:sz w:val="22"/>
          <w:szCs w:val="22"/>
        </w:rPr>
        <w:t xml:space="preserve">cych czynności </w:t>
      </w:r>
      <w:r w:rsidRPr="00896B88">
        <w:rPr>
          <w:sz w:val="22"/>
          <w:szCs w:val="22"/>
        </w:rPr>
        <w:t>w zakresie obsługi maszyn pralniczych, objęte przedmiotem umowy.</w:t>
      </w:r>
    </w:p>
    <w:p w14:paraId="23C025FB" w14:textId="77777777" w:rsidR="00393E29" w:rsidRPr="00896B88" w:rsidRDefault="00393E29" w:rsidP="0002718A">
      <w:pPr>
        <w:numPr>
          <w:ilvl w:val="0"/>
          <w:numId w:val="29"/>
        </w:numPr>
        <w:spacing w:after="120"/>
        <w:ind w:left="284" w:hanging="284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 </w:t>
      </w:r>
      <w:r w:rsidRPr="00896B88">
        <w:rPr>
          <w:sz w:val="22"/>
          <w:szCs w:val="22"/>
        </w:rPr>
        <w:tab/>
        <w:t>W odniesieniu do osób wykonujących czynności polegające na wykonywaniu pracy</w:t>
      </w:r>
      <w:r w:rsidRPr="00896B88">
        <w:rPr>
          <w:sz w:val="22"/>
          <w:szCs w:val="22"/>
        </w:rPr>
        <w:br/>
        <w:t xml:space="preserve">w rozumieniu art. 22 §1 Kodeksu pracy, o których mowa powyżej, na żądanie Zamawiającego na każdym etapie realizacji Umowy Wykonawca winien udokumentować fakt zatrudnienia, poprzez przedłożenie przez Wykonawcę, </w:t>
      </w:r>
      <w:r w:rsidR="00DC06E0" w:rsidRPr="00896B88">
        <w:rPr>
          <w:sz w:val="22"/>
          <w:szCs w:val="22"/>
        </w:rPr>
        <w:t xml:space="preserve">poświadczonych za zgodność z oryginałem, </w:t>
      </w:r>
      <w:r w:rsidRPr="00896B88">
        <w:rPr>
          <w:sz w:val="22"/>
          <w:szCs w:val="22"/>
        </w:rPr>
        <w:t>kopii umów o pracę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7EB18896" w14:textId="77777777" w:rsidR="00393E29" w:rsidRPr="00896B88" w:rsidRDefault="00393E29" w:rsidP="0002718A">
      <w:pPr>
        <w:spacing w:after="120"/>
        <w:jc w:val="center"/>
        <w:rPr>
          <w:sz w:val="22"/>
          <w:szCs w:val="22"/>
        </w:rPr>
      </w:pPr>
      <w:r w:rsidRPr="00896B88">
        <w:rPr>
          <w:sz w:val="22"/>
          <w:szCs w:val="22"/>
        </w:rPr>
        <w:lastRenderedPageBreak/>
        <w:t>§ 8</w:t>
      </w:r>
    </w:p>
    <w:p w14:paraId="3718A91D" w14:textId="77777777" w:rsidR="009F704C" w:rsidRPr="00896B88" w:rsidRDefault="009F704C" w:rsidP="009F704C">
      <w:pPr>
        <w:numPr>
          <w:ilvl w:val="0"/>
          <w:numId w:val="45"/>
        </w:numPr>
        <w:tabs>
          <w:tab w:val="left" w:pos="360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>Wszelkie zmiany umowy wymagają zgody obu Stron i zachowania formy pisemnej pod rygorem nieważności.</w:t>
      </w:r>
    </w:p>
    <w:p w14:paraId="481C7D4D" w14:textId="77777777" w:rsidR="009F704C" w:rsidRPr="00896B88" w:rsidRDefault="009F704C" w:rsidP="009F704C">
      <w:pPr>
        <w:numPr>
          <w:ilvl w:val="0"/>
          <w:numId w:val="45"/>
        </w:numPr>
        <w:tabs>
          <w:tab w:val="left" w:pos="360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Zmiany Umowy, o których mowa w ust. 1 muszą być dokonywane z zachowaniem przepisu art. 454 oraz 455 ustawy Prawo zamówień publicznych.  </w:t>
      </w:r>
    </w:p>
    <w:p w14:paraId="07FFBC8E" w14:textId="77777777" w:rsidR="009F704C" w:rsidRPr="00896B88" w:rsidRDefault="009F704C" w:rsidP="009F704C">
      <w:pPr>
        <w:numPr>
          <w:ilvl w:val="0"/>
          <w:numId w:val="45"/>
        </w:numPr>
        <w:tabs>
          <w:tab w:val="left" w:pos="0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78F1554B" w14:textId="77777777" w:rsidR="009F704C" w:rsidRPr="00896B88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284"/>
          <w:tab w:val="num" w:pos="644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b/>
          <w:kern w:val="2"/>
          <w:sz w:val="22"/>
          <w:szCs w:val="22"/>
        </w:rPr>
        <w:t xml:space="preserve"> terminu realizacji przedmiotu zamówienia</w:t>
      </w:r>
      <w:r w:rsidRPr="00896B88">
        <w:rPr>
          <w:kern w:val="2"/>
          <w:sz w:val="22"/>
          <w:szCs w:val="22"/>
        </w:rPr>
        <w:t>, gdy jest ona spowodowana:</w:t>
      </w:r>
    </w:p>
    <w:p w14:paraId="19EEBFAA" w14:textId="77777777" w:rsidR="009F704C" w:rsidRPr="00896B88" w:rsidRDefault="009F704C" w:rsidP="009F704C">
      <w:pPr>
        <w:numPr>
          <w:ilvl w:val="0"/>
          <w:numId w:val="15"/>
        </w:numPr>
        <w:tabs>
          <w:tab w:val="left" w:pos="0"/>
          <w:tab w:val="num" w:pos="426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następstwem okoliczności leżących po stronie Zamawiającego lub przeszkodami dającymi się przypisać Zamawiającemu, </w:t>
      </w:r>
    </w:p>
    <w:p w14:paraId="773BA56F" w14:textId="77777777" w:rsidR="009F704C" w:rsidRPr="00896B88" w:rsidRDefault="009F704C" w:rsidP="009F704C">
      <w:pPr>
        <w:numPr>
          <w:ilvl w:val="0"/>
          <w:numId w:val="15"/>
        </w:numPr>
        <w:tabs>
          <w:tab w:val="left" w:pos="0"/>
          <w:tab w:val="num" w:pos="426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46469ADF" w14:textId="77777777" w:rsidR="009F704C" w:rsidRPr="00896B88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426"/>
          <w:tab w:val="num" w:pos="644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1DB0271E" w14:textId="6BAB3EFB" w:rsidR="009F704C" w:rsidRPr="00896B88" w:rsidRDefault="009F704C" w:rsidP="009F704C">
      <w:pPr>
        <w:tabs>
          <w:tab w:val="num" w:pos="426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>−     wprowadzenie nowego podwykonawcy zapewni lepszą realizację danej części zamówienia,</w:t>
      </w:r>
    </w:p>
    <w:p w14:paraId="09D97607" w14:textId="77777777" w:rsidR="009F704C" w:rsidRPr="00896B88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426"/>
          <w:tab w:val="num" w:pos="644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zmiany </w:t>
      </w:r>
      <w:r w:rsidRPr="00896B88">
        <w:rPr>
          <w:bCs/>
          <w:kern w:val="2"/>
          <w:sz w:val="22"/>
          <w:szCs w:val="22"/>
        </w:rPr>
        <w:t>albo</w:t>
      </w:r>
      <w:r w:rsidRPr="00896B88">
        <w:rPr>
          <w:kern w:val="2"/>
          <w:sz w:val="22"/>
          <w:szCs w:val="22"/>
        </w:rPr>
        <w:t xml:space="preserve"> rezygnacji z podwykonawcy jeżeli dotyczy podmiotu, na którego zasoby Wykonawca powoływał się, na zasadach określonych w art. 118 ust.1 ustawy Pzp, w celu wykazania spełniania warunków udziału w postępowaniu. W tym przypadku Wykonawca jest obowiązany wykazać Zamawiającemu, iż proponowany inny podwykonawca lub Wykonawca samodzielnie spełnia je w stopniu nie mniejszym niż wymagany w trakcie postępowania o udzielenie zamówienia,</w:t>
      </w:r>
    </w:p>
    <w:p w14:paraId="7691B2FF" w14:textId="77777777" w:rsidR="009F704C" w:rsidRPr="00896B88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426"/>
          <w:tab w:val="num" w:pos="644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>ograniczenia zakresu prac objętych niniejszą umową w przypadku stwierdzenia braku  konieczności wykonywania części zamówienia.</w:t>
      </w:r>
    </w:p>
    <w:p w14:paraId="4E8CD347" w14:textId="1E79C587" w:rsidR="009F704C" w:rsidRPr="00896B88" w:rsidRDefault="009F704C" w:rsidP="009F704C">
      <w:pPr>
        <w:ind w:left="426" w:hanging="426"/>
        <w:jc w:val="both"/>
        <w:rPr>
          <w:rFonts w:eastAsia="Calibri"/>
          <w:sz w:val="22"/>
          <w:szCs w:val="22"/>
          <w:lang w:eastAsia="en-US"/>
        </w:rPr>
      </w:pPr>
      <w:r w:rsidRPr="00896B88">
        <w:rPr>
          <w:kern w:val="2"/>
          <w:sz w:val="22"/>
          <w:szCs w:val="22"/>
        </w:rPr>
        <w:t xml:space="preserve">4.  </w:t>
      </w:r>
      <w:r w:rsidR="00A37561">
        <w:rPr>
          <w:kern w:val="2"/>
          <w:sz w:val="22"/>
          <w:szCs w:val="22"/>
        </w:rPr>
        <w:t xml:space="preserve"> </w:t>
      </w:r>
      <w:r w:rsidRPr="00896B88">
        <w:rPr>
          <w:kern w:val="2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B922157" w14:textId="77777777" w:rsidR="009F704C" w:rsidRPr="00896B88" w:rsidRDefault="009F704C" w:rsidP="009F704C">
      <w:pPr>
        <w:rPr>
          <w:rFonts w:eastAsia="Calibri"/>
          <w:sz w:val="22"/>
          <w:szCs w:val="22"/>
          <w:lang w:eastAsia="en-US"/>
        </w:rPr>
      </w:pPr>
    </w:p>
    <w:p w14:paraId="0015B238" w14:textId="604ED79B" w:rsidR="009F704C" w:rsidRPr="00896B88" w:rsidRDefault="009F704C" w:rsidP="009F704C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896B88">
        <w:rPr>
          <w:rFonts w:eastAsia="Calibri"/>
          <w:b/>
          <w:bCs/>
          <w:sz w:val="22"/>
          <w:szCs w:val="22"/>
          <w:lang w:eastAsia="en-US"/>
        </w:rPr>
        <w:t>§ 9</w:t>
      </w:r>
    </w:p>
    <w:p w14:paraId="61617A63" w14:textId="6188F5FA" w:rsidR="00A37561" w:rsidRPr="00A37561" w:rsidRDefault="00A37561" w:rsidP="00DF60F0">
      <w:pPr>
        <w:pStyle w:val="Akapitzlist"/>
        <w:numPr>
          <w:ilvl w:val="3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ab/>
        <w:t xml:space="preserve">Strony przewidują możliwość zmiany poziomu maksymalnego wynagrodzenia, o którym mowa w § </w:t>
      </w:r>
      <w:r w:rsidR="00DF60F0">
        <w:rPr>
          <w:rFonts w:ascii="Times New Roman" w:hAnsi="Times New Roman"/>
        </w:rPr>
        <w:t>5</w:t>
      </w:r>
      <w:r w:rsidRPr="00A37561">
        <w:rPr>
          <w:rFonts w:ascii="Times New Roman" w:hAnsi="Times New Roman"/>
        </w:rPr>
        <w:t xml:space="preserve"> ust. </w:t>
      </w:r>
      <w:r w:rsidR="00F44B96">
        <w:rPr>
          <w:rFonts w:ascii="Times New Roman" w:hAnsi="Times New Roman"/>
        </w:rPr>
        <w:t xml:space="preserve">1 i </w:t>
      </w:r>
      <w:bookmarkStart w:id="3" w:name="_GoBack"/>
      <w:bookmarkEnd w:id="3"/>
      <w:r w:rsidR="00DF60F0">
        <w:rPr>
          <w:rFonts w:ascii="Times New Roman" w:hAnsi="Times New Roman"/>
        </w:rPr>
        <w:t xml:space="preserve">2 </w:t>
      </w:r>
      <w:r w:rsidRPr="00A37561">
        <w:rPr>
          <w:rFonts w:ascii="Times New Roman" w:hAnsi="Times New Roman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73A1058C" w14:textId="77777777" w:rsidR="00A37561" w:rsidRPr="00A37561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przez zmianę wysokości wynagrodzenia rozumie się jego podwyższenie, jak i obniżenie;</w:t>
      </w:r>
    </w:p>
    <w:p w14:paraId="035EC70C" w14:textId="77777777" w:rsidR="00A37561" w:rsidRPr="00A37561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6606BC26" w14:textId="77777777" w:rsidR="00A37561" w:rsidRPr="00A37561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Waloryzacja wynagrodzenia Wykonawcy w oparciu o wskaźnik podany w lit. b) może nastąpić jednorazowo, nie wcześniej niż po upływie 6 miesięcy od dnia zawarcia niniejszej umowy;</w:t>
      </w:r>
      <w:bookmarkStart w:id="4" w:name="_Hlk153287805"/>
    </w:p>
    <w:p w14:paraId="2B6CDEC3" w14:textId="77777777" w:rsidR="00A37561" w:rsidRPr="00A37561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4"/>
      <w:r w:rsidRPr="00A37561">
        <w:rPr>
          <w:rFonts w:ascii="Times New Roman" w:hAnsi="Times New Roman"/>
        </w:rPr>
        <w:t xml:space="preserve">; </w:t>
      </w:r>
    </w:p>
    <w:p w14:paraId="0AAABA55" w14:textId="2616FD7D" w:rsidR="00A37561" w:rsidRPr="00A37561" w:rsidRDefault="00A37561" w:rsidP="00DF60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  </w:t>
      </w:r>
      <w:r w:rsidRPr="00A37561">
        <w:rPr>
          <w:sz w:val="22"/>
          <w:szCs w:val="22"/>
        </w:rPr>
        <w:tab/>
        <w:t xml:space="preserve">Zmiana wynagrodzenia, może zostać wprowadzona na wniosek Stron, zgodnie z poniższymi zasadami: </w:t>
      </w:r>
    </w:p>
    <w:p w14:paraId="52BAFA09" w14:textId="77777777" w:rsidR="00A37561" w:rsidRPr="00A37561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6A171D15" w14:textId="77777777" w:rsidR="00A37561" w:rsidRPr="00A37561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waloryzacja wynagrodzenia Wykonawcy będzie dotyczyła tylko niezrealizowanej części zamówienia,</w:t>
      </w:r>
    </w:p>
    <w:p w14:paraId="13C3AB76" w14:textId="264A5F65" w:rsidR="00A37561" w:rsidRPr="00A37561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 w:rsidR="00DF60F0">
        <w:rPr>
          <w:rFonts w:ascii="Times New Roman" w:hAnsi="Times New Roman"/>
        </w:rPr>
        <w:t>5</w:t>
      </w:r>
      <w:r w:rsidRPr="00A37561">
        <w:rPr>
          <w:rFonts w:ascii="Times New Roman" w:hAnsi="Times New Roman"/>
        </w:rPr>
        <w:t xml:space="preserve"> ust. </w:t>
      </w:r>
      <w:r w:rsidR="00DF60F0">
        <w:rPr>
          <w:rFonts w:ascii="Times New Roman" w:hAnsi="Times New Roman"/>
        </w:rPr>
        <w:t>2</w:t>
      </w:r>
      <w:r w:rsidRPr="00A37561">
        <w:rPr>
          <w:rFonts w:ascii="Times New Roman" w:hAnsi="Times New Roman"/>
        </w:rPr>
        <w:t xml:space="preserve"> niniejszej  Umowy, </w:t>
      </w:r>
    </w:p>
    <w:p w14:paraId="549598DF" w14:textId="77777777" w:rsidR="00A37561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37561">
        <w:rPr>
          <w:rFonts w:ascii="Times New Roman" w:hAnsi="Times New Roman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</w:t>
      </w:r>
      <w:r>
        <w:rPr>
          <w:rFonts w:ascii="Tahoma" w:hAnsi="Tahoma" w:cs="Tahoma"/>
          <w:sz w:val="20"/>
          <w:szCs w:val="20"/>
        </w:rPr>
        <w:t>.</w:t>
      </w:r>
    </w:p>
    <w:p w14:paraId="0A167609" w14:textId="77777777" w:rsidR="00A37561" w:rsidRDefault="00A37561" w:rsidP="00A37561">
      <w:pPr>
        <w:rPr>
          <w:rFonts w:asciiTheme="minorHAnsi" w:hAnsiTheme="minorHAnsi" w:cstheme="minorBidi"/>
          <w:sz w:val="22"/>
          <w:szCs w:val="22"/>
        </w:rPr>
      </w:pPr>
    </w:p>
    <w:p w14:paraId="37F4EA3B" w14:textId="77777777" w:rsidR="0002718A" w:rsidRPr="00896B88" w:rsidRDefault="0002718A" w:rsidP="0002718A">
      <w:pPr>
        <w:jc w:val="center"/>
        <w:rPr>
          <w:sz w:val="22"/>
          <w:szCs w:val="22"/>
        </w:rPr>
      </w:pPr>
    </w:p>
    <w:p w14:paraId="49CAB2F9" w14:textId="44CBE53D" w:rsidR="0002718A" w:rsidRPr="00896B88" w:rsidRDefault="0002718A" w:rsidP="0002718A">
      <w:pPr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§1</w:t>
      </w:r>
      <w:r w:rsidR="00A37561">
        <w:rPr>
          <w:sz w:val="22"/>
          <w:szCs w:val="22"/>
        </w:rPr>
        <w:t>0</w:t>
      </w:r>
    </w:p>
    <w:p w14:paraId="0040D69F" w14:textId="77777777" w:rsidR="00393E29" w:rsidRPr="00896B88" w:rsidRDefault="00393E29" w:rsidP="00393E29">
      <w:pPr>
        <w:numPr>
          <w:ilvl w:val="0"/>
          <w:numId w:val="25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 sprawach nie uregulowanych w niniejszej umowie stosuje się przepisy Kodeksu Cywilnego oraz ustawy prawo zamówień publicznych.</w:t>
      </w:r>
    </w:p>
    <w:p w14:paraId="52765545" w14:textId="77777777" w:rsidR="00393E29" w:rsidRPr="00896B88" w:rsidRDefault="00393E29" w:rsidP="00393E29">
      <w:pPr>
        <w:numPr>
          <w:ilvl w:val="0"/>
          <w:numId w:val="25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Wszelkie spory powstałe na tle wykonywania niniejszej umowy St</w:t>
      </w:r>
      <w:r w:rsidR="004309DF" w:rsidRPr="00896B88">
        <w:rPr>
          <w:sz w:val="22"/>
          <w:szCs w:val="22"/>
        </w:rPr>
        <w:t>rony zobowiązują się załatwić w </w:t>
      </w:r>
      <w:r w:rsidRPr="00896B88">
        <w:rPr>
          <w:sz w:val="22"/>
          <w:szCs w:val="22"/>
        </w:rPr>
        <w:t>pierwszej kolejności ugodowo, a w ostateczności przed sądem właściwym dla siedziby Zamawiającego.</w:t>
      </w:r>
    </w:p>
    <w:p w14:paraId="20B22B29" w14:textId="5DC835CA" w:rsidR="00393E29" w:rsidRPr="00896B88" w:rsidRDefault="00393E29" w:rsidP="00393E29">
      <w:pPr>
        <w:numPr>
          <w:ilvl w:val="0"/>
          <w:numId w:val="25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Umowę sporządzono w 2-ch jednobrzmiących egzemplarzach 1 egz. dla Zamawiającego,</w:t>
      </w:r>
      <w:r w:rsidRPr="00896B88">
        <w:rPr>
          <w:sz w:val="22"/>
          <w:szCs w:val="22"/>
        </w:rPr>
        <w:br/>
        <w:t>1 egz. dla Wykonawcy.</w:t>
      </w:r>
    </w:p>
    <w:p w14:paraId="64C47FFD" w14:textId="77777777" w:rsidR="0040764C" w:rsidRPr="00896B88" w:rsidRDefault="0040764C" w:rsidP="0040764C">
      <w:pPr>
        <w:ind w:left="360"/>
        <w:jc w:val="both"/>
        <w:rPr>
          <w:sz w:val="22"/>
          <w:szCs w:val="22"/>
        </w:rPr>
      </w:pPr>
    </w:p>
    <w:p w14:paraId="6E2E85C1" w14:textId="77777777" w:rsidR="00393E29" w:rsidRPr="00896B88" w:rsidRDefault="00393E29" w:rsidP="00393E29">
      <w:pPr>
        <w:jc w:val="both"/>
        <w:rPr>
          <w:sz w:val="22"/>
          <w:szCs w:val="22"/>
        </w:rPr>
      </w:pPr>
    </w:p>
    <w:p w14:paraId="09CE305B" w14:textId="77777777" w:rsidR="00393E29" w:rsidRPr="00896B88" w:rsidRDefault="00393E29" w:rsidP="00393E29">
      <w:pPr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WYKONAWCA</w:t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  <w:t xml:space="preserve">                                                                                             </w:t>
      </w:r>
      <w:r w:rsidR="003B56D3" w:rsidRPr="00896B88">
        <w:rPr>
          <w:b/>
          <w:sz w:val="22"/>
          <w:szCs w:val="22"/>
        </w:rPr>
        <w:t xml:space="preserve">   </w:t>
      </w:r>
      <w:r w:rsidRPr="00896B88">
        <w:rPr>
          <w:b/>
          <w:sz w:val="22"/>
          <w:szCs w:val="22"/>
        </w:rPr>
        <w:t xml:space="preserve">  </w:t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  <w:t>ZAMAWIAJĄCY</w:t>
      </w:r>
    </w:p>
    <w:p w14:paraId="162BBD21" w14:textId="77777777" w:rsidR="00E65646" w:rsidRPr="00896B88" w:rsidRDefault="00E65646" w:rsidP="00393E29">
      <w:pPr>
        <w:rPr>
          <w:b/>
          <w:sz w:val="22"/>
          <w:szCs w:val="22"/>
        </w:rPr>
      </w:pPr>
    </w:p>
    <w:p w14:paraId="466F6F36" w14:textId="14E428D8" w:rsidR="00E65646" w:rsidRDefault="00E65646" w:rsidP="00393E29">
      <w:pPr>
        <w:rPr>
          <w:b/>
          <w:sz w:val="22"/>
          <w:szCs w:val="22"/>
        </w:rPr>
      </w:pPr>
    </w:p>
    <w:p w14:paraId="0FFFA6D6" w14:textId="77777777" w:rsidR="00896B88" w:rsidRPr="00896B88" w:rsidRDefault="00896B88" w:rsidP="00393E29">
      <w:pPr>
        <w:rPr>
          <w:b/>
          <w:sz w:val="22"/>
          <w:szCs w:val="22"/>
        </w:rPr>
      </w:pPr>
    </w:p>
    <w:p w14:paraId="4621D49F" w14:textId="270358B9" w:rsidR="00393E29" w:rsidRPr="00896B88" w:rsidRDefault="003B56D3" w:rsidP="00393E29">
      <w:pPr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……………………..                                                                                            ……………………….</w:t>
      </w:r>
    </w:p>
    <w:p w14:paraId="1AE6AF21" w14:textId="024B1152" w:rsidR="003B56D3" w:rsidRPr="00896B88" w:rsidRDefault="003B56D3" w:rsidP="003B56D3">
      <w:pPr>
        <w:pStyle w:val="Zwykytekst"/>
        <w:rPr>
          <w:rFonts w:ascii="Times New Roman" w:hAnsi="Times New Roman" w:cs="Times New Roman"/>
          <w:i/>
          <w:sz w:val="22"/>
          <w:szCs w:val="22"/>
        </w:rPr>
      </w:pPr>
      <w:r w:rsidRPr="00896B88">
        <w:rPr>
          <w:rFonts w:ascii="Times New Roman" w:hAnsi="Times New Roman" w:cs="Times New Roman"/>
          <w:sz w:val="22"/>
          <w:szCs w:val="22"/>
        </w:rPr>
        <w:t xml:space="preserve"> </w:t>
      </w:r>
      <w:r w:rsidR="00343452" w:rsidRPr="00896B88">
        <w:rPr>
          <w:rFonts w:ascii="Times New Roman" w:hAnsi="Times New Roman" w:cs="Times New Roman"/>
          <w:sz w:val="22"/>
          <w:szCs w:val="22"/>
        </w:rPr>
        <w:t xml:space="preserve">    </w:t>
      </w:r>
      <w:r w:rsidRPr="00896B88">
        <w:rPr>
          <w:rFonts w:ascii="Times New Roman" w:hAnsi="Times New Roman" w:cs="Times New Roman"/>
          <w:sz w:val="22"/>
          <w:szCs w:val="22"/>
        </w:rPr>
        <w:t xml:space="preserve"> </w:t>
      </w:r>
      <w:r w:rsidRPr="00896B88">
        <w:rPr>
          <w:rFonts w:ascii="Times New Roman" w:hAnsi="Times New Roman" w:cs="Times New Roman"/>
          <w:i/>
          <w:sz w:val="22"/>
          <w:szCs w:val="22"/>
        </w:rPr>
        <w:t>(data i podpis</w:t>
      </w:r>
      <w:r w:rsidR="00343452" w:rsidRPr="00896B88">
        <w:rPr>
          <w:rFonts w:ascii="Times New Roman" w:hAnsi="Times New Roman" w:cs="Times New Roman"/>
          <w:i/>
          <w:sz w:val="22"/>
          <w:szCs w:val="22"/>
        </w:rPr>
        <w:t>)</w:t>
      </w:r>
      <w:r w:rsidRPr="00896B88">
        <w:rPr>
          <w:rFonts w:ascii="Times New Roman" w:hAnsi="Times New Roman" w:cs="Times New Roman"/>
          <w:i/>
          <w:sz w:val="22"/>
          <w:szCs w:val="22"/>
        </w:rPr>
        <w:t xml:space="preserve">                                                                                                       </w:t>
      </w:r>
      <w:r w:rsidRPr="00896B88">
        <w:rPr>
          <w:rFonts w:ascii="Times New Roman" w:hAnsi="Times New Roman" w:cs="Times New Roman"/>
          <w:i/>
          <w:sz w:val="22"/>
          <w:szCs w:val="22"/>
        </w:rPr>
        <w:tab/>
        <w:t>(data i podpis)</w:t>
      </w:r>
    </w:p>
    <w:p w14:paraId="1ED956E3" w14:textId="77777777" w:rsidR="00393E29" w:rsidRPr="00896B88" w:rsidRDefault="00393E29" w:rsidP="003B56D3">
      <w:pPr>
        <w:pStyle w:val="Zwykytekst"/>
        <w:tabs>
          <w:tab w:val="left" w:pos="7350"/>
        </w:tabs>
        <w:rPr>
          <w:rFonts w:ascii="Times New Roman" w:hAnsi="Times New Roman" w:cs="Times New Roman"/>
          <w:i/>
          <w:sz w:val="22"/>
          <w:szCs w:val="22"/>
        </w:rPr>
      </w:pPr>
    </w:p>
    <w:p w14:paraId="12E70A66" w14:textId="77777777" w:rsidR="00343452" w:rsidRPr="00896B88" w:rsidRDefault="00343452" w:rsidP="00343452">
      <w:pPr>
        <w:rPr>
          <w:sz w:val="22"/>
          <w:szCs w:val="22"/>
        </w:rPr>
      </w:pPr>
    </w:p>
    <w:p w14:paraId="4486ACEB" w14:textId="77777777" w:rsidR="00343452" w:rsidRPr="00896B88" w:rsidRDefault="00343452" w:rsidP="00343452">
      <w:pPr>
        <w:rPr>
          <w:sz w:val="22"/>
          <w:szCs w:val="22"/>
        </w:rPr>
      </w:pPr>
    </w:p>
    <w:p w14:paraId="6FD5EAF3" w14:textId="5DB02B58" w:rsidR="00E65646" w:rsidRDefault="00343452" w:rsidP="00343452">
      <w:pPr>
        <w:tabs>
          <w:tab w:val="left" w:pos="3330"/>
        </w:tabs>
        <w:rPr>
          <w:sz w:val="22"/>
          <w:szCs w:val="22"/>
        </w:rPr>
      </w:pPr>
      <w:r w:rsidRPr="00896B88">
        <w:rPr>
          <w:sz w:val="22"/>
          <w:szCs w:val="22"/>
        </w:rPr>
        <w:tab/>
      </w:r>
      <w:r w:rsidR="00E65646" w:rsidRPr="00896B88">
        <w:rPr>
          <w:sz w:val="22"/>
          <w:szCs w:val="22"/>
        </w:rPr>
        <w:t xml:space="preserve">                                               </w:t>
      </w:r>
    </w:p>
    <w:p w14:paraId="4A7BB35F" w14:textId="069D2CA4" w:rsidR="00896B88" w:rsidRDefault="00896B88" w:rsidP="00343452">
      <w:pPr>
        <w:tabs>
          <w:tab w:val="left" w:pos="3330"/>
        </w:tabs>
        <w:rPr>
          <w:sz w:val="22"/>
          <w:szCs w:val="22"/>
        </w:rPr>
      </w:pPr>
    </w:p>
    <w:p w14:paraId="56C63CFC" w14:textId="77777777" w:rsidR="00896B88" w:rsidRPr="00896B88" w:rsidRDefault="00896B88" w:rsidP="00343452">
      <w:pPr>
        <w:tabs>
          <w:tab w:val="left" w:pos="3330"/>
        </w:tabs>
        <w:rPr>
          <w:sz w:val="22"/>
          <w:szCs w:val="22"/>
        </w:rPr>
      </w:pPr>
    </w:p>
    <w:p w14:paraId="7DA4803E" w14:textId="4BBDCB61" w:rsidR="007007FD" w:rsidRPr="00896B88" w:rsidRDefault="00343452" w:rsidP="001316F6">
      <w:pPr>
        <w:tabs>
          <w:tab w:val="left" w:pos="3330"/>
        </w:tabs>
        <w:jc w:val="center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KONTRASYGNATA FINANSOWA</w:t>
      </w:r>
    </w:p>
    <w:p w14:paraId="2AD8D8AA" w14:textId="77777777" w:rsidR="00343452" w:rsidRPr="00896B88" w:rsidRDefault="00343452" w:rsidP="001316F6">
      <w:pPr>
        <w:tabs>
          <w:tab w:val="left" w:pos="3330"/>
        </w:tabs>
        <w:jc w:val="center"/>
        <w:rPr>
          <w:b/>
          <w:sz w:val="22"/>
          <w:szCs w:val="22"/>
        </w:rPr>
      </w:pPr>
    </w:p>
    <w:p w14:paraId="5BFCBB43" w14:textId="77777777" w:rsidR="00343452" w:rsidRPr="00896B88" w:rsidRDefault="00343452" w:rsidP="001316F6">
      <w:pPr>
        <w:tabs>
          <w:tab w:val="left" w:pos="3330"/>
        </w:tabs>
        <w:jc w:val="center"/>
        <w:rPr>
          <w:b/>
          <w:sz w:val="22"/>
          <w:szCs w:val="22"/>
        </w:rPr>
      </w:pPr>
    </w:p>
    <w:p w14:paraId="09A8DA73" w14:textId="77777777" w:rsidR="00343452" w:rsidRPr="00896B88" w:rsidRDefault="00343452" w:rsidP="001316F6">
      <w:pPr>
        <w:tabs>
          <w:tab w:val="left" w:pos="3330"/>
        </w:tabs>
        <w:jc w:val="center"/>
        <w:rPr>
          <w:b/>
          <w:sz w:val="22"/>
          <w:szCs w:val="22"/>
        </w:rPr>
      </w:pPr>
    </w:p>
    <w:p w14:paraId="2DD130D7" w14:textId="4B3031F6" w:rsidR="00343452" w:rsidRPr="00896B88" w:rsidRDefault="00343452" w:rsidP="001316F6">
      <w:pPr>
        <w:tabs>
          <w:tab w:val="left" w:pos="3330"/>
        </w:tabs>
        <w:jc w:val="center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……………………………</w:t>
      </w:r>
    </w:p>
    <w:p w14:paraId="4D4B7163" w14:textId="12F98F86" w:rsidR="00343452" w:rsidRPr="00896B88" w:rsidRDefault="00343452" w:rsidP="001316F6">
      <w:pPr>
        <w:jc w:val="center"/>
        <w:rPr>
          <w:i/>
          <w:sz w:val="22"/>
          <w:szCs w:val="22"/>
        </w:rPr>
      </w:pPr>
      <w:r w:rsidRPr="00896B88">
        <w:rPr>
          <w:i/>
          <w:sz w:val="22"/>
          <w:szCs w:val="22"/>
        </w:rPr>
        <w:t>(data i podpis)</w:t>
      </w:r>
    </w:p>
    <w:p w14:paraId="6249AF2A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3FD1D40C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6FC09883" w14:textId="274855DA" w:rsidR="0002718A" w:rsidRDefault="0002718A" w:rsidP="00343452">
      <w:pPr>
        <w:jc w:val="center"/>
        <w:rPr>
          <w:sz w:val="22"/>
          <w:szCs w:val="22"/>
        </w:rPr>
      </w:pPr>
    </w:p>
    <w:p w14:paraId="1D12460B" w14:textId="6115D029" w:rsidR="00896B88" w:rsidRDefault="00896B88" w:rsidP="00343452">
      <w:pPr>
        <w:jc w:val="center"/>
        <w:rPr>
          <w:sz w:val="22"/>
          <w:szCs w:val="22"/>
        </w:rPr>
      </w:pPr>
    </w:p>
    <w:p w14:paraId="1CDFAFA1" w14:textId="4C617B32" w:rsidR="00896B88" w:rsidRDefault="00896B88" w:rsidP="00343452">
      <w:pPr>
        <w:jc w:val="center"/>
        <w:rPr>
          <w:sz w:val="22"/>
          <w:szCs w:val="22"/>
        </w:rPr>
      </w:pPr>
    </w:p>
    <w:p w14:paraId="52C0007C" w14:textId="2ADF6E4A" w:rsidR="00896B88" w:rsidRDefault="00896B88" w:rsidP="00343452">
      <w:pPr>
        <w:jc w:val="center"/>
        <w:rPr>
          <w:sz w:val="22"/>
          <w:szCs w:val="22"/>
        </w:rPr>
      </w:pPr>
    </w:p>
    <w:p w14:paraId="5896CD2C" w14:textId="24CA9054" w:rsidR="00896B88" w:rsidRDefault="00896B88" w:rsidP="00343452">
      <w:pPr>
        <w:jc w:val="center"/>
        <w:rPr>
          <w:sz w:val="22"/>
          <w:szCs w:val="22"/>
        </w:rPr>
      </w:pPr>
    </w:p>
    <w:p w14:paraId="0A0FAE27" w14:textId="1698B429" w:rsidR="00DF60F0" w:rsidRDefault="00DF60F0" w:rsidP="00343452">
      <w:pPr>
        <w:jc w:val="center"/>
        <w:rPr>
          <w:sz w:val="22"/>
          <w:szCs w:val="22"/>
        </w:rPr>
      </w:pPr>
    </w:p>
    <w:p w14:paraId="7B443FE3" w14:textId="0453F41C" w:rsidR="00DF60F0" w:rsidRDefault="00DF60F0" w:rsidP="00343452">
      <w:pPr>
        <w:jc w:val="center"/>
        <w:rPr>
          <w:sz w:val="22"/>
          <w:szCs w:val="22"/>
        </w:rPr>
      </w:pPr>
    </w:p>
    <w:p w14:paraId="23C88767" w14:textId="5EFF3ADB" w:rsidR="00DF60F0" w:rsidRDefault="00DF60F0" w:rsidP="00343452">
      <w:pPr>
        <w:jc w:val="center"/>
        <w:rPr>
          <w:sz w:val="22"/>
          <w:szCs w:val="22"/>
        </w:rPr>
      </w:pPr>
    </w:p>
    <w:p w14:paraId="0081C57E" w14:textId="0D8235C3" w:rsidR="00DF60F0" w:rsidRDefault="00DF60F0" w:rsidP="00343452">
      <w:pPr>
        <w:jc w:val="center"/>
        <w:rPr>
          <w:sz w:val="22"/>
          <w:szCs w:val="22"/>
        </w:rPr>
      </w:pPr>
    </w:p>
    <w:p w14:paraId="57553C27" w14:textId="7BF17FFD" w:rsidR="00DF60F0" w:rsidRDefault="00DF60F0" w:rsidP="00343452">
      <w:pPr>
        <w:jc w:val="center"/>
        <w:rPr>
          <w:sz w:val="22"/>
          <w:szCs w:val="22"/>
        </w:rPr>
      </w:pPr>
    </w:p>
    <w:p w14:paraId="7AC810EE" w14:textId="683E7CC2" w:rsidR="00DF60F0" w:rsidRDefault="00DF60F0" w:rsidP="00343452">
      <w:pPr>
        <w:jc w:val="center"/>
        <w:rPr>
          <w:sz w:val="22"/>
          <w:szCs w:val="22"/>
        </w:rPr>
      </w:pPr>
    </w:p>
    <w:p w14:paraId="404519E2" w14:textId="35FED329" w:rsidR="00DF60F0" w:rsidRDefault="00DF60F0" w:rsidP="00343452">
      <w:pPr>
        <w:jc w:val="center"/>
        <w:rPr>
          <w:sz w:val="22"/>
          <w:szCs w:val="22"/>
        </w:rPr>
      </w:pPr>
    </w:p>
    <w:p w14:paraId="0BF7A07E" w14:textId="35D4B806" w:rsidR="00DF60F0" w:rsidRDefault="00DF60F0" w:rsidP="00343452">
      <w:pPr>
        <w:jc w:val="center"/>
        <w:rPr>
          <w:sz w:val="22"/>
          <w:szCs w:val="22"/>
        </w:rPr>
      </w:pPr>
    </w:p>
    <w:p w14:paraId="3CA48523" w14:textId="0E946A15" w:rsidR="00DF60F0" w:rsidRDefault="00DF60F0" w:rsidP="00343452">
      <w:pPr>
        <w:jc w:val="center"/>
        <w:rPr>
          <w:sz w:val="22"/>
          <w:szCs w:val="22"/>
        </w:rPr>
      </w:pPr>
    </w:p>
    <w:p w14:paraId="6EB65D5A" w14:textId="65282899" w:rsidR="00DF60F0" w:rsidRDefault="00DF60F0" w:rsidP="00343452">
      <w:pPr>
        <w:jc w:val="center"/>
        <w:rPr>
          <w:sz w:val="22"/>
          <w:szCs w:val="22"/>
        </w:rPr>
      </w:pPr>
    </w:p>
    <w:p w14:paraId="50AA6CCB" w14:textId="351C8136" w:rsidR="00DF60F0" w:rsidRDefault="00DF60F0" w:rsidP="00343452">
      <w:pPr>
        <w:jc w:val="center"/>
        <w:rPr>
          <w:sz w:val="22"/>
          <w:szCs w:val="22"/>
        </w:rPr>
      </w:pPr>
    </w:p>
    <w:p w14:paraId="2195C9D0" w14:textId="0A6BF833" w:rsidR="00DF60F0" w:rsidRDefault="00DF60F0" w:rsidP="00343452">
      <w:pPr>
        <w:jc w:val="center"/>
        <w:rPr>
          <w:sz w:val="22"/>
          <w:szCs w:val="22"/>
        </w:rPr>
      </w:pPr>
    </w:p>
    <w:p w14:paraId="6B1D6284" w14:textId="61593F50" w:rsidR="00DF60F0" w:rsidRDefault="00DF60F0" w:rsidP="00343452">
      <w:pPr>
        <w:jc w:val="center"/>
        <w:rPr>
          <w:sz w:val="22"/>
          <w:szCs w:val="22"/>
        </w:rPr>
      </w:pPr>
    </w:p>
    <w:p w14:paraId="37DEC67E" w14:textId="78718EDC" w:rsidR="00DF60F0" w:rsidRDefault="00DF60F0" w:rsidP="00343452">
      <w:pPr>
        <w:jc w:val="center"/>
        <w:rPr>
          <w:sz w:val="22"/>
          <w:szCs w:val="22"/>
        </w:rPr>
      </w:pPr>
    </w:p>
    <w:p w14:paraId="37828BE1" w14:textId="263CF741" w:rsidR="00DF60F0" w:rsidRDefault="00DF60F0" w:rsidP="00343452">
      <w:pPr>
        <w:jc w:val="center"/>
        <w:rPr>
          <w:sz w:val="22"/>
          <w:szCs w:val="22"/>
        </w:rPr>
      </w:pPr>
    </w:p>
    <w:p w14:paraId="0BE63B27" w14:textId="1A780609" w:rsidR="00DF60F0" w:rsidRDefault="00DF60F0" w:rsidP="00343452">
      <w:pPr>
        <w:jc w:val="center"/>
        <w:rPr>
          <w:sz w:val="22"/>
          <w:szCs w:val="22"/>
        </w:rPr>
      </w:pPr>
    </w:p>
    <w:p w14:paraId="630A446C" w14:textId="1BEFC95D" w:rsidR="00DF60F0" w:rsidRDefault="00DF60F0" w:rsidP="00F72A50">
      <w:pPr>
        <w:rPr>
          <w:sz w:val="22"/>
          <w:szCs w:val="22"/>
        </w:rPr>
      </w:pPr>
    </w:p>
    <w:p w14:paraId="590CBE5D" w14:textId="58EFDDDC" w:rsidR="00DF60F0" w:rsidRDefault="00DF60F0" w:rsidP="00343452">
      <w:pPr>
        <w:jc w:val="center"/>
        <w:rPr>
          <w:sz w:val="22"/>
          <w:szCs w:val="22"/>
        </w:rPr>
      </w:pPr>
    </w:p>
    <w:p w14:paraId="051F263B" w14:textId="77777777" w:rsidR="00DF60F0" w:rsidRPr="00896B88" w:rsidRDefault="00DF60F0" w:rsidP="00343452">
      <w:pPr>
        <w:jc w:val="center"/>
        <w:rPr>
          <w:sz w:val="22"/>
          <w:szCs w:val="22"/>
        </w:rPr>
      </w:pPr>
    </w:p>
    <w:p w14:paraId="4AA7D6B8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23E537DF" w14:textId="77777777" w:rsidR="0002718A" w:rsidRPr="00896B88" w:rsidRDefault="0002718A" w:rsidP="0002718A">
      <w:pPr>
        <w:rPr>
          <w:sz w:val="22"/>
          <w:szCs w:val="22"/>
        </w:rPr>
      </w:pPr>
      <w:r w:rsidRPr="00896B88">
        <w:rPr>
          <w:sz w:val="22"/>
          <w:szCs w:val="22"/>
        </w:rPr>
        <w:t>Załączniki do umowy:</w:t>
      </w:r>
    </w:p>
    <w:p w14:paraId="2B9D367C" w14:textId="77777777" w:rsidR="0002718A" w:rsidRPr="00896B88" w:rsidRDefault="0002718A" w:rsidP="0002718A">
      <w:pPr>
        <w:rPr>
          <w:sz w:val="22"/>
          <w:szCs w:val="22"/>
        </w:rPr>
      </w:pPr>
      <w:r w:rsidRPr="00896B88">
        <w:rPr>
          <w:sz w:val="22"/>
          <w:szCs w:val="22"/>
        </w:rPr>
        <w:t>1. Oferta wykonawcy</w:t>
      </w:r>
    </w:p>
    <w:p w14:paraId="5240E013" w14:textId="402B07B9" w:rsidR="0002718A" w:rsidRPr="00896B88" w:rsidRDefault="0002718A" w:rsidP="00896B88">
      <w:pPr>
        <w:widowControl w:val="0"/>
        <w:autoSpaceDE w:val="0"/>
        <w:autoSpaceDN w:val="0"/>
        <w:textAlignment w:val="baseline"/>
        <w:rPr>
          <w:b/>
          <w:bCs/>
          <w:sz w:val="22"/>
          <w:szCs w:val="22"/>
        </w:rPr>
      </w:pPr>
      <w:r w:rsidRPr="00896B88">
        <w:rPr>
          <w:sz w:val="22"/>
          <w:szCs w:val="22"/>
        </w:rPr>
        <w:t xml:space="preserve">2. </w:t>
      </w:r>
      <w:r w:rsidRPr="00896B88">
        <w:rPr>
          <w:bCs/>
          <w:sz w:val="22"/>
          <w:szCs w:val="22"/>
        </w:rPr>
        <w:t>Oświadczenie dla celów podatkowych dotyczące podmiotów powiązanych</w:t>
      </w:r>
      <w:r w:rsidRPr="00896B88">
        <w:rPr>
          <w:b/>
          <w:bCs/>
          <w:sz w:val="22"/>
          <w:szCs w:val="22"/>
        </w:rPr>
        <w:t xml:space="preserve"> </w:t>
      </w:r>
    </w:p>
    <w:p w14:paraId="1DE11657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5F22CE7C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555864CE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3B20130B" w14:textId="77777777" w:rsidR="0002718A" w:rsidRPr="00896B88" w:rsidRDefault="0002718A" w:rsidP="0002718A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Załącznik nr 2 do umowy</w:t>
      </w:r>
    </w:p>
    <w:p w14:paraId="58876F87" w14:textId="77777777" w:rsidR="0002718A" w:rsidRPr="00896B88" w:rsidRDefault="0002718A" w:rsidP="0002718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5ECE6269" w14:textId="77777777" w:rsidR="0002718A" w:rsidRPr="00896B88" w:rsidRDefault="0002718A" w:rsidP="0002718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2EA24437" w14:textId="77777777" w:rsidR="0002718A" w:rsidRPr="00896B88" w:rsidRDefault="0002718A" w:rsidP="0002718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.....................................… </w:t>
      </w:r>
    </w:p>
    <w:p w14:paraId="221FC54E" w14:textId="77777777" w:rsidR="0002718A" w:rsidRPr="00896B88" w:rsidRDefault="0002718A" w:rsidP="0002718A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Nazwa Wykonawcy</w:t>
      </w:r>
    </w:p>
    <w:p w14:paraId="37E0F437" w14:textId="77777777" w:rsidR="0002718A" w:rsidRPr="00896B88" w:rsidRDefault="0002718A" w:rsidP="0002718A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4C05A245" w14:textId="77777777" w:rsidR="0002718A" w:rsidRPr="00896B88" w:rsidRDefault="0002718A" w:rsidP="0002718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.....................................…</w:t>
      </w:r>
    </w:p>
    <w:p w14:paraId="0F2F0510" w14:textId="77777777" w:rsidR="0002718A" w:rsidRPr="00896B88" w:rsidRDefault="0002718A" w:rsidP="0002718A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NIP</w:t>
      </w:r>
      <w:r w:rsidRPr="00896B88">
        <w:rPr>
          <w:sz w:val="22"/>
          <w:szCs w:val="22"/>
        </w:rPr>
        <w:tab/>
        <w:t> </w:t>
      </w:r>
    </w:p>
    <w:p w14:paraId="19E2020B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E752190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E954251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7F1DEF52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3A730B16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896B88">
        <w:rPr>
          <w:b/>
          <w:bCs/>
          <w:sz w:val="22"/>
          <w:szCs w:val="22"/>
        </w:rPr>
        <w:t>OŚWIADCZENIE DLA CELÓW PODATKOWYCH</w:t>
      </w:r>
    </w:p>
    <w:p w14:paraId="6A7D0CDA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896B88">
        <w:rPr>
          <w:b/>
          <w:bCs/>
          <w:sz w:val="22"/>
          <w:szCs w:val="22"/>
        </w:rPr>
        <w:t xml:space="preserve">DOTYCZĄCE PODMIOTÓW POWIĄZANYCH </w:t>
      </w:r>
    </w:p>
    <w:p w14:paraId="5A62FA6F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222E5C1A" w14:textId="77777777" w:rsidR="0002718A" w:rsidRPr="00896B88" w:rsidRDefault="0002718A" w:rsidP="0002718A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Działając w imieniu ………………………………………………………………………………………………………, (dalej jako: „</w:t>
      </w:r>
      <w:r w:rsidRPr="00896B88">
        <w:rPr>
          <w:b/>
          <w:bCs/>
          <w:sz w:val="22"/>
          <w:szCs w:val="22"/>
        </w:rPr>
        <w:t>Podmiot</w:t>
      </w:r>
      <w:r w:rsidRPr="00896B88">
        <w:rPr>
          <w:sz w:val="22"/>
          <w:szCs w:val="22"/>
        </w:rPr>
        <w:t>”) niniejszym oświadcza, że Podmiot:</w:t>
      </w:r>
    </w:p>
    <w:p w14:paraId="67901ADF" w14:textId="77777777" w:rsidR="0002718A" w:rsidRPr="00896B88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896B88">
        <w:rPr>
          <w:b/>
          <w:bCs/>
          <w:sz w:val="22"/>
          <w:szCs w:val="22"/>
        </w:rPr>
        <w:t>jest / nie jest</w:t>
      </w:r>
      <w:r w:rsidRPr="00896B88">
        <w:rPr>
          <w:sz w:val="22"/>
          <w:szCs w:val="22"/>
          <w:vertAlign w:val="superscript"/>
        </w:rPr>
        <w:footnoteReference w:id="1"/>
      </w:r>
      <w:r w:rsidRPr="00896B88">
        <w:rPr>
          <w:sz w:val="22"/>
          <w:szCs w:val="22"/>
        </w:rPr>
        <w:t xml:space="preserve"> podmiotem powiązanym z Akademią Górniczo-Hutniczą </w:t>
      </w:r>
      <w:r w:rsidRPr="00896B88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896B88">
        <w:rPr>
          <w:sz w:val="22"/>
          <w:szCs w:val="22"/>
          <w:vertAlign w:val="superscript"/>
        </w:rPr>
        <w:footnoteReference w:id="2"/>
      </w:r>
      <w:r w:rsidRPr="00896B88">
        <w:rPr>
          <w:sz w:val="22"/>
          <w:szCs w:val="22"/>
        </w:rPr>
        <w:t>;</w:t>
      </w:r>
    </w:p>
    <w:p w14:paraId="1E63DD84" w14:textId="77777777" w:rsidR="0002718A" w:rsidRPr="00896B88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896B88">
        <w:rPr>
          <w:rFonts w:eastAsia="Calibri"/>
          <w:b/>
          <w:bCs/>
          <w:sz w:val="22"/>
          <w:szCs w:val="22"/>
          <w:lang w:eastAsia="en-US"/>
        </w:rPr>
        <w:t>jest / nie</w:t>
      </w:r>
      <w:r w:rsidRPr="00896B88">
        <w:rPr>
          <w:rFonts w:eastAsia="Calibri"/>
          <w:sz w:val="22"/>
          <w:szCs w:val="22"/>
          <w:lang w:eastAsia="en-US"/>
        </w:rPr>
        <w:t xml:space="preserve"> </w:t>
      </w:r>
      <w:r w:rsidRPr="00896B88">
        <w:rPr>
          <w:rFonts w:eastAsia="Calibri"/>
          <w:b/>
          <w:bCs/>
          <w:sz w:val="22"/>
          <w:szCs w:val="22"/>
          <w:lang w:eastAsia="en-US"/>
        </w:rPr>
        <w:t>jest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3"/>
      </w:r>
      <w:r w:rsidRPr="00896B88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4"/>
      </w:r>
      <w:r w:rsidRPr="00896B88">
        <w:rPr>
          <w:rFonts w:eastAsia="Calibri"/>
          <w:sz w:val="22"/>
          <w:szCs w:val="22"/>
          <w:lang w:eastAsia="en-US"/>
        </w:rPr>
        <w:t xml:space="preserve"> </w:t>
      </w:r>
    </w:p>
    <w:p w14:paraId="7835D822" w14:textId="77777777" w:rsidR="0002718A" w:rsidRPr="00896B88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896B88">
        <w:rPr>
          <w:rFonts w:eastAsia="Calibri"/>
          <w:sz w:val="22"/>
          <w:szCs w:val="22"/>
          <w:lang w:eastAsia="en-US"/>
        </w:rPr>
        <w:lastRenderedPageBreak/>
        <w:t>rzeczywisty właściciel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5"/>
      </w:r>
      <w:r w:rsidRPr="00896B88">
        <w:rPr>
          <w:rFonts w:eastAsia="Calibri"/>
          <w:sz w:val="22"/>
          <w:szCs w:val="22"/>
          <w:lang w:eastAsia="en-US"/>
        </w:rPr>
        <w:t xml:space="preserve"> Podmiotu </w:t>
      </w:r>
      <w:r w:rsidRPr="00896B88">
        <w:rPr>
          <w:rFonts w:eastAsia="Calibri"/>
          <w:b/>
          <w:bCs/>
          <w:sz w:val="22"/>
          <w:szCs w:val="22"/>
          <w:lang w:eastAsia="en-US"/>
        </w:rPr>
        <w:t>jest / nie jest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6"/>
      </w:r>
      <w:r w:rsidRPr="00896B88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t>4</w:t>
      </w:r>
      <w:r w:rsidRPr="00896B88">
        <w:rPr>
          <w:rFonts w:eastAsia="Calibri"/>
          <w:sz w:val="22"/>
          <w:szCs w:val="22"/>
          <w:lang w:eastAsia="en-US"/>
        </w:rPr>
        <w:t xml:space="preserve"> </w:t>
      </w:r>
    </w:p>
    <w:p w14:paraId="44B17F9F" w14:textId="77777777" w:rsidR="0002718A" w:rsidRPr="00896B88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96B88">
        <w:rPr>
          <w:rFonts w:eastAsia="Calibri"/>
          <w:sz w:val="22"/>
          <w:szCs w:val="22"/>
          <w:lang w:eastAsia="en-US"/>
        </w:rPr>
        <w:t xml:space="preserve">Podmiot </w:t>
      </w:r>
      <w:r w:rsidRPr="00896B88">
        <w:rPr>
          <w:rFonts w:eastAsia="Calibri"/>
          <w:b/>
          <w:bCs/>
          <w:sz w:val="22"/>
          <w:szCs w:val="22"/>
          <w:lang w:eastAsia="en-US"/>
        </w:rPr>
        <w:t>stanowi / nie stanowi</w:t>
      </w:r>
      <w:r w:rsidRPr="00896B88">
        <w:rPr>
          <w:sz w:val="22"/>
          <w:szCs w:val="22"/>
          <w:vertAlign w:val="superscript"/>
        </w:rPr>
        <w:footnoteReference w:id="7"/>
      </w:r>
      <w:r w:rsidRPr="00896B88">
        <w:rPr>
          <w:sz w:val="22"/>
          <w:szCs w:val="22"/>
        </w:rPr>
        <w:t xml:space="preserve"> </w:t>
      </w:r>
      <w:r w:rsidRPr="00896B88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896B88">
        <w:rPr>
          <w:rFonts w:eastAsia="Calibri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8"/>
      </w:r>
      <w:r w:rsidRPr="00896B88">
        <w:rPr>
          <w:rFonts w:eastAsia="Calibri"/>
          <w:sz w:val="22"/>
          <w:szCs w:val="22"/>
          <w:lang w:eastAsia="en-US"/>
        </w:rPr>
        <w:t xml:space="preserve"> w rozumieniu art. 24a ustawy z dnia 15 lutego 1992 r. o podatku dochodowym od osób prawnych.</w:t>
      </w:r>
    </w:p>
    <w:p w14:paraId="6879C68F" w14:textId="77777777" w:rsidR="0002718A" w:rsidRPr="00896B88" w:rsidRDefault="0002718A" w:rsidP="0002718A">
      <w:pPr>
        <w:spacing w:after="200" w:line="276" w:lineRule="auto"/>
        <w:ind w:left="780"/>
        <w:contextualSpacing/>
        <w:textAlignment w:val="baseline"/>
        <w:rPr>
          <w:sz w:val="22"/>
          <w:szCs w:val="22"/>
        </w:rPr>
      </w:pPr>
    </w:p>
    <w:p w14:paraId="22C346F3" w14:textId="77777777" w:rsidR="0002718A" w:rsidRPr="00896B88" w:rsidRDefault="0002718A" w:rsidP="0002718A">
      <w:pPr>
        <w:spacing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96B88">
        <w:rPr>
          <w:rFonts w:eastAsia="Calibri"/>
          <w:sz w:val="22"/>
          <w:szCs w:val="22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896B88">
        <w:rPr>
          <w:rFonts w:eastAsia="Calibri"/>
          <w:sz w:val="22"/>
          <w:szCs w:val="22"/>
          <w:lang w:eastAsia="en-US"/>
        </w:rPr>
        <w:br/>
        <w:t>o zaistniałej zmianie.</w:t>
      </w:r>
    </w:p>
    <w:p w14:paraId="38859A71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882A36F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6C4D6FB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8782631" w14:textId="77777777" w:rsidR="0002718A" w:rsidRPr="00896B88" w:rsidRDefault="0002718A" w:rsidP="0002718A">
      <w:pPr>
        <w:spacing w:line="360" w:lineRule="auto"/>
        <w:contextualSpacing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02718A" w:rsidRPr="00896B88" w14:paraId="58DEEC92" w14:textId="77777777" w:rsidTr="002907E0">
        <w:tc>
          <w:tcPr>
            <w:tcW w:w="4105" w:type="dxa"/>
            <w:shd w:val="clear" w:color="auto" w:fill="auto"/>
          </w:tcPr>
          <w:p w14:paraId="045DD276" w14:textId="77777777" w:rsidR="0002718A" w:rsidRPr="00896B88" w:rsidRDefault="0002718A" w:rsidP="002907E0">
            <w:pPr>
              <w:spacing w:line="360" w:lineRule="auto"/>
              <w:contextualSpacing/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896B88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1E5FB63C" w14:textId="77777777" w:rsidR="0002718A" w:rsidRPr="00896B88" w:rsidRDefault="0002718A" w:rsidP="002907E0">
            <w:pPr>
              <w:spacing w:line="276" w:lineRule="auto"/>
              <w:contextualSpacing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896B88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upoważnionej/ych do reprezentacji)</w:t>
            </w:r>
          </w:p>
        </w:tc>
      </w:tr>
    </w:tbl>
    <w:p w14:paraId="7B266F88" w14:textId="77777777" w:rsidR="0002718A" w:rsidRPr="00896B88" w:rsidRDefault="0002718A" w:rsidP="0002718A">
      <w:pPr>
        <w:spacing w:line="360" w:lineRule="auto"/>
        <w:contextualSpacing/>
        <w:jc w:val="both"/>
        <w:rPr>
          <w:rFonts w:eastAsia="Calibri"/>
          <w:color w:val="222A35"/>
          <w:sz w:val="22"/>
          <w:szCs w:val="22"/>
          <w:lang w:eastAsia="x-none"/>
        </w:rPr>
      </w:pPr>
    </w:p>
    <w:p w14:paraId="0C91B416" w14:textId="77777777" w:rsidR="0002718A" w:rsidRPr="00896B88" w:rsidRDefault="0002718A" w:rsidP="0002718A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eastAsia="x-none"/>
        </w:rPr>
      </w:pPr>
    </w:p>
    <w:p w14:paraId="4CB67740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F09A220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F9D7139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560DA279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641EE514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0472A67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53267BE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9C2B1F3" w14:textId="77777777" w:rsidR="0002718A" w:rsidRPr="00896B88" w:rsidRDefault="0002718A" w:rsidP="0002718A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4D318D85" w14:textId="77777777" w:rsidR="0002718A" w:rsidRPr="00896B88" w:rsidRDefault="0002718A" w:rsidP="0002718A">
      <w:pPr>
        <w:rPr>
          <w:sz w:val="22"/>
          <w:szCs w:val="22"/>
        </w:rPr>
      </w:pPr>
    </w:p>
    <w:p w14:paraId="010F03C8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sectPr w:rsidR="0002718A" w:rsidRPr="00896B88" w:rsidSect="00904CBB">
      <w:pgSz w:w="11906" w:h="16838"/>
      <w:pgMar w:top="56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B9A07C" w14:textId="77777777" w:rsidR="00292DAC" w:rsidRDefault="00292DAC">
      <w:r>
        <w:separator/>
      </w:r>
    </w:p>
  </w:endnote>
  <w:endnote w:type="continuationSeparator" w:id="0">
    <w:p w14:paraId="5BA812E0" w14:textId="77777777" w:rsidR="00292DAC" w:rsidRDefault="00292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E8E811" w14:textId="77777777" w:rsidR="00292DAC" w:rsidRDefault="00292DAC">
      <w:r>
        <w:separator/>
      </w:r>
    </w:p>
  </w:footnote>
  <w:footnote w:type="continuationSeparator" w:id="0">
    <w:p w14:paraId="12C177B0" w14:textId="77777777" w:rsidR="00292DAC" w:rsidRDefault="00292DAC">
      <w:r>
        <w:continuationSeparator/>
      </w:r>
    </w:p>
  </w:footnote>
  <w:footnote w:id="1">
    <w:p w14:paraId="0A0740B2" w14:textId="77777777" w:rsidR="0002718A" w:rsidRPr="001A7899" w:rsidRDefault="0002718A" w:rsidP="0002718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349AB4E" w14:textId="77777777" w:rsidR="0002718A" w:rsidRPr="00011950" w:rsidRDefault="0002718A" w:rsidP="0002718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3DA37B" w14:textId="77777777" w:rsidR="0002718A" w:rsidRPr="00011950" w:rsidRDefault="0002718A" w:rsidP="0002718A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B57ED8" w14:textId="77777777" w:rsidR="0002718A" w:rsidRPr="00011950" w:rsidRDefault="0002718A" w:rsidP="0002718A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D02A85" w14:textId="77777777" w:rsidR="0002718A" w:rsidRPr="00011950" w:rsidRDefault="0002718A" w:rsidP="0002718A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FBE226" w14:textId="77777777" w:rsidR="0002718A" w:rsidRPr="00011950" w:rsidRDefault="0002718A" w:rsidP="0002718A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1F7744" w14:textId="77777777" w:rsidR="0002718A" w:rsidRPr="00011950" w:rsidRDefault="0002718A" w:rsidP="0002718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2F2CAB" w14:textId="77777777" w:rsidR="0002718A" w:rsidRPr="00011950" w:rsidRDefault="0002718A" w:rsidP="0002718A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D1621A" w14:textId="77777777" w:rsidR="0002718A" w:rsidRPr="00011950" w:rsidRDefault="0002718A" w:rsidP="0002718A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AD7250" w14:textId="77777777" w:rsidR="0002718A" w:rsidRPr="00011950" w:rsidRDefault="0002718A" w:rsidP="0002718A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072C13" w14:textId="77777777" w:rsidR="0002718A" w:rsidRPr="00011950" w:rsidRDefault="0002718A" w:rsidP="0002718A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32938C" w14:textId="77777777" w:rsidR="0002718A" w:rsidRPr="00011950" w:rsidRDefault="0002718A" w:rsidP="0002718A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530FA4" w14:textId="77777777" w:rsidR="0002718A" w:rsidRPr="005F4BFA" w:rsidRDefault="0002718A" w:rsidP="0002718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68BDFBE" w14:textId="77777777" w:rsidR="0002718A" w:rsidRPr="001A7899" w:rsidRDefault="0002718A" w:rsidP="0002718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F135BB5" w14:textId="77777777" w:rsidR="0002718A" w:rsidRPr="001A7899" w:rsidRDefault="0002718A" w:rsidP="0002718A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34B206DF" w14:textId="77777777" w:rsidR="0002718A" w:rsidRPr="001A7899" w:rsidRDefault="0002718A" w:rsidP="0002718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CBE63DE" w14:textId="77777777" w:rsidR="0002718A" w:rsidRPr="001A7899" w:rsidRDefault="0002718A" w:rsidP="0002718A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F0A00BC" w14:textId="77777777" w:rsidR="0002718A" w:rsidRPr="001A7899" w:rsidRDefault="0002718A" w:rsidP="0002718A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DCAF1E7" w14:textId="77777777" w:rsidR="0002718A" w:rsidRPr="001A7899" w:rsidRDefault="0002718A" w:rsidP="0002718A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DAF214E" w14:textId="77777777" w:rsidR="0002718A" w:rsidRPr="001A7899" w:rsidRDefault="0002718A" w:rsidP="0002718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29D86E0" w14:textId="77777777" w:rsidR="0002718A" w:rsidRPr="001A7899" w:rsidRDefault="0002718A" w:rsidP="0002718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04C1B8A" w14:textId="77777777" w:rsidR="0002718A" w:rsidRPr="001A7899" w:rsidRDefault="0002718A" w:rsidP="0002718A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2C940A6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7DC1C6AA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DEF7657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69B8E58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8B09C4A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A687FF2" w14:textId="77777777" w:rsidR="0002718A" w:rsidRPr="001A7899" w:rsidRDefault="0002718A" w:rsidP="0002718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601688B" w14:textId="77777777" w:rsidR="0002718A" w:rsidRPr="001A7899" w:rsidRDefault="0002718A" w:rsidP="0002718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F145943" w14:textId="77777777" w:rsidR="0002718A" w:rsidRPr="001A7899" w:rsidRDefault="0002718A" w:rsidP="0002718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B5747A9"/>
    <w:multiLevelType w:val="hybridMultilevel"/>
    <w:tmpl w:val="E4AC5B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0012A7E"/>
    <w:multiLevelType w:val="hybridMultilevel"/>
    <w:tmpl w:val="FF864C20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25170A0"/>
    <w:multiLevelType w:val="hybridMultilevel"/>
    <w:tmpl w:val="BC467406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0B0450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0C4513"/>
    <w:multiLevelType w:val="hybridMultilevel"/>
    <w:tmpl w:val="341C69F2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325E42"/>
    <w:multiLevelType w:val="multilevel"/>
    <w:tmpl w:val="F86620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9119B4"/>
    <w:multiLevelType w:val="hybridMultilevel"/>
    <w:tmpl w:val="5008C5A6"/>
    <w:lvl w:ilvl="0" w:tplc="8A1014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45CA1B7B"/>
    <w:multiLevelType w:val="hybridMultilevel"/>
    <w:tmpl w:val="5DF87C68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BD32B4B"/>
    <w:multiLevelType w:val="hybridMultilevel"/>
    <w:tmpl w:val="190C37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D212B97"/>
    <w:multiLevelType w:val="multilevel"/>
    <w:tmpl w:val="F4006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5" w15:restartNumberingAfterBreak="0">
    <w:nsid w:val="59BB114C"/>
    <w:multiLevelType w:val="hybridMultilevel"/>
    <w:tmpl w:val="76B0A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F534D1C"/>
    <w:multiLevelType w:val="hybridMultilevel"/>
    <w:tmpl w:val="C9FC4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FFD2CA0"/>
    <w:multiLevelType w:val="singleLevel"/>
    <w:tmpl w:val="BC6649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4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9"/>
  </w:num>
  <w:num w:numId="2">
    <w:abstractNumId w:val="45"/>
  </w:num>
  <w:num w:numId="3">
    <w:abstractNumId w:val="5"/>
  </w:num>
  <w:num w:numId="4">
    <w:abstractNumId w:val="23"/>
  </w:num>
  <w:num w:numId="5">
    <w:abstractNumId w:val="37"/>
  </w:num>
  <w:num w:numId="6">
    <w:abstractNumId w:val="22"/>
  </w:num>
  <w:num w:numId="7">
    <w:abstractNumId w:val="43"/>
  </w:num>
  <w:num w:numId="8">
    <w:abstractNumId w:val="25"/>
  </w:num>
  <w:num w:numId="9">
    <w:abstractNumId w:val="4"/>
  </w:num>
  <w:num w:numId="10">
    <w:abstractNumId w:val="17"/>
  </w:num>
  <w:num w:numId="11">
    <w:abstractNumId w:val="11"/>
  </w:num>
  <w:num w:numId="12">
    <w:abstractNumId w:val="1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21"/>
  </w:num>
  <w:num w:numId="16">
    <w:abstractNumId w:val="41"/>
  </w:num>
  <w:num w:numId="17">
    <w:abstractNumId w:val="0"/>
  </w:num>
  <w:num w:numId="18">
    <w:abstractNumId w:val="14"/>
  </w:num>
  <w:num w:numId="19">
    <w:abstractNumId w:val="20"/>
  </w:num>
  <w:num w:numId="20">
    <w:abstractNumId w:val="44"/>
  </w:num>
  <w:num w:numId="21">
    <w:abstractNumId w:val="6"/>
  </w:num>
  <w:num w:numId="22">
    <w:abstractNumId w:val="7"/>
  </w:num>
  <w:num w:numId="23">
    <w:abstractNumId w:val="28"/>
  </w:num>
  <w:num w:numId="24">
    <w:abstractNumId w:val="8"/>
  </w:num>
  <w:num w:numId="25">
    <w:abstractNumId w:val="15"/>
  </w:num>
  <w:num w:numId="2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34"/>
  </w:num>
  <w:num w:numId="29">
    <w:abstractNumId w:val="38"/>
  </w:num>
  <w:num w:numId="30">
    <w:abstractNumId w:val="31"/>
  </w:num>
  <w:num w:numId="31">
    <w:abstractNumId w:val="12"/>
  </w:num>
  <w:num w:numId="32">
    <w:abstractNumId w:val="42"/>
  </w:num>
  <w:num w:numId="33">
    <w:abstractNumId w:val="30"/>
  </w:num>
  <w:num w:numId="34">
    <w:abstractNumId w:val="13"/>
  </w:num>
  <w:num w:numId="35">
    <w:abstractNumId w:val="3"/>
  </w:num>
  <w:num w:numId="36">
    <w:abstractNumId w:val="10"/>
  </w:num>
  <w:num w:numId="37">
    <w:abstractNumId w:val="19"/>
  </w:num>
  <w:num w:numId="38">
    <w:abstractNumId w:val="27"/>
  </w:num>
  <w:num w:numId="39">
    <w:abstractNumId w:val="2"/>
    <w:lvlOverride w:ilvl="0">
      <w:startOverride w:val="1"/>
    </w:lvlOverride>
  </w:num>
  <w:num w:numId="40">
    <w:abstractNumId w:val="40"/>
    <w:lvlOverride w:ilvl="0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5"/>
  </w:num>
  <w:num w:numId="46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120"/>
    <w:rsid w:val="0002718A"/>
    <w:rsid w:val="000B6493"/>
    <w:rsid w:val="000E6EAF"/>
    <w:rsid w:val="000F5693"/>
    <w:rsid w:val="001262CA"/>
    <w:rsid w:val="001316F6"/>
    <w:rsid w:val="00160469"/>
    <w:rsid w:val="001836C1"/>
    <w:rsid w:val="001B256B"/>
    <w:rsid w:val="001B682A"/>
    <w:rsid w:val="00277DC4"/>
    <w:rsid w:val="00292DAC"/>
    <w:rsid w:val="002B62CC"/>
    <w:rsid w:val="002D5E0A"/>
    <w:rsid w:val="00325871"/>
    <w:rsid w:val="00343452"/>
    <w:rsid w:val="00356F6A"/>
    <w:rsid w:val="00390AF5"/>
    <w:rsid w:val="00393E29"/>
    <w:rsid w:val="003B56D3"/>
    <w:rsid w:val="0040764C"/>
    <w:rsid w:val="004309DF"/>
    <w:rsid w:val="0043222C"/>
    <w:rsid w:val="00446B8D"/>
    <w:rsid w:val="004519A0"/>
    <w:rsid w:val="00451B18"/>
    <w:rsid w:val="004973AF"/>
    <w:rsid w:val="004A0F0D"/>
    <w:rsid w:val="004B10AB"/>
    <w:rsid w:val="004B2696"/>
    <w:rsid w:val="004C1054"/>
    <w:rsid w:val="0050385D"/>
    <w:rsid w:val="00527201"/>
    <w:rsid w:val="005514F8"/>
    <w:rsid w:val="00551B5E"/>
    <w:rsid w:val="005D4785"/>
    <w:rsid w:val="005D69AA"/>
    <w:rsid w:val="006019E7"/>
    <w:rsid w:val="00691104"/>
    <w:rsid w:val="00695E89"/>
    <w:rsid w:val="006D0F7E"/>
    <w:rsid w:val="007007FD"/>
    <w:rsid w:val="007613A2"/>
    <w:rsid w:val="00774622"/>
    <w:rsid w:val="0077587E"/>
    <w:rsid w:val="007858A8"/>
    <w:rsid w:val="00791CFC"/>
    <w:rsid w:val="00793DFA"/>
    <w:rsid w:val="00856C22"/>
    <w:rsid w:val="00872702"/>
    <w:rsid w:val="00892E0C"/>
    <w:rsid w:val="00896B88"/>
    <w:rsid w:val="008A5136"/>
    <w:rsid w:val="008C523D"/>
    <w:rsid w:val="008C634A"/>
    <w:rsid w:val="00904CBB"/>
    <w:rsid w:val="00976B68"/>
    <w:rsid w:val="009D554D"/>
    <w:rsid w:val="009F4F25"/>
    <w:rsid w:val="009F704C"/>
    <w:rsid w:val="00A11F42"/>
    <w:rsid w:val="00A326F9"/>
    <w:rsid w:val="00A37561"/>
    <w:rsid w:val="00A82F98"/>
    <w:rsid w:val="00AB794E"/>
    <w:rsid w:val="00AE239C"/>
    <w:rsid w:val="00AE506E"/>
    <w:rsid w:val="00AF42D3"/>
    <w:rsid w:val="00B45119"/>
    <w:rsid w:val="00B46AF2"/>
    <w:rsid w:val="00B63593"/>
    <w:rsid w:val="00B75500"/>
    <w:rsid w:val="00B8264E"/>
    <w:rsid w:val="00B93047"/>
    <w:rsid w:val="00C402B9"/>
    <w:rsid w:val="00C94661"/>
    <w:rsid w:val="00D15551"/>
    <w:rsid w:val="00D679EB"/>
    <w:rsid w:val="00D67DB9"/>
    <w:rsid w:val="00DA1479"/>
    <w:rsid w:val="00DA1BE1"/>
    <w:rsid w:val="00DA72C2"/>
    <w:rsid w:val="00DB133F"/>
    <w:rsid w:val="00DC06E0"/>
    <w:rsid w:val="00DC2BDB"/>
    <w:rsid w:val="00DE641C"/>
    <w:rsid w:val="00DF60F0"/>
    <w:rsid w:val="00E04A27"/>
    <w:rsid w:val="00E32120"/>
    <w:rsid w:val="00E32983"/>
    <w:rsid w:val="00E55D6B"/>
    <w:rsid w:val="00E65646"/>
    <w:rsid w:val="00E73A2C"/>
    <w:rsid w:val="00ED2BA1"/>
    <w:rsid w:val="00EF5968"/>
    <w:rsid w:val="00F07419"/>
    <w:rsid w:val="00F16EC6"/>
    <w:rsid w:val="00F20D4C"/>
    <w:rsid w:val="00F44B96"/>
    <w:rsid w:val="00F54208"/>
    <w:rsid w:val="00F72A50"/>
    <w:rsid w:val="00F7571B"/>
    <w:rsid w:val="00F7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F2C9B"/>
  <w15:docId w15:val="{C7A0F93C-BE25-4DFE-955B-ADE97CB08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3E2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393E29"/>
    <w:rPr>
      <w:b/>
      <w:sz w:val="28"/>
    </w:rPr>
  </w:style>
  <w:style w:type="character" w:customStyle="1" w:styleId="TekstpodstawowyZnak">
    <w:name w:val="Tekst podstawowy Znak"/>
    <w:link w:val="Tekstpodstawowy"/>
    <w:rsid w:val="00393E2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64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41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02718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02718A"/>
    <w:rPr>
      <w:rFonts w:ascii="Calibri" w:eastAsia="Calibri" w:hAnsi="Calibr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rsid w:val="0002718A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718A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718A"/>
    <w:rPr>
      <w:lang w:val="en-US"/>
    </w:rPr>
  </w:style>
  <w:style w:type="paragraph" w:customStyle="1" w:styleId="paragraph">
    <w:name w:val="paragraph"/>
    <w:basedOn w:val="Normalny"/>
    <w:rsid w:val="0002718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2718A"/>
  </w:style>
  <w:style w:type="character" w:customStyle="1" w:styleId="eop">
    <w:name w:val="eop"/>
    <w:basedOn w:val="Domylnaczcionkaakapitu"/>
    <w:rsid w:val="0002718A"/>
  </w:style>
  <w:style w:type="character" w:styleId="Odwoanieprzypisudolnego">
    <w:name w:val="footnote reference"/>
    <w:uiPriority w:val="99"/>
    <w:semiHidden/>
    <w:unhideWhenUsed/>
    <w:rsid w:val="0002718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E55D6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8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2C013-2C5B-4379-8FCE-303ECE7FE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2351</Words>
  <Characters>15564</Characters>
  <Application>Microsoft Office Word</Application>
  <DocSecurity>0</DocSecurity>
  <Lines>129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Michał Długoń</cp:lastModifiedBy>
  <cp:revision>2</cp:revision>
  <cp:lastPrinted>2024-03-25T11:21:00Z</cp:lastPrinted>
  <dcterms:created xsi:type="dcterms:W3CDTF">2025-04-11T07:37:00Z</dcterms:created>
  <dcterms:modified xsi:type="dcterms:W3CDTF">2025-04-11T07:37:00Z</dcterms:modified>
</cp:coreProperties>
</file>