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0181BD0B" w14:textId="5277AD42" w:rsidR="00A213F8" w:rsidRDefault="00A213F8" w:rsidP="007348E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543EAD38" w14:textId="77777777" w:rsidR="007348E1" w:rsidRPr="007348E1" w:rsidRDefault="007348E1" w:rsidP="00734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4827755E" w14:textId="11B52EC8" w:rsidR="00A213F8" w:rsidRPr="005757CD" w:rsidRDefault="00A213F8" w:rsidP="005757CD">
      <w:pPr>
        <w:ind w:right="-110"/>
        <w:jc w:val="both"/>
        <w:rPr>
          <w:b/>
          <w:sz w:val="22"/>
          <w:szCs w:val="22"/>
        </w:rPr>
      </w:pPr>
      <w:r w:rsidRPr="005757CD">
        <w:rPr>
          <w:b/>
          <w:sz w:val="22"/>
          <w:szCs w:val="22"/>
        </w:rPr>
        <w:t xml:space="preserve">Akademia Górniczo </w:t>
      </w:r>
      <w:r w:rsidR="005757CD" w:rsidRPr="005757CD">
        <w:rPr>
          <w:b/>
          <w:sz w:val="22"/>
          <w:szCs w:val="22"/>
        </w:rPr>
        <w:t>–</w:t>
      </w:r>
      <w:r w:rsidRPr="005757CD">
        <w:rPr>
          <w:b/>
          <w:sz w:val="22"/>
          <w:szCs w:val="22"/>
        </w:rPr>
        <w:t xml:space="preserve"> Hutnicza</w:t>
      </w:r>
      <w:r w:rsidR="005757CD" w:rsidRPr="005757CD">
        <w:rPr>
          <w:b/>
          <w:sz w:val="22"/>
          <w:szCs w:val="22"/>
        </w:rPr>
        <w:t xml:space="preserve"> </w:t>
      </w:r>
      <w:r w:rsidRPr="005757CD">
        <w:rPr>
          <w:b/>
          <w:sz w:val="22"/>
          <w:szCs w:val="22"/>
        </w:rPr>
        <w:t>im. Stanisława Staszica w Krakowie</w:t>
      </w:r>
      <w:r w:rsidR="005757CD" w:rsidRPr="005757CD">
        <w:rPr>
          <w:b/>
          <w:sz w:val="22"/>
          <w:szCs w:val="22"/>
        </w:rPr>
        <w:t xml:space="preserve">, </w:t>
      </w:r>
      <w:r w:rsidRPr="005757CD">
        <w:rPr>
          <w:b/>
          <w:sz w:val="22"/>
          <w:szCs w:val="22"/>
        </w:rPr>
        <w:t>Dział Zamówień Publicznych</w:t>
      </w:r>
      <w:r w:rsidR="005757CD" w:rsidRPr="005757CD">
        <w:rPr>
          <w:b/>
          <w:sz w:val="22"/>
          <w:szCs w:val="22"/>
        </w:rPr>
        <w:t xml:space="preserve">, </w:t>
      </w:r>
      <w:r w:rsidRPr="005757CD">
        <w:rPr>
          <w:b/>
          <w:sz w:val="22"/>
          <w:szCs w:val="22"/>
        </w:rPr>
        <w:t>Al. Mickiewicza 30</w:t>
      </w:r>
      <w:r w:rsidR="005757CD" w:rsidRPr="005757CD">
        <w:rPr>
          <w:b/>
          <w:sz w:val="22"/>
          <w:szCs w:val="22"/>
        </w:rPr>
        <w:t xml:space="preserve">, </w:t>
      </w:r>
      <w:r w:rsidRPr="005757CD">
        <w:rPr>
          <w:b/>
          <w:sz w:val="22"/>
          <w:szCs w:val="22"/>
        </w:rPr>
        <w:t xml:space="preserve">30-059 Kraków,  </w:t>
      </w:r>
    </w:p>
    <w:p w14:paraId="7A9FD69F" w14:textId="77777777" w:rsidR="005757CD" w:rsidRPr="005757CD" w:rsidRDefault="005757CD" w:rsidP="00A213F8">
      <w:pPr>
        <w:widowControl w:val="0"/>
        <w:ind w:right="1"/>
        <w:jc w:val="both"/>
        <w:rPr>
          <w:sz w:val="22"/>
          <w:szCs w:val="22"/>
        </w:rPr>
      </w:pPr>
    </w:p>
    <w:p w14:paraId="09AE6A9C" w14:textId="162DEB12" w:rsidR="00A213F8" w:rsidRPr="005757CD" w:rsidRDefault="00A213F8" w:rsidP="00A213F8">
      <w:pPr>
        <w:widowControl w:val="0"/>
        <w:ind w:right="1"/>
        <w:jc w:val="both"/>
        <w:rPr>
          <w:sz w:val="22"/>
          <w:szCs w:val="22"/>
        </w:rPr>
      </w:pPr>
      <w:r w:rsidRPr="005757CD">
        <w:rPr>
          <w:sz w:val="22"/>
          <w:szCs w:val="22"/>
        </w:rPr>
        <w:t>Przystępując do postępowania o udzielenie zamówienia publicznego, którego przedmiotem jest</w:t>
      </w:r>
      <w:r w:rsidR="00967F20" w:rsidRPr="005757CD">
        <w:rPr>
          <w:sz w:val="22"/>
          <w:szCs w:val="22"/>
        </w:rPr>
        <w:t>:</w:t>
      </w:r>
      <w:r w:rsidRPr="005757CD">
        <w:rPr>
          <w:sz w:val="22"/>
          <w:szCs w:val="22"/>
        </w:rPr>
        <w:t xml:space="preserve"> </w:t>
      </w:r>
      <w:r w:rsidR="005757CD" w:rsidRPr="005757CD">
        <w:rPr>
          <w:b/>
          <w:bCs/>
          <w:iCs/>
          <w:color w:val="000000"/>
          <w:sz w:val="22"/>
          <w:szCs w:val="22"/>
          <w:lang w:eastAsia="x-none"/>
        </w:rPr>
        <w:t>Świadczenie usług prania, prasowania pościeli wraz z transportem dla Ośrodka AGH w Łukęcinie, ul. Leśna 3, woj. zachodniopomorskie - DE-dzp.272-147/25</w:t>
      </w:r>
      <w:r w:rsidRPr="005757CD">
        <w:rPr>
          <w:b/>
          <w:sz w:val="22"/>
          <w:szCs w:val="22"/>
        </w:rPr>
        <w:t xml:space="preserve">, </w:t>
      </w:r>
      <w:r w:rsidRPr="005757CD">
        <w:rPr>
          <w:sz w:val="22"/>
          <w:szCs w:val="22"/>
        </w:rPr>
        <w:t>oferuję realizację przedmiotu zamówienia, zgodnie z zasadami określonymi w specyfikacji warunków zamówienia.</w:t>
      </w:r>
    </w:p>
    <w:p w14:paraId="033C86A4" w14:textId="77777777" w:rsidR="00A213F8" w:rsidRPr="005757CD" w:rsidRDefault="00A213F8" w:rsidP="00A213F8">
      <w:pPr>
        <w:tabs>
          <w:tab w:val="right" w:pos="9000"/>
        </w:tabs>
        <w:rPr>
          <w:sz w:val="22"/>
          <w:szCs w:val="22"/>
        </w:rPr>
      </w:pPr>
    </w:p>
    <w:p w14:paraId="4CB8AB1D" w14:textId="77777777" w:rsidR="005757CD" w:rsidRDefault="005757CD" w:rsidP="005757CD">
      <w:pPr>
        <w:widowControl w:val="0"/>
        <w:rPr>
          <w:b/>
        </w:rPr>
      </w:pPr>
      <w:r>
        <w:rPr>
          <w:b/>
        </w:rPr>
        <w:t>Cena brutto za całość przedmiotu zamówienia: ..........................................PLN</w:t>
      </w:r>
    </w:p>
    <w:p w14:paraId="63894589" w14:textId="77777777" w:rsidR="005757CD" w:rsidRDefault="005757CD" w:rsidP="005757CD">
      <w:pPr>
        <w:widowControl w:val="0"/>
        <w:jc w:val="both"/>
      </w:pPr>
      <w:r>
        <w:t>Słownie brutto: .......................................................................................................................</w:t>
      </w:r>
    </w:p>
    <w:p w14:paraId="243D75FB" w14:textId="77777777" w:rsidR="005757CD" w:rsidRDefault="005757CD" w:rsidP="005757CD">
      <w:pPr>
        <w:widowControl w:val="0"/>
        <w:jc w:val="both"/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2"/>
        <w:gridCol w:w="1810"/>
        <w:gridCol w:w="1114"/>
        <w:gridCol w:w="832"/>
        <w:gridCol w:w="1394"/>
        <w:gridCol w:w="835"/>
        <w:gridCol w:w="2153"/>
      </w:tblGrid>
      <w:tr w:rsidR="007348E1" w14:paraId="654C4B10" w14:textId="77777777" w:rsidTr="00F305D8">
        <w:trPr>
          <w:trHeight w:val="652"/>
        </w:trPr>
        <w:tc>
          <w:tcPr>
            <w:tcW w:w="49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7DA9CF75" w14:textId="77777777" w:rsidR="007348E1" w:rsidRDefault="007348E1" w:rsidP="00F305D8">
            <w:pPr>
              <w:jc w:val="center"/>
            </w:pPr>
            <w:r>
              <w:rPr>
                <w:sz w:val="20"/>
              </w:rPr>
              <w:t>L.p.</w:t>
            </w:r>
          </w:p>
        </w:tc>
        <w:tc>
          <w:tcPr>
            <w:tcW w:w="1001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7688A8E5" w14:textId="77777777" w:rsidR="007348E1" w:rsidRDefault="007348E1" w:rsidP="00F305D8">
            <w:pPr>
              <w:jc w:val="center"/>
            </w:pPr>
            <w:r>
              <w:rPr>
                <w:b/>
                <w:sz w:val="20"/>
              </w:rPr>
              <w:t>Nazwa elementu</w:t>
            </w:r>
          </w:p>
          <w:p w14:paraId="73C460E2" w14:textId="77777777" w:rsidR="007348E1" w:rsidRDefault="007348E1" w:rsidP="00F305D8">
            <w:pPr>
              <w:jc w:val="center"/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616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</w:tcPr>
          <w:p w14:paraId="4FC5BC81" w14:textId="77777777" w:rsidR="007348E1" w:rsidRDefault="007348E1" w:rsidP="00F305D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  <w:p w14:paraId="6FDD8B2F" w14:textId="77777777" w:rsidR="007348E1" w:rsidRDefault="007348E1" w:rsidP="00F305D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131809D" w14:textId="77777777" w:rsidR="007348E1" w:rsidRDefault="007348E1" w:rsidP="00F305D8">
            <w:pPr>
              <w:jc w:val="center"/>
            </w:pPr>
            <w:r>
              <w:rPr>
                <w:b/>
                <w:sz w:val="20"/>
              </w:rPr>
              <w:t xml:space="preserve">Cena jednostkowa netto </w:t>
            </w:r>
            <w:r w:rsidRPr="00BA168C">
              <w:rPr>
                <w:b/>
                <w:bCs/>
                <w:sz w:val="20"/>
              </w:rPr>
              <w:t>PLN</w:t>
            </w:r>
          </w:p>
        </w:tc>
        <w:tc>
          <w:tcPr>
            <w:tcW w:w="771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31FC84D" w14:textId="77777777" w:rsidR="007348E1" w:rsidRDefault="007348E1" w:rsidP="00F305D8">
            <w:pPr>
              <w:jc w:val="center"/>
            </w:pPr>
            <w:r>
              <w:rPr>
                <w:b/>
                <w:sz w:val="20"/>
              </w:rPr>
              <w:t>Wartość netto PLN</w:t>
            </w:r>
          </w:p>
          <w:p w14:paraId="7553ED76" w14:textId="77777777" w:rsidR="007348E1" w:rsidRDefault="007348E1" w:rsidP="00F305D8">
            <w:pPr>
              <w:jc w:val="center"/>
            </w:pPr>
            <w:r>
              <w:rPr>
                <w:sz w:val="20"/>
              </w:rPr>
              <w:t>[kol. 3 x kol. 4]</w:t>
            </w:r>
          </w:p>
        </w:tc>
        <w:tc>
          <w:tcPr>
            <w:tcW w:w="46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FC9D09D" w14:textId="77777777" w:rsidR="007348E1" w:rsidRDefault="007348E1" w:rsidP="00F305D8">
            <w:pPr>
              <w:jc w:val="center"/>
            </w:pPr>
            <w:r>
              <w:rPr>
                <w:b/>
                <w:sz w:val="20"/>
              </w:rPr>
              <w:t>Stawka VAT</w:t>
            </w:r>
          </w:p>
          <w:p w14:paraId="6C54F478" w14:textId="77777777" w:rsidR="007348E1" w:rsidRDefault="007348E1" w:rsidP="00F305D8">
            <w:pPr>
              <w:jc w:val="center"/>
            </w:pPr>
          </w:p>
        </w:tc>
        <w:tc>
          <w:tcPr>
            <w:tcW w:w="119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2338CD8" w14:textId="77777777" w:rsidR="007348E1" w:rsidRDefault="007348E1" w:rsidP="00F305D8">
            <w:pPr>
              <w:jc w:val="center"/>
            </w:pPr>
            <w:r>
              <w:rPr>
                <w:b/>
                <w:sz w:val="20"/>
              </w:rPr>
              <w:t>Wartość brutto PLN</w:t>
            </w:r>
          </w:p>
          <w:p w14:paraId="5EAEE7A6" w14:textId="77777777" w:rsidR="007348E1" w:rsidRDefault="007348E1" w:rsidP="00F305D8">
            <w:pPr>
              <w:jc w:val="center"/>
            </w:pPr>
            <w:r>
              <w:rPr>
                <w:sz w:val="20"/>
              </w:rPr>
              <w:t xml:space="preserve">[suma wierszy w kol. 5 </w:t>
            </w:r>
            <w:r>
              <w:rPr>
                <w:sz w:val="20"/>
              </w:rPr>
              <w:br/>
              <w:t>z doliczonym VAT]</w:t>
            </w:r>
          </w:p>
          <w:p w14:paraId="76F9B972" w14:textId="77777777" w:rsidR="007348E1" w:rsidRDefault="007348E1" w:rsidP="00F305D8">
            <w:pPr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7348E1" w14:paraId="72261180" w14:textId="77777777" w:rsidTr="00F305D8">
        <w:trPr>
          <w:trHeight w:val="237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3AE8A05F" w14:textId="77777777" w:rsidR="007348E1" w:rsidRDefault="007348E1" w:rsidP="00F305D8">
            <w:pPr>
              <w:jc w:val="center"/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095D2426" w14:textId="77777777" w:rsidR="007348E1" w:rsidRDefault="007348E1" w:rsidP="00F305D8">
            <w:pPr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55406BCB" w14:textId="77777777" w:rsidR="007348E1" w:rsidRDefault="007348E1" w:rsidP="00F305D8">
            <w:pPr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2374281C" w14:textId="77777777" w:rsidR="007348E1" w:rsidRDefault="007348E1" w:rsidP="00F305D8">
            <w:pPr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3A337A16" w14:textId="77777777" w:rsidR="007348E1" w:rsidRDefault="007348E1" w:rsidP="00F305D8">
            <w:pPr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63DF7582" w14:textId="77777777" w:rsidR="007348E1" w:rsidRDefault="007348E1" w:rsidP="00F305D8">
            <w:pPr>
              <w:jc w:val="center"/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19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EABDC10" w14:textId="77777777" w:rsidR="007348E1" w:rsidRDefault="007348E1" w:rsidP="00F305D8">
            <w:pPr>
              <w:jc w:val="center"/>
            </w:pPr>
            <w:r>
              <w:rPr>
                <w:b/>
                <w:sz w:val="22"/>
              </w:rPr>
              <w:t>7</w:t>
            </w:r>
          </w:p>
        </w:tc>
      </w:tr>
      <w:tr w:rsidR="007348E1" w14:paraId="07F4B4A9" w14:textId="77777777" w:rsidTr="00F305D8">
        <w:trPr>
          <w:trHeight w:val="257"/>
        </w:trPr>
        <w:tc>
          <w:tcPr>
            <w:tcW w:w="499" w:type="pc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397A447A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0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A1C23B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Poszwy</w:t>
            </w:r>
          </w:p>
        </w:tc>
        <w:tc>
          <w:tcPr>
            <w:tcW w:w="61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2A516F8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46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6EF127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261C76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1EDD05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</w:tcPr>
          <w:p w14:paraId="0511E6DB" w14:textId="77777777" w:rsidR="007348E1" w:rsidRDefault="007348E1" w:rsidP="00F305D8">
            <w:pPr>
              <w:snapToGrid w:val="0"/>
              <w:ind w:right="425"/>
              <w:rPr>
                <w:strike/>
                <w:sz w:val="22"/>
              </w:rPr>
            </w:pPr>
          </w:p>
          <w:p w14:paraId="1AD21177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</w:tr>
      <w:tr w:rsidR="007348E1" w14:paraId="2A1D11F6" w14:textId="77777777" w:rsidTr="00F305D8">
        <w:trPr>
          <w:trHeight w:val="253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51C3743C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4F0E84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Poszewki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ECCD4C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8CB34D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C770E1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4254C3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41BA7B68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53BD1AFE" w14:textId="77777777" w:rsidTr="00F305D8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3846C14A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721332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Prześcieradła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571A70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2400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9E1A25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5DE72B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7A1B69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607A6D39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0E1D2005" w14:textId="77777777" w:rsidTr="00F305D8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18C162B5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DF48AD3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Obrusy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7EAF06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100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0D4202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AA35D9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E0879F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77BFA4AB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66127169" w14:textId="77777777" w:rsidTr="00F305D8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0E6228E0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C6D0AC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Ochraniacz na materac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403245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80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D56E76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FB8633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582A7E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0463070F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4EC9F5F1" w14:textId="77777777" w:rsidTr="00F305D8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6C95B45D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355137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Pokrowce na materace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798785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50B94D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E1C3D2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222B14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6FDB654C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731361B3" w14:textId="77777777" w:rsidTr="00F305D8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34ECF698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BCE91C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Firany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477A03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20B0B1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273A7D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FB8C20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513B82BD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2D2A482C" w14:textId="77777777" w:rsidTr="00F305D8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49981673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A20E85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Zasłony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13EEDD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BF795E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9FBFE6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91AF99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540A60A4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3CC3E6DF" w14:textId="77777777" w:rsidTr="00F305D8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4A1F9C98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C7608A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Koce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CF687F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700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E8AC3A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23E99D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C5FCE2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6E834390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356D47E6" w14:textId="77777777" w:rsidTr="00F305D8">
        <w:trPr>
          <w:trHeight w:val="32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427CC0B8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FA262A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Kołdry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96F280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250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E1D8CB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469161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440177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7EF91A27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0CB92C6F" w14:textId="77777777" w:rsidTr="00F305D8">
        <w:trPr>
          <w:trHeight w:val="287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3C6C149A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t>11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5F2DD1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Poduszki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6D648B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150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B71C7C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CCA1C7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673C3D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257ECE32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51A451C7" w14:textId="77777777" w:rsidTr="00F305D8">
        <w:trPr>
          <w:trHeight w:val="263"/>
        </w:trPr>
        <w:tc>
          <w:tcPr>
            <w:tcW w:w="499" w:type="pct"/>
            <w:tcBorders>
              <w:top w:val="nil"/>
              <w:left w:val="single" w:sz="12" w:space="0" w:color="000000"/>
              <w:bottom w:val="single" w:sz="4" w:space="0" w:color="auto"/>
              <w:right w:val="nil"/>
            </w:tcBorders>
            <w:hideMark/>
          </w:tcPr>
          <w:p w14:paraId="36EA50C0" w14:textId="77777777" w:rsidR="007348E1" w:rsidRDefault="007348E1" w:rsidP="00F305D8">
            <w:pPr>
              <w:ind w:right="425"/>
              <w:jc w:val="center"/>
            </w:pPr>
            <w:r>
              <w:rPr>
                <w:sz w:val="22"/>
              </w:rPr>
              <w:lastRenderedPageBreak/>
              <w:t>12</w:t>
            </w:r>
          </w:p>
        </w:tc>
        <w:tc>
          <w:tcPr>
            <w:tcW w:w="1001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628B8F4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Materace gąbkowe</w:t>
            </w:r>
          </w:p>
        </w:tc>
        <w:tc>
          <w:tcPr>
            <w:tcW w:w="616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34C555C" w14:textId="77777777" w:rsidR="007348E1" w:rsidRDefault="007348E1" w:rsidP="00F305D8">
            <w:pPr>
              <w:ind w:right="425"/>
            </w:pPr>
            <w:r>
              <w:rPr>
                <w:sz w:val="22"/>
              </w:rPr>
              <w:t>20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27399C4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7DECB0C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92052D6" w14:textId="77777777" w:rsidR="007348E1" w:rsidRDefault="007348E1" w:rsidP="00F305D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6816E6E2" w14:textId="77777777" w:rsidR="007348E1" w:rsidRDefault="007348E1" w:rsidP="00F305D8">
            <w:pPr>
              <w:rPr>
                <w:sz w:val="22"/>
              </w:rPr>
            </w:pPr>
          </w:p>
        </w:tc>
      </w:tr>
      <w:tr w:rsidR="007348E1" w14:paraId="3FC36158" w14:textId="77777777" w:rsidTr="00F305D8">
        <w:trPr>
          <w:trHeight w:val="532"/>
        </w:trPr>
        <w:tc>
          <w:tcPr>
            <w:tcW w:w="380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2BCA" w14:textId="77777777" w:rsidR="007348E1" w:rsidRDefault="007348E1" w:rsidP="00F305D8">
            <w:pPr>
              <w:ind w:right="425"/>
              <w:jc w:val="right"/>
              <w:rPr>
                <w:highlight w:val="yellow"/>
              </w:rPr>
            </w:pPr>
            <w:r>
              <w:rPr>
                <w:b/>
                <w:sz w:val="26"/>
              </w:rPr>
              <w:t xml:space="preserve">                                                          RAZEM: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2AB6BED3" w14:textId="77777777" w:rsidR="007348E1" w:rsidRDefault="007348E1" w:rsidP="00F305D8">
            <w:pPr>
              <w:snapToGrid w:val="0"/>
              <w:ind w:right="425"/>
              <w:jc w:val="center"/>
              <w:rPr>
                <w:sz w:val="26"/>
                <w:highlight w:val="yellow"/>
              </w:rPr>
            </w:pPr>
          </w:p>
        </w:tc>
      </w:tr>
    </w:tbl>
    <w:p w14:paraId="29201B38" w14:textId="77777777" w:rsidR="005F2EB1" w:rsidRDefault="005F2EB1" w:rsidP="00A213F8">
      <w:pPr>
        <w:tabs>
          <w:tab w:val="left" w:pos="426"/>
        </w:tabs>
        <w:spacing w:after="120"/>
        <w:jc w:val="both"/>
        <w:rPr>
          <w:b/>
        </w:rPr>
      </w:pPr>
    </w:p>
    <w:p w14:paraId="57AA231B" w14:textId="4285FBF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205C1E47" w14:textId="27082F77" w:rsidR="005757CD" w:rsidRPr="005757CD" w:rsidRDefault="005757CD" w:rsidP="005757CD">
      <w:pPr>
        <w:widowControl w:val="0"/>
        <w:jc w:val="both"/>
        <w:rPr>
          <w:sz w:val="22"/>
          <w:szCs w:val="22"/>
        </w:rPr>
      </w:pPr>
      <w:r w:rsidRPr="005757CD">
        <w:rPr>
          <w:b/>
          <w:sz w:val="22"/>
          <w:szCs w:val="22"/>
        </w:rPr>
        <w:t xml:space="preserve">Termin realizacji umowy: </w:t>
      </w:r>
      <w:bookmarkStart w:id="0" w:name="_Hlk193791220"/>
      <w:r>
        <w:rPr>
          <w:sz w:val="22"/>
          <w:szCs w:val="22"/>
        </w:rPr>
        <w:t xml:space="preserve">przez okres </w:t>
      </w:r>
      <w:r w:rsidRPr="005757CD">
        <w:rPr>
          <w:sz w:val="22"/>
          <w:szCs w:val="22"/>
        </w:rPr>
        <w:t xml:space="preserve">12 miesięcy od daty podpisania umowy (nie wcześniej niż od </w:t>
      </w:r>
      <w:r w:rsidR="00980B6A" w:rsidRPr="00980B6A">
        <w:rPr>
          <w:sz w:val="22"/>
          <w:szCs w:val="22"/>
        </w:rPr>
        <w:t>11.06.2025 r.</w:t>
      </w:r>
      <w:r w:rsidRPr="005757CD">
        <w:rPr>
          <w:sz w:val="22"/>
          <w:szCs w:val="22"/>
        </w:rPr>
        <w:t>) lub do wyczerpania środków, w zależności, które zdarzenie nastąpi wcześniej.</w:t>
      </w:r>
    </w:p>
    <w:bookmarkEnd w:id="0"/>
    <w:p w14:paraId="781A2D73" w14:textId="77777777" w:rsidR="005757CD" w:rsidRDefault="005757CD" w:rsidP="00967F20">
      <w:pPr>
        <w:tabs>
          <w:tab w:val="left" w:pos="426"/>
        </w:tabs>
        <w:jc w:val="both"/>
        <w:rPr>
          <w:b/>
          <w:sz w:val="22"/>
        </w:rPr>
      </w:pPr>
    </w:p>
    <w:p w14:paraId="33056E65" w14:textId="13A1A23E" w:rsidR="0031080B" w:rsidRDefault="00A213F8" w:rsidP="0031080B">
      <w:pPr>
        <w:tabs>
          <w:tab w:val="left" w:pos="426"/>
        </w:tabs>
        <w:jc w:val="both"/>
        <w:rPr>
          <w:sz w:val="22"/>
        </w:rPr>
      </w:pPr>
      <w:r w:rsidRPr="00080CE7">
        <w:rPr>
          <w:b/>
          <w:sz w:val="22"/>
        </w:rPr>
        <w:t xml:space="preserve">Termin płatności: </w:t>
      </w:r>
      <w:r w:rsidR="0031080B">
        <w:rPr>
          <w:sz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</w:t>
      </w:r>
      <w:r w:rsidR="00692140">
        <w:rPr>
          <w:sz w:val="22"/>
        </w:rPr>
        <w:t>.</w:t>
      </w:r>
      <w:bookmarkStart w:id="1" w:name="_GoBack"/>
      <w:bookmarkEnd w:id="1"/>
    </w:p>
    <w:p w14:paraId="3C90C227" w14:textId="7860C228" w:rsidR="005F2EB1" w:rsidRDefault="005F2EB1" w:rsidP="0031080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D615241" w14:textId="4FC10577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A213F8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370694C1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28056" w14:textId="77777777" w:rsidR="001A56B0" w:rsidRDefault="001A56B0">
      <w:r>
        <w:separator/>
      </w:r>
    </w:p>
  </w:endnote>
  <w:endnote w:type="continuationSeparator" w:id="0">
    <w:p w14:paraId="2C5E87E1" w14:textId="77777777" w:rsidR="001A56B0" w:rsidRDefault="001A5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7CA82" w14:textId="77777777" w:rsidR="001A56B0" w:rsidRDefault="001A56B0">
      <w:r>
        <w:separator/>
      </w:r>
    </w:p>
  </w:footnote>
  <w:footnote w:type="continuationSeparator" w:id="0">
    <w:p w14:paraId="474C6A08" w14:textId="77777777" w:rsidR="001A56B0" w:rsidRDefault="001A5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505464E4" w:rsidR="00DC248F" w:rsidRPr="007348E1" w:rsidRDefault="00DC248F" w:rsidP="007348E1">
    <w:pPr>
      <w:pStyle w:val="Nagwek"/>
      <w:jc w:val="right"/>
      <w:rPr>
        <w:sz w:val="22"/>
        <w:szCs w:val="22"/>
      </w:rPr>
    </w:pPr>
    <w:r w:rsidRPr="007348E1">
      <w:rPr>
        <w:sz w:val="22"/>
        <w:szCs w:val="22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45281"/>
    <w:rsid w:val="000547A9"/>
    <w:rsid w:val="000704FC"/>
    <w:rsid w:val="00071CCC"/>
    <w:rsid w:val="00080CE7"/>
    <w:rsid w:val="0009271C"/>
    <w:rsid w:val="000B731D"/>
    <w:rsid w:val="000D6134"/>
    <w:rsid w:val="000E09C7"/>
    <w:rsid w:val="000F6589"/>
    <w:rsid w:val="00106636"/>
    <w:rsid w:val="00116EC6"/>
    <w:rsid w:val="00162F9B"/>
    <w:rsid w:val="001801DD"/>
    <w:rsid w:val="001A56B0"/>
    <w:rsid w:val="001D4612"/>
    <w:rsid w:val="00207E98"/>
    <w:rsid w:val="00247FF6"/>
    <w:rsid w:val="002723B0"/>
    <w:rsid w:val="0031080B"/>
    <w:rsid w:val="00315A4A"/>
    <w:rsid w:val="003B3F98"/>
    <w:rsid w:val="004B7300"/>
    <w:rsid w:val="004C1E7C"/>
    <w:rsid w:val="004C6753"/>
    <w:rsid w:val="00553A05"/>
    <w:rsid w:val="00560E8B"/>
    <w:rsid w:val="005757CD"/>
    <w:rsid w:val="00575DB5"/>
    <w:rsid w:val="00575F14"/>
    <w:rsid w:val="00595C87"/>
    <w:rsid w:val="005D2C65"/>
    <w:rsid w:val="005E6D94"/>
    <w:rsid w:val="005F2EB1"/>
    <w:rsid w:val="0063384F"/>
    <w:rsid w:val="00643C6F"/>
    <w:rsid w:val="00646202"/>
    <w:rsid w:val="0065290F"/>
    <w:rsid w:val="006815F6"/>
    <w:rsid w:val="00692140"/>
    <w:rsid w:val="006C0D55"/>
    <w:rsid w:val="0070470C"/>
    <w:rsid w:val="007348E1"/>
    <w:rsid w:val="007517D5"/>
    <w:rsid w:val="007748F0"/>
    <w:rsid w:val="00776EC0"/>
    <w:rsid w:val="007A4321"/>
    <w:rsid w:val="00833933"/>
    <w:rsid w:val="008516A0"/>
    <w:rsid w:val="00853083"/>
    <w:rsid w:val="008B2F0C"/>
    <w:rsid w:val="008B4928"/>
    <w:rsid w:val="008D2AB8"/>
    <w:rsid w:val="008E020A"/>
    <w:rsid w:val="008E5425"/>
    <w:rsid w:val="008F1C66"/>
    <w:rsid w:val="00935114"/>
    <w:rsid w:val="009442BC"/>
    <w:rsid w:val="00966904"/>
    <w:rsid w:val="00967F20"/>
    <w:rsid w:val="00970FE4"/>
    <w:rsid w:val="00980B6A"/>
    <w:rsid w:val="009949C3"/>
    <w:rsid w:val="009A036E"/>
    <w:rsid w:val="009B688F"/>
    <w:rsid w:val="00A0022B"/>
    <w:rsid w:val="00A213F8"/>
    <w:rsid w:val="00A346FE"/>
    <w:rsid w:val="00A47B4D"/>
    <w:rsid w:val="00A54A80"/>
    <w:rsid w:val="00A83018"/>
    <w:rsid w:val="00A96B59"/>
    <w:rsid w:val="00B55EF2"/>
    <w:rsid w:val="00B774DC"/>
    <w:rsid w:val="00C650D9"/>
    <w:rsid w:val="00C969A6"/>
    <w:rsid w:val="00CA7D36"/>
    <w:rsid w:val="00CE0759"/>
    <w:rsid w:val="00CE774A"/>
    <w:rsid w:val="00D108BF"/>
    <w:rsid w:val="00D24208"/>
    <w:rsid w:val="00D60C38"/>
    <w:rsid w:val="00D66893"/>
    <w:rsid w:val="00D90ACB"/>
    <w:rsid w:val="00DC1500"/>
    <w:rsid w:val="00DC248F"/>
    <w:rsid w:val="00E132AA"/>
    <w:rsid w:val="00E44371"/>
    <w:rsid w:val="00E949B0"/>
    <w:rsid w:val="00EC0BEA"/>
    <w:rsid w:val="00EE5753"/>
    <w:rsid w:val="00F00591"/>
    <w:rsid w:val="00F31B06"/>
    <w:rsid w:val="00F35492"/>
    <w:rsid w:val="00F51688"/>
    <w:rsid w:val="00F53146"/>
    <w:rsid w:val="00F61C17"/>
    <w:rsid w:val="00F91018"/>
    <w:rsid w:val="00FA0F30"/>
    <w:rsid w:val="00FA51A4"/>
    <w:rsid w:val="00FB0B7F"/>
    <w:rsid w:val="00FD356B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1DAD3-2119-4B29-95BD-939118746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Michał Długoń</cp:lastModifiedBy>
  <cp:revision>2</cp:revision>
  <cp:lastPrinted>2024-04-09T09:46:00Z</cp:lastPrinted>
  <dcterms:created xsi:type="dcterms:W3CDTF">2025-04-11T07:36:00Z</dcterms:created>
  <dcterms:modified xsi:type="dcterms:W3CDTF">2025-04-11T07:36:00Z</dcterms:modified>
</cp:coreProperties>
</file>