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43316D" w:rsidRDefault="00657A47" w:rsidP="0043316D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43316D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43316D" w:rsidRPr="0043316D">
        <w:rPr>
          <w:rFonts w:ascii="Arial Narrow" w:hAnsi="Arial Narrow" w:cs="Arial"/>
          <w:bCs/>
          <w:i w:val="0"/>
          <w:sz w:val="22"/>
          <w:szCs w:val="24"/>
        </w:rPr>
        <w:t>5</w:t>
      </w:r>
      <w:r w:rsidR="007666D6" w:rsidRPr="0043316D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212" w:type="dxa"/>
        <w:tblLook w:val="04A0"/>
      </w:tblPr>
      <w:tblGrid>
        <w:gridCol w:w="108"/>
        <w:gridCol w:w="2800"/>
        <w:gridCol w:w="6272"/>
        <w:gridCol w:w="32"/>
      </w:tblGrid>
      <w:tr w:rsidR="00D520D3" w:rsidRPr="0043316D" w:rsidTr="0043316D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43316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43316D">
              <w:rPr>
                <w:rFonts w:ascii="Arial Narrow" w:hAnsi="Arial Narrow" w:cs="Arial"/>
                <w:b/>
                <w:szCs w:val="24"/>
              </w:rPr>
              <w:t>Podmiot</w:t>
            </w:r>
            <w:r w:rsidRPr="0043316D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43316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43316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43316D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43316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43316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43316D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43316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43316D" w:rsidTr="0043316D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43316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43316D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43316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43316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43316D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43316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43316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43316D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43316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053927" w:rsidRPr="0043316D" w:rsidTr="004331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3316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43316D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43316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43316D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43316D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43316D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43316D" w:rsidRDefault="0071340C" w:rsidP="0043316D">
      <w:pPr>
        <w:widowControl w:val="0"/>
        <w:suppressAutoHyphens/>
        <w:autoSpaceDE w:val="0"/>
        <w:autoSpaceDN w:val="0"/>
        <w:adjustRightInd w:val="0"/>
        <w:spacing w:before="24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3316D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43316D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43316D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43316D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43316D">
        <w:rPr>
          <w:rFonts w:ascii="Arial Narrow" w:hAnsi="Arial Narrow" w:cs="Arial"/>
          <w:szCs w:val="24"/>
        </w:rPr>
        <w:t xml:space="preserve"> ustawy </w:t>
      </w:r>
      <w:r w:rsidR="00EF3368" w:rsidRPr="0043316D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1F763F" w:rsidRPr="0043316D">
        <w:rPr>
          <w:rFonts w:ascii="Arial Narrow" w:hAnsi="Arial Narrow" w:cs="Arial"/>
          <w:szCs w:val="24"/>
        </w:rPr>
        <w:t>(t.j. Dz. U. z 2024 poz. 1320)</w:t>
      </w:r>
      <w:r w:rsidR="00E27ABB" w:rsidRPr="0043316D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43316D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43316D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43316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43316D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43316D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43316D" w:rsidTr="00467CA2">
        <w:tc>
          <w:tcPr>
            <w:tcW w:w="2269" w:type="dxa"/>
            <w:shd w:val="clear" w:color="auto" w:fill="auto"/>
          </w:tcPr>
          <w:p w:rsidR="00D520D3" w:rsidRPr="0043316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43316D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43316D" w:rsidRDefault="001F763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43316D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koncentratów do hemodializ na okres 36 miesięcy z prawem opcji na 12 miesięcy</w:t>
            </w:r>
            <w:r w:rsidR="00D520D3" w:rsidRPr="0043316D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1F763F" w:rsidRPr="0043316D" w:rsidTr="00F93AB2">
        <w:tc>
          <w:tcPr>
            <w:tcW w:w="2269" w:type="dxa"/>
            <w:shd w:val="clear" w:color="auto" w:fill="auto"/>
          </w:tcPr>
          <w:p w:rsidR="001F763F" w:rsidRPr="0043316D" w:rsidRDefault="001F763F" w:rsidP="00F93AB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43316D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F763F" w:rsidRPr="0043316D" w:rsidRDefault="001F763F" w:rsidP="00F93AB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43316D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29/2025</w:t>
            </w:r>
          </w:p>
        </w:tc>
      </w:tr>
    </w:tbl>
    <w:p w:rsidR="00DC652A" w:rsidRPr="0043316D" w:rsidRDefault="001F763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3316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43316D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43316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43316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43316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43316D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43316D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43316D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43316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43316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3316D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43316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43316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43316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43316D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43316D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43316D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43316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43316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43316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43316D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43316D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43316D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43316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43316D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43316D">
        <w:rPr>
          <w:rFonts w:ascii="Arial Narrow" w:eastAsia="Times New Roman" w:hAnsi="Arial Narrow" w:cs="Arial"/>
          <w:szCs w:val="24"/>
          <w:lang w:eastAsia="pl-PL"/>
        </w:rPr>
        <w:t>dostę</w:t>
      </w:r>
      <w:r w:rsidRPr="0043316D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43316D">
        <w:rPr>
          <w:rFonts w:ascii="Arial Narrow" w:eastAsia="Times New Roman" w:hAnsi="Arial Narrow" w:cs="Arial"/>
          <w:szCs w:val="24"/>
          <w:lang w:eastAsia="pl-PL"/>
        </w:rPr>
        <w:t>ni</w:t>
      </w:r>
      <w:r w:rsidRPr="0043316D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43316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43316D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43316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43316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43316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3316D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43316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43316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43316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3316D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43316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43316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43316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3316D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43316D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43316D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43316D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43316D" w:rsidRDefault="00830970" w:rsidP="0043316D">
      <w:pPr>
        <w:widowControl w:val="0"/>
        <w:suppressAutoHyphens/>
        <w:autoSpaceDE w:val="0"/>
        <w:autoSpaceDN w:val="0"/>
        <w:adjustRightInd w:val="0"/>
        <w:spacing w:after="24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43316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43316D" w:rsidTr="00467CA2">
        <w:tc>
          <w:tcPr>
            <w:tcW w:w="2660" w:type="dxa"/>
            <w:shd w:val="clear" w:color="auto" w:fill="auto"/>
          </w:tcPr>
          <w:p w:rsidR="00D520D3" w:rsidRPr="0043316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43316D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43316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43316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43316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43316D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43316D" w:rsidRDefault="00D520D3" w:rsidP="001F763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43316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1F763F" w:rsidRPr="0043316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43316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43316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43316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43316D" w:rsidRDefault="00E27ABB" w:rsidP="004331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43316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B05" w:rsidRDefault="00213B05" w:rsidP="00025386">
      <w:pPr>
        <w:spacing w:after="0" w:line="240" w:lineRule="auto"/>
      </w:pPr>
      <w:r>
        <w:separator/>
      </w:r>
    </w:p>
  </w:endnote>
  <w:endnote w:type="continuationSeparator" w:id="1">
    <w:p w:rsidR="00213B05" w:rsidRDefault="00213B0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63F" w:rsidRDefault="001F763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31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316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63F" w:rsidRDefault="001F76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B05" w:rsidRDefault="00213B05" w:rsidP="00025386">
      <w:pPr>
        <w:spacing w:after="0" w:line="240" w:lineRule="auto"/>
      </w:pPr>
      <w:r>
        <w:separator/>
      </w:r>
    </w:p>
  </w:footnote>
  <w:footnote w:type="continuationSeparator" w:id="1">
    <w:p w:rsidR="00213B05" w:rsidRDefault="00213B0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63F" w:rsidRDefault="001F76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63F" w:rsidRDefault="001F76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63F" w:rsidRDefault="001F763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763F"/>
    <w:rsid w:val="00025386"/>
    <w:rsid w:val="000423B9"/>
    <w:rsid w:val="00053927"/>
    <w:rsid w:val="00066C44"/>
    <w:rsid w:val="00071D4C"/>
    <w:rsid w:val="00084786"/>
    <w:rsid w:val="0016158F"/>
    <w:rsid w:val="001C2314"/>
    <w:rsid w:val="001F763F"/>
    <w:rsid w:val="00213980"/>
    <w:rsid w:val="00213B05"/>
    <w:rsid w:val="0043316D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2025-04-10T11:23:00Z</dcterms:created>
  <dcterms:modified xsi:type="dcterms:W3CDTF">2025-04-10T11:23:00Z</dcterms:modified>
</cp:coreProperties>
</file>