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5E67CC" w:rsidRDefault="00D62E6E" w:rsidP="005E67CC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5E67CC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5E67CC">
        <w:rPr>
          <w:rFonts w:ascii="Arial Narrow" w:eastAsia="Times New Roman" w:hAnsi="Arial Narrow" w:cs="Arial"/>
          <w:bCs/>
          <w:szCs w:val="20"/>
          <w:lang w:eastAsia="pl-PL"/>
        </w:rPr>
        <w:t>3</w:t>
      </w:r>
      <w:r w:rsidRPr="005E67CC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104" w:type="dxa"/>
        <w:tblInd w:w="108" w:type="dxa"/>
        <w:tblLook w:val="04A0"/>
      </w:tblPr>
      <w:tblGrid>
        <w:gridCol w:w="2269"/>
        <w:gridCol w:w="531"/>
        <w:gridCol w:w="6272"/>
        <w:gridCol w:w="32"/>
      </w:tblGrid>
      <w:tr w:rsidR="00D62E6E" w:rsidRPr="005E67CC" w:rsidTr="005E67CC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5E67C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E67CC">
              <w:rPr>
                <w:rFonts w:ascii="Arial Narrow" w:hAnsi="Arial Narrow" w:cs="Arial"/>
                <w:b/>
                <w:szCs w:val="24"/>
              </w:rPr>
              <w:t>Wykonawca</w:t>
            </w:r>
            <w:r w:rsidRPr="005E67CC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5E67C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E67C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E67C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5E67C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5E67CC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5E67C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5E67CC" w:rsidTr="005E67CC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5E67C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5E67CC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5E67C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E67C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5E67C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5E67C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5E67CC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5E67CC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8F093F" w:rsidRPr="005E67CC" w:rsidTr="005E67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F093F" w:rsidRPr="005E67CC" w:rsidRDefault="008F093F" w:rsidP="00A6772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8F093F" w:rsidRPr="005E67CC" w:rsidRDefault="008F093F" w:rsidP="00A6772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E67CC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5E67CC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8F093F" w:rsidRPr="005E67CC" w:rsidRDefault="008F093F" w:rsidP="00A6772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F093F" w:rsidRPr="005E67CC" w:rsidRDefault="008F093F" w:rsidP="00A6772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  <w:tr w:rsidR="00D62E6E" w:rsidRPr="005E67CC" w:rsidTr="005E67CC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5E67CC" w:rsidRDefault="005E67C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  <w:p w:rsidR="00D62E6E" w:rsidRPr="005E67C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5E67CC" w:rsidRDefault="005E67C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5E67CC" w:rsidRDefault="008F09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koncentratów do hemodializ na okres 36 miesięcy z prawem opcji na 12 miesięcy</w:t>
            </w:r>
            <w:r w:rsidR="00D62E6E" w:rsidRPr="005E67C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8F093F" w:rsidRPr="005E67CC" w:rsidTr="005E67CC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8F093F" w:rsidRPr="005E67CC" w:rsidRDefault="008F093F" w:rsidP="00A677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8F093F" w:rsidRPr="005E67CC" w:rsidRDefault="008F093F" w:rsidP="00A677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29/2025</w:t>
            </w:r>
          </w:p>
        </w:tc>
      </w:tr>
    </w:tbl>
    <w:p w:rsidR="00BC121E" w:rsidRPr="005E67CC" w:rsidRDefault="008F093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5E67C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5E67CC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5E67CC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5E67CC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5E67CC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5E67CC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5E67CC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5E67CC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pt;height:17.25pt" o:ole="">
            <v:imagedata r:id="rId8" o:title=""/>
          </v:shape>
          <w:control r:id="rId9" w:name="OptionButton211" w:shapeid="_x0000_i1033"/>
        </w:object>
      </w:r>
      <w:r w:rsidR="00BC121E" w:rsidRPr="005E67CC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E67CC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5E67CC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5E67CC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="00BC121E" w:rsidRPr="005E67CC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5E67CC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5E67CC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E67CC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5E67CC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5E67CC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5E67CC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3030B3" w:rsidRPr="005E67CC">
        <w:rPr>
          <w:rFonts w:ascii="Arial Narrow" w:eastAsia="Times New Roman" w:hAnsi="Arial Narrow" w:cs="Arial"/>
          <w:szCs w:val="24"/>
          <w:lang w:eastAsia="pl-PL"/>
        </w:rPr>
        <w:t>t.j. Dz.U. 2024 poz. 1616</w:t>
      </w:r>
      <w:r w:rsidRPr="005E67CC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5E67C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E67CC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5E67CC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5E67CC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5E67C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5E67C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5E67CC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5E67CC" w:rsidRDefault="00BC121E" w:rsidP="005E67CC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5E67CC">
        <w:rPr>
          <w:rFonts w:ascii="Arial Narrow" w:eastAsia="Times New Roman" w:hAnsi="Arial Narrow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5E67C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5E67CC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5E67CC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5E67CC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5E67CC" w:rsidTr="00620E37">
        <w:tc>
          <w:tcPr>
            <w:tcW w:w="2660" w:type="dxa"/>
            <w:shd w:val="clear" w:color="auto" w:fill="auto"/>
          </w:tcPr>
          <w:p w:rsidR="00BC121E" w:rsidRPr="005E67C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E67C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5E67C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5E67C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5E67C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5E67CC" w:rsidRDefault="00844A96" w:rsidP="008F093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8F093F"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5E67CC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5E67CC" w:rsidRDefault="00106AC7" w:rsidP="00BC121E">
      <w:pPr>
        <w:rPr>
          <w:rFonts w:ascii="Arial Narrow" w:hAnsi="Arial Narrow"/>
          <w:sz w:val="20"/>
        </w:rPr>
      </w:pPr>
    </w:p>
    <w:sectPr w:rsidR="00106AC7" w:rsidRPr="005E67CC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BF0" w:rsidRDefault="00BB5BF0">
      <w:r>
        <w:separator/>
      </w:r>
    </w:p>
  </w:endnote>
  <w:endnote w:type="continuationSeparator" w:id="1">
    <w:p w:rsidR="00BB5BF0" w:rsidRDefault="00BB5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7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67C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3F" w:rsidRDefault="008F093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BF0" w:rsidRDefault="00BB5BF0">
      <w:r>
        <w:separator/>
      </w:r>
    </w:p>
  </w:footnote>
  <w:footnote w:type="continuationSeparator" w:id="1">
    <w:p w:rsidR="00BB5BF0" w:rsidRDefault="00BB5B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3F" w:rsidRDefault="008F09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3F" w:rsidRDefault="008F09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93F" w:rsidRDefault="008F093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93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E67CC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093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5BF0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C4910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2025-04-09T11:44:00Z</dcterms:created>
  <dcterms:modified xsi:type="dcterms:W3CDTF">2025-04-09T11:45:00Z</dcterms:modified>
</cp:coreProperties>
</file>