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81D0" w14:textId="20089D74" w:rsidR="00C86F3D" w:rsidRDefault="00C86F3D" w:rsidP="00C86F3D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Załącznik nr </w:t>
      </w:r>
      <w:r w:rsidR="009C33E5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50BE6EDA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092B2A" w:rsidRPr="009C0C59">
        <w:rPr>
          <w:rFonts w:ascii="Verdana" w:hAnsi="Verdana"/>
          <w:b/>
          <w:bCs/>
          <w:kern w:val="2"/>
        </w:rPr>
        <w:t>Organizacja spotkania konsorcjum projektu - DE-dzp.272-171/25</w:t>
      </w:r>
      <w:r w:rsidR="00092B2A">
        <w:rPr>
          <w:rFonts w:ascii="Verdana" w:hAnsi="Verdana"/>
          <w:b/>
          <w:bCs/>
          <w:kern w:val="2"/>
        </w:rPr>
        <w:t xml:space="preserve">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9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6"/>
        <w:gridCol w:w="2492"/>
        <w:gridCol w:w="1341"/>
        <w:gridCol w:w="2478"/>
        <w:gridCol w:w="2121"/>
      </w:tblGrid>
      <w:tr w:rsidR="006A459F" w:rsidRPr="005A10E2" w14:paraId="6C0D05E3" w14:textId="58FCEC02" w:rsidTr="006A459F">
        <w:trPr>
          <w:cantSplit/>
          <w:trHeight w:val="520"/>
        </w:trPr>
        <w:tc>
          <w:tcPr>
            <w:tcW w:w="766" w:type="dxa"/>
            <w:vAlign w:val="center"/>
          </w:tcPr>
          <w:p w14:paraId="4E9B4DA1" w14:textId="77777777" w:rsidR="006A459F" w:rsidRPr="005A10E2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492" w:type="dxa"/>
            <w:vAlign w:val="center"/>
          </w:tcPr>
          <w:p w14:paraId="36FDF0A1" w14:textId="77777777" w:rsidR="006A459F" w:rsidRPr="005A10E2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6A459F" w:rsidRPr="005A10E2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341" w:type="dxa"/>
            <w:vAlign w:val="center"/>
          </w:tcPr>
          <w:p w14:paraId="16C2B325" w14:textId="77777777" w:rsidR="006A459F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6A459F" w:rsidRPr="005A10E2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2478" w:type="dxa"/>
          </w:tcPr>
          <w:p w14:paraId="5C1FA720" w14:textId="2AF40E9E" w:rsidR="006A459F" w:rsidRDefault="006A459F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zrealizowanej usługi</w:t>
            </w:r>
          </w:p>
        </w:tc>
        <w:tc>
          <w:tcPr>
            <w:tcW w:w="2121" w:type="dxa"/>
          </w:tcPr>
          <w:p w14:paraId="3C683767" w14:textId="086D2119" w:rsidR="006A459F" w:rsidRPr="005A10E2" w:rsidRDefault="006A459F" w:rsidP="0077598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Odbiorca usługi</w:t>
            </w:r>
          </w:p>
          <w:p w14:paraId="79F6FE83" w14:textId="052231AE" w:rsidR="006A459F" w:rsidRPr="005A10E2" w:rsidRDefault="006A459F" w:rsidP="0077598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6A459F" w:rsidRPr="005A10E2" w14:paraId="05488B26" w14:textId="138ED61D" w:rsidTr="006A459F">
        <w:trPr>
          <w:cantSplit/>
          <w:trHeight w:hRule="exact" w:val="185"/>
        </w:trPr>
        <w:tc>
          <w:tcPr>
            <w:tcW w:w="766" w:type="dxa"/>
            <w:vAlign w:val="center"/>
          </w:tcPr>
          <w:p w14:paraId="4AA7BE10" w14:textId="3C2ABE4C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492" w:type="dxa"/>
            <w:vAlign w:val="center"/>
          </w:tcPr>
          <w:p w14:paraId="20335B88" w14:textId="17D57B3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341" w:type="dxa"/>
            <w:vAlign w:val="center"/>
          </w:tcPr>
          <w:p w14:paraId="6D4B4393" w14:textId="24514129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78" w:type="dxa"/>
          </w:tcPr>
          <w:p w14:paraId="5ECE0D00" w14:textId="12A303D3" w:rsidR="006A459F" w:rsidRDefault="006A459F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2121" w:type="dxa"/>
          </w:tcPr>
          <w:p w14:paraId="69B8C703" w14:textId="614E0044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6A459F" w:rsidRPr="005A10E2" w14:paraId="6D1FBD19" w14:textId="70B7ABEF" w:rsidTr="006A459F">
        <w:trPr>
          <w:cantSplit/>
          <w:trHeight w:val="705"/>
        </w:trPr>
        <w:tc>
          <w:tcPr>
            <w:tcW w:w="766" w:type="dxa"/>
          </w:tcPr>
          <w:p w14:paraId="4B0EE4BB" w14:textId="423109DD" w:rsidR="006A459F" w:rsidRPr="005A10E2" w:rsidRDefault="006A459F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492" w:type="dxa"/>
          </w:tcPr>
          <w:p w14:paraId="1569AF0E" w14:textId="71B8237E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41" w:type="dxa"/>
          </w:tcPr>
          <w:p w14:paraId="126D6CC1" w14:textId="7777777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78" w:type="dxa"/>
          </w:tcPr>
          <w:p w14:paraId="1A7D47A0" w14:textId="3E82463C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1" w:type="dxa"/>
          </w:tcPr>
          <w:p w14:paraId="514BD49A" w14:textId="21D599E2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A459F" w:rsidRPr="005A10E2" w14:paraId="267D394F" w14:textId="6527FD9F" w:rsidTr="006A459F">
        <w:trPr>
          <w:cantSplit/>
          <w:trHeight w:val="602"/>
        </w:trPr>
        <w:tc>
          <w:tcPr>
            <w:tcW w:w="766" w:type="dxa"/>
          </w:tcPr>
          <w:p w14:paraId="75A65433" w14:textId="6E544716" w:rsidR="006A459F" w:rsidRPr="005A10E2" w:rsidRDefault="006A459F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492" w:type="dxa"/>
          </w:tcPr>
          <w:p w14:paraId="08F92CEE" w14:textId="78F3795C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41" w:type="dxa"/>
          </w:tcPr>
          <w:p w14:paraId="5A3D5870" w14:textId="7777777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78" w:type="dxa"/>
          </w:tcPr>
          <w:p w14:paraId="2B4B84DC" w14:textId="2A90DFED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1" w:type="dxa"/>
          </w:tcPr>
          <w:p w14:paraId="4A39A942" w14:textId="5331746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28D21E" w14:textId="77777777" w:rsidR="002061CB" w:rsidRDefault="002061CB">
      <w:r>
        <w:separator/>
      </w:r>
    </w:p>
  </w:endnote>
  <w:endnote w:type="continuationSeparator" w:id="0">
    <w:p w14:paraId="7E9CD2D2" w14:textId="77777777" w:rsidR="002061CB" w:rsidRDefault="00206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3D7FE" w14:textId="77777777" w:rsidR="002061CB" w:rsidRDefault="002061CB">
      <w:r>
        <w:separator/>
      </w:r>
    </w:p>
  </w:footnote>
  <w:footnote w:type="continuationSeparator" w:id="0">
    <w:p w14:paraId="63D8B6FF" w14:textId="77777777" w:rsidR="002061CB" w:rsidRDefault="002061CB">
      <w:r>
        <w:continuationSeparator/>
      </w:r>
    </w:p>
  </w:footnote>
  <w:footnote w:id="1">
    <w:p w14:paraId="010C7529" w14:textId="7B48E122" w:rsidR="006A459F" w:rsidRDefault="006A459F" w:rsidP="00C86F3D">
      <w:pPr>
        <w:pStyle w:val="Tekstprzypisudolnego"/>
      </w:pPr>
      <w:r>
        <w:t>1 należy podać wszystkie informacje, pozwalające jednoznacznie stwierdzić czy wykonawca spełnia warunek określony w pkt. 8.2.3 SWZ</w:t>
      </w:r>
    </w:p>
    <w:p w14:paraId="0A9389DC" w14:textId="66E5A478" w:rsidR="006A459F" w:rsidRDefault="006A459F" w:rsidP="00C86F3D">
      <w:pPr>
        <w:pStyle w:val="Tekstprzypisudolnego"/>
      </w:pPr>
      <w:r>
        <w:t>*Niepotrzebne skreślić</w:t>
      </w:r>
    </w:p>
    <w:p w14:paraId="55F76416" w14:textId="77777777" w:rsidR="006A459F" w:rsidRPr="0093457F" w:rsidRDefault="006A459F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2B2A"/>
    <w:rsid w:val="00094658"/>
    <w:rsid w:val="001C5C7B"/>
    <w:rsid w:val="001D6262"/>
    <w:rsid w:val="002061CB"/>
    <w:rsid w:val="00210E8E"/>
    <w:rsid w:val="00230B7A"/>
    <w:rsid w:val="00276C10"/>
    <w:rsid w:val="002F7E2B"/>
    <w:rsid w:val="00333AF1"/>
    <w:rsid w:val="003636C6"/>
    <w:rsid w:val="0036495E"/>
    <w:rsid w:val="0037616C"/>
    <w:rsid w:val="003F428E"/>
    <w:rsid w:val="00437E2B"/>
    <w:rsid w:val="00455854"/>
    <w:rsid w:val="004B2C74"/>
    <w:rsid w:val="004C03CA"/>
    <w:rsid w:val="004F4779"/>
    <w:rsid w:val="00500C9E"/>
    <w:rsid w:val="00513EBA"/>
    <w:rsid w:val="00540289"/>
    <w:rsid w:val="005518BA"/>
    <w:rsid w:val="00551DBC"/>
    <w:rsid w:val="0059567C"/>
    <w:rsid w:val="00614BDE"/>
    <w:rsid w:val="006A459F"/>
    <w:rsid w:val="006B469B"/>
    <w:rsid w:val="006B4809"/>
    <w:rsid w:val="006F12ED"/>
    <w:rsid w:val="00702A72"/>
    <w:rsid w:val="00743DAB"/>
    <w:rsid w:val="00775984"/>
    <w:rsid w:val="007D4D5B"/>
    <w:rsid w:val="007E28DC"/>
    <w:rsid w:val="00812379"/>
    <w:rsid w:val="009055EC"/>
    <w:rsid w:val="00934544"/>
    <w:rsid w:val="00940775"/>
    <w:rsid w:val="009A7D59"/>
    <w:rsid w:val="009C33E5"/>
    <w:rsid w:val="00A27702"/>
    <w:rsid w:val="00A63A91"/>
    <w:rsid w:val="00A915F4"/>
    <w:rsid w:val="00AE23A0"/>
    <w:rsid w:val="00AE2A9D"/>
    <w:rsid w:val="00AE77FD"/>
    <w:rsid w:val="00B72C09"/>
    <w:rsid w:val="00B72EC0"/>
    <w:rsid w:val="00B93B92"/>
    <w:rsid w:val="00BA4360"/>
    <w:rsid w:val="00C022CA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85903"/>
    <w:rsid w:val="00D93FE5"/>
    <w:rsid w:val="00D97C6D"/>
    <w:rsid w:val="00DD5BF2"/>
    <w:rsid w:val="00E27CB6"/>
    <w:rsid w:val="00E824D6"/>
    <w:rsid w:val="00EB75AA"/>
    <w:rsid w:val="00F12C21"/>
    <w:rsid w:val="00F213FB"/>
    <w:rsid w:val="00F24E73"/>
    <w:rsid w:val="00F72388"/>
    <w:rsid w:val="00F8605B"/>
    <w:rsid w:val="00F96D6E"/>
    <w:rsid w:val="00FA04F9"/>
    <w:rsid w:val="00FB0F8D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DZP</cp:lastModifiedBy>
  <cp:revision>2</cp:revision>
  <cp:lastPrinted>2025-03-28T10:35:00Z</cp:lastPrinted>
  <dcterms:created xsi:type="dcterms:W3CDTF">2025-04-11T11:03:00Z</dcterms:created>
  <dcterms:modified xsi:type="dcterms:W3CDTF">2025-04-11T11:03:00Z</dcterms:modified>
</cp:coreProperties>
</file>