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B6EB" w14:textId="77777777" w:rsidR="00F558BC" w:rsidRDefault="00F558BC" w:rsidP="00F558B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5D4E0A92" w14:textId="77777777" w:rsidR="00F558BC" w:rsidRDefault="00F558BC" w:rsidP="00F558B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15F85B88" w14:textId="77777777" w:rsidR="00F558BC" w:rsidRDefault="00F558BC" w:rsidP="00F558B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3DC37BC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WYKONAWCY:……………………………………………………………………………………………………..</w:t>
      </w:r>
    </w:p>
    <w:p w14:paraId="62532480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</w:t>
      </w:r>
    </w:p>
    <w:p w14:paraId="2AAC306C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ADRES:……………………………………………………………………………………………………………………………..</w:t>
      </w:r>
    </w:p>
    <w:p w14:paraId="2ACA649F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……………………………...........................</w:t>
      </w:r>
    </w:p>
    <w:p w14:paraId="3182E2E2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546B7A5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4FFE99F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8B22079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494A624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5B660F0" w14:textId="77777777" w:rsidR="00F558BC" w:rsidRDefault="00F558BC" w:rsidP="00F558B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60B190F5" w14:textId="77777777" w:rsidR="00F558BC" w:rsidRDefault="00F558BC" w:rsidP="00F558BC">
      <w:pPr>
        <w:ind w:right="-110"/>
        <w:rPr>
          <w:rFonts w:ascii="Verdana" w:hAnsi="Verdana"/>
          <w:b/>
          <w:sz w:val="20"/>
          <w:szCs w:val="20"/>
        </w:rPr>
      </w:pPr>
    </w:p>
    <w:p w14:paraId="1712E292" w14:textId="77777777" w:rsidR="00F558BC" w:rsidRDefault="00F558BC" w:rsidP="00F558B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A8AAD2A" w14:textId="77777777" w:rsidR="00F558BC" w:rsidRDefault="00F558BC" w:rsidP="00F558B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52211F4" w14:textId="77777777" w:rsidR="00F558BC" w:rsidRDefault="00F558BC" w:rsidP="00F558BC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4717947B" w14:textId="77777777" w:rsidR="00F558BC" w:rsidRDefault="00F558BC" w:rsidP="00F558BC">
      <w:pPr>
        <w:ind w:firstLine="3969"/>
        <w:rPr>
          <w:rFonts w:ascii="Verdana" w:hAnsi="Verdana"/>
          <w:b/>
          <w:sz w:val="20"/>
          <w:szCs w:val="20"/>
        </w:rPr>
      </w:pPr>
    </w:p>
    <w:p w14:paraId="6EA82087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 xml:space="preserve">Usługa organizacji spotkania konsorcjum projektu w dniach 21-23.05.2025 r. - DE-dzp.272-171/25,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2F4BFD2" w14:textId="77777777" w:rsidR="00F558BC" w:rsidRDefault="00F558BC" w:rsidP="00F558B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26FC0F8" w14:textId="77777777" w:rsidR="00F558BC" w:rsidRDefault="00F558BC" w:rsidP="00F558BC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całość przedmiotu zamówienia, tj. organizacji spotkania konsorcjum projektu w dniach 21-23.05.2025 r. zgodnie z załączoną poniżej tabelą/kalkulacją cenową:   ......................... PLN</w:t>
      </w:r>
    </w:p>
    <w:p w14:paraId="544AB03A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</w:t>
      </w:r>
    </w:p>
    <w:p w14:paraId="50577B82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1"/>
        <w:gridCol w:w="1473"/>
        <w:gridCol w:w="1775"/>
        <w:gridCol w:w="1987"/>
      </w:tblGrid>
      <w:tr w:rsidR="00F6691B" w14:paraId="77EE5A3B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A0D48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>Składniki oferty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61F1" w14:textId="3D26DE5A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>Maksymalna ilość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2BC7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 xml:space="preserve">Cena jednostkowa 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20DF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 xml:space="preserve">Kwota netto </w:t>
            </w:r>
          </w:p>
        </w:tc>
      </w:tr>
      <w:tr w:rsidR="00F6691B" w14:paraId="4DE7891B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90FB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>21.05.2025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B749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5E0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618D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</w:tr>
      <w:tr w:rsidR="00F6691B" w14:paraId="3A7D7498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BB35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 xml:space="preserve">Przygotowanie identyfikatorów w etui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B765" w14:textId="77777777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</w:p>
          <w:p w14:paraId="2AD5810C" w14:textId="459443C4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120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47DA7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56C6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12A1F85A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AF2D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Kolacja I w restauracji w Krakowie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47E2" w14:textId="77777777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</w:p>
          <w:p w14:paraId="62A990BA" w14:textId="3CDCA51E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50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116E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64FB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6E74BBD0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140E7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>22.05.2025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E34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9407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A0CB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147389B9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0590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 xml:space="preserve">Catering na 2 przerwy kawowe i lunch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02779" w14:textId="4C24B9E3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120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35B5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383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47F160D7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3116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Zwiedzanie Krakowa - spacer z przewodnikiem w j. ang.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D949" w14:textId="5B01FA14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50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327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6A65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1B204443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F0F9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Kolacja II w restauracji w Krakowie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4444" w14:textId="3B1F315C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50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CD4E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8F2B0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63862012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86DF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color w:val="000000"/>
                <w:kern w:val="2"/>
                <w:sz w:val="18"/>
                <w:szCs w:val="18"/>
                <w:lang w:eastAsia="en-US"/>
              </w:rPr>
              <w:t>23.05.2025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EC42" w14:textId="77777777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723F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C5A9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</w:tr>
      <w:tr w:rsidR="00F6691B" w14:paraId="1B5E58FE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4AF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Wynajęcie transportu z kierowcą na całodniowe wyjazdy dla uczestników na trasach wskazanych w SWZ – max. 500 km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2225" w14:textId="61343B15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50</w:t>
            </w: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0 km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C56E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Cena za 1 km trasy netto:</w:t>
            </w:r>
          </w:p>
          <w:p w14:paraId="3C19B439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  <w:p w14:paraId="4123CF71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E8A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51ABDCC6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8C2F2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 xml:space="preserve">Organizacja spotkania w Rybniku w tym: wynajęcie sali konferencyjnej, usługa tłumacza ang.-pol., zestawy słuchawkowe (15 sztuk), zgodnie z wymaganiami w SWZ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7A01" w14:textId="6DA7DF41" w:rsidR="00F6691B" w:rsidRDefault="00F025B0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1 sala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6C21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4F9D0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5B50FE52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16CD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Zwiedzanie Zabytkowej Kopalni Ignacy w Rybniku z przewodnikiem w j. ang., 1,5 godziny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ACC5" w14:textId="5F2EA302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60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04C3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8AF25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658CAF9A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6462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lastRenderedPageBreak/>
              <w:t xml:space="preserve">Catering na 2 przerwy kawowe w Rybniku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E037" w14:textId="2926597D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60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64F0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258D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76A9882B" w14:textId="77777777" w:rsidTr="00F6691B"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9E28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Lunch ciepły bufet w Rybniku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3DFE" w14:textId="283150F2" w:rsidR="00F6691B" w:rsidRDefault="00F6691B">
            <w:pPr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60 osób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834D4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F9716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465F1622" w14:textId="77777777" w:rsidTr="00F6691B">
        <w:trPr>
          <w:trHeight w:val="641"/>
        </w:trPr>
        <w:tc>
          <w:tcPr>
            <w:tcW w:w="38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E283" w14:textId="178EC4A6" w:rsidR="00F6691B" w:rsidRDefault="00F6691B">
            <w:pPr>
              <w:jc w:val="both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SUMA NETTO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D70E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  <w:p w14:paraId="21D3B666" w14:textId="55679696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  <w:tr w:rsidR="00F6691B" w14:paraId="3B9F6795" w14:textId="77777777" w:rsidTr="00F6691B">
        <w:trPr>
          <w:trHeight w:val="641"/>
        </w:trPr>
        <w:tc>
          <w:tcPr>
            <w:tcW w:w="38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4BB" w14:textId="77777777" w:rsidR="00F6691B" w:rsidRDefault="00F6691B">
            <w:pPr>
              <w:jc w:val="both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SUMA BRUTTO</w:t>
            </w:r>
          </w:p>
          <w:p w14:paraId="199630C7" w14:textId="5C2CBEA4" w:rsidR="00F6691B" w:rsidRDefault="00F6691B" w:rsidP="00F6691B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Powyższe ceny zawierają właściwą stawkę podatku VAT</w:t>
            </w:r>
          </w:p>
          <w:p w14:paraId="2B0D6CCD" w14:textId="31DF3006" w:rsidR="00F6691B" w:rsidRDefault="00F6691B">
            <w:pPr>
              <w:jc w:val="both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81BA" w14:textId="77777777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  <w:p w14:paraId="3D13CCAA" w14:textId="282EF068" w:rsidR="00F6691B" w:rsidRDefault="00F6691B">
            <w:pPr>
              <w:jc w:val="both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  <w:t>………. PLN</w:t>
            </w:r>
          </w:p>
        </w:tc>
      </w:tr>
    </w:tbl>
    <w:p w14:paraId="48E0EFF7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38B64419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35F5769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Lokalizacja obiektu organizacji Kolacji I w Krakowie: </w:t>
      </w:r>
      <w:r>
        <w:rPr>
          <w:rFonts w:ascii="Verdana" w:hAnsi="Verdana"/>
          <w:bCs/>
          <w:i/>
          <w:iCs/>
          <w:sz w:val="20"/>
          <w:szCs w:val="20"/>
        </w:rPr>
        <w:t>…………………../należy wskazać dokładny adres/</w:t>
      </w:r>
      <w:r>
        <w:rPr>
          <w:rFonts w:ascii="Verdana" w:hAnsi="Verdana"/>
          <w:b/>
          <w:sz w:val="20"/>
          <w:szCs w:val="20"/>
        </w:rPr>
        <w:t xml:space="preserve"> - </w:t>
      </w:r>
      <w:r>
        <w:rPr>
          <w:rFonts w:ascii="Verdana" w:hAnsi="Verdana"/>
          <w:bCs/>
          <w:color w:val="FF0000"/>
          <w:sz w:val="20"/>
          <w:szCs w:val="20"/>
        </w:rPr>
        <w:t>kryterium oceny ofert</w:t>
      </w:r>
    </w:p>
    <w:p w14:paraId="3BA9394D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60816DD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Lokalizacja obiektu organizacji Kolacji II w Krakowie: </w:t>
      </w:r>
      <w:r>
        <w:rPr>
          <w:rFonts w:ascii="Verdana" w:hAnsi="Verdana"/>
          <w:bCs/>
          <w:i/>
          <w:iCs/>
          <w:sz w:val="20"/>
          <w:szCs w:val="20"/>
        </w:rPr>
        <w:t>…………………../należy wskazać dokładny adres/</w:t>
      </w:r>
      <w:r>
        <w:rPr>
          <w:rFonts w:ascii="Verdana" w:hAnsi="Verdana"/>
          <w:b/>
          <w:sz w:val="20"/>
          <w:szCs w:val="20"/>
        </w:rPr>
        <w:t xml:space="preserve"> - </w:t>
      </w:r>
      <w:r>
        <w:rPr>
          <w:rFonts w:ascii="Verdana" w:hAnsi="Verdana"/>
          <w:bCs/>
          <w:color w:val="FF0000"/>
          <w:sz w:val="20"/>
          <w:szCs w:val="20"/>
        </w:rPr>
        <w:t>kryterium oceny ofert</w:t>
      </w:r>
    </w:p>
    <w:p w14:paraId="5F61F898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C8AD707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realizacji umowy</w:t>
      </w:r>
      <w:r>
        <w:rPr>
          <w:rFonts w:ascii="Verdana" w:hAnsi="Verdana"/>
          <w:bCs/>
          <w:sz w:val="20"/>
          <w:szCs w:val="20"/>
        </w:rPr>
        <w:t xml:space="preserve">: </w:t>
      </w:r>
      <w:r>
        <w:rPr>
          <w:rFonts w:ascii="Verdana" w:hAnsi="Verdana"/>
          <w:b/>
          <w:sz w:val="20"/>
          <w:szCs w:val="20"/>
        </w:rPr>
        <w:t>21-23.05.2025 r.</w:t>
      </w:r>
    </w:p>
    <w:p w14:paraId="05681265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049660EC" w14:textId="77777777" w:rsidR="00F558BC" w:rsidRDefault="00F558BC" w:rsidP="00F558B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1810E201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ABAF08A" w14:textId="77777777" w:rsidR="00F558BC" w:rsidRDefault="00F558BC" w:rsidP="00F558B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0AAD678" w14:textId="77777777" w:rsidR="00F558BC" w:rsidRDefault="00F558BC" w:rsidP="00F558BC">
      <w:pPr>
        <w:rPr>
          <w:rFonts w:ascii="Verdana" w:hAnsi="Verdana"/>
          <w:b/>
          <w:sz w:val="20"/>
          <w:szCs w:val="20"/>
          <w:u w:val="single"/>
        </w:rPr>
      </w:pPr>
    </w:p>
    <w:p w14:paraId="44F2887E" w14:textId="77777777" w:rsidR="00F558BC" w:rsidRDefault="00F558BC" w:rsidP="00F558BC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76B2DE1" w14:textId="77777777" w:rsidR="00F558BC" w:rsidRDefault="00F558BC" w:rsidP="00F558B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5CBDDFD" w14:textId="77777777" w:rsidR="00F558BC" w:rsidRDefault="00F558BC" w:rsidP="00F558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910172B" w14:textId="77777777" w:rsidR="00F558BC" w:rsidRDefault="00F558BC" w:rsidP="00F558B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49558172" w14:textId="77777777" w:rsidR="00F558BC" w:rsidRDefault="00F558BC" w:rsidP="00F558BC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1</w:t>
      </w:r>
      <w:r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53CE6C" w14:textId="77777777" w:rsidR="00F558BC" w:rsidRDefault="00F558BC" w:rsidP="00F558BC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2</w:t>
      </w:r>
      <w:r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230789" w14:textId="77777777" w:rsidR="00F558BC" w:rsidRDefault="00F558BC" w:rsidP="00F558B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558BC" w14:paraId="1BB66672" w14:textId="77777777" w:rsidTr="00F558B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4E7D1" w14:textId="77777777" w:rsidR="00F558BC" w:rsidRDefault="00F558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DF69F" w14:textId="77777777" w:rsidR="00F558BC" w:rsidRDefault="00F558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B0B065A" w14:textId="77777777" w:rsidR="00F558BC" w:rsidRDefault="00F558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FADAB" w14:textId="77777777" w:rsidR="00F558BC" w:rsidRDefault="00F558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558BC" w14:paraId="43F60FAD" w14:textId="77777777" w:rsidTr="00F558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4D77D" w14:textId="77777777" w:rsidR="00F558BC" w:rsidRDefault="00F558B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BB977" w14:textId="77777777" w:rsidR="00F558BC" w:rsidRDefault="00F558B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6E905" w14:textId="77777777" w:rsidR="00F558BC" w:rsidRDefault="00F558B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1C435CB" w14:textId="4DB585EB" w:rsidR="00F558BC" w:rsidRDefault="007D3266" w:rsidP="007D3266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5.</w:t>
      </w:r>
      <w:r w:rsidR="00F558BC">
        <w:rPr>
          <w:rFonts w:ascii="Verdana" w:hAnsi="Verdana"/>
          <w:sz w:val="20"/>
          <w:szCs w:val="20"/>
        </w:rPr>
        <w:t xml:space="preserve">Oświadczenie, w przypadku </w:t>
      </w:r>
      <w:r w:rsidR="00F558B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F558BC" w14:paraId="7E95A685" w14:textId="77777777" w:rsidTr="00F558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508456" w14:textId="77777777" w:rsidR="00F558BC" w:rsidRDefault="00F558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F1BE0A" w14:textId="77777777" w:rsidR="00F558BC" w:rsidRDefault="00F558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48DEE" w14:textId="77777777" w:rsidR="00F558BC" w:rsidRDefault="00F558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F558BC" w14:paraId="3D6AE92B" w14:textId="77777777" w:rsidTr="00F558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222BF6" w14:textId="77777777" w:rsidR="00F558BC" w:rsidRDefault="00F558B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FD48B9" w14:textId="77777777" w:rsidR="00F558BC" w:rsidRDefault="00F558B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B9835" w14:textId="77777777" w:rsidR="00F558BC" w:rsidRDefault="00F558B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558BC" w14:paraId="4AFE640D" w14:textId="77777777" w:rsidTr="00F558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97FEE24" w14:textId="77777777" w:rsidR="00F558BC" w:rsidRDefault="00F558B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DFAB8D" w14:textId="77777777" w:rsidR="00F558BC" w:rsidRDefault="00F558B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51D35" w14:textId="77777777" w:rsidR="00F558BC" w:rsidRDefault="00F558B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5132D9" w14:textId="77777777" w:rsidR="00F558BC" w:rsidRDefault="00F558BC" w:rsidP="00F558BC">
      <w:pPr>
        <w:ind w:left="360"/>
        <w:jc w:val="both"/>
        <w:rPr>
          <w:rFonts w:ascii="Verdana" w:hAnsi="Verdana"/>
          <w:sz w:val="20"/>
          <w:szCs w:val="20"/>
        </w:rPr>
      </w:pPr>
    </w:p>
    <w:p w14:paraId="7218666D" w14:textId="08741F1C" w:rsidR="00F558BC" w:rsidRDefault="00F558BC" w:rsidP="007D3266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D1E5B42" w14:textId="77777777" w:rsidR="00F558BC" w:rsidRDefault="00F558BC" w:rsidP="00F558BC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009FCFF7" w14:textId="77777777" w:rsidR="00F558BC" w:rsidRDefault="00F558BC" w:rsidP="00F558B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DF9FA2B" w14:textId="77777777" w:rsidR="00F558BC" w:rsidRDefault="00F558BC" w:rsidP="00F558B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49FF0961" w14:textId="77777777" w:rsidR="00F558BC" w:rsidRDefault="00F558BC" w:rsidP="007D3266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    ………………………...........................…… które dołączamy do oferty.</w:t>
      </w:r>
    </w:p>
    <w:p w14:paraId="5817B7B3" w14:textId="77777777" w:rsidR="00F558BC" w:rsidRDefault="00F558BC" w:rsidP="00F558BC">
      <w:pPr>
        <w:jc w:val="both"/>
        <w:rPr>
          <w:rFonts w:ascii="Verdana" w:hAnsi="Verdana"/>
          <w:sz w:val="20"/>
          <w:szCs w:val="20"/>
        </w:rPr>
      </w:pPr>
    </w:p>
    <w:p w14:paraId="20EF2DF0" w14:textId="77777777" w:rsidR="00F558BC" w:rsidRDefault="00F558BC" w:rsidP="00F558BC">
      <w:pPr>
        <w:jc w:val="right"/>
        <w:rPr>
          <w:rFonts w:ascii="Verdana" w:hAnsi="Verdana"/>
          <w:sz w:val="20"/>
          <w:szCs w:val="20"/>
        </w:rPr>
      </w:pPr>
    </w:p>
    <w:p w14:paraId="12C216D9" w14:textId="77777777" w:rsidR="00F558BC" w:rsidRDefault="00F558BC" w:rsidP="00F558BC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3AF34153" w14:textId="77777777" w:rsidR="00F558BC" w:rsidRDefault="00F558BC" w:rsidP="00F558BC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211DD35D" w14:textId="77777777" w:rsidR="00F558BC" w:rsidRDefault="00F558BC" w:rsidP="00F558B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104251D5" w14:textId="77777777" w:rsidR="00F558BC" w:rsidRDefault="00F558BC" w:rsidP="00F558BC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5B4A10F3" w14:textId="77777777" w:rsidR="00F558BC" w:rsidRDefault="00F558BC" w:rsidP="00F558BC">
      <w:pPr>
        <w:jc w:val="right"/>
        <w:rPr>
          <w:rFonts w:ascii="Verdana" w:hAnsi="Verdana"/>
          <w:sz w:val="20"/>
          <w:szCs w:val="20"/>
        </w:rPr>
      </w:pPr>
    </w:p>
    <w:p w14:paraId="43791970" w14:textId="77777777" w:rsidR="00F558BC" w:rsidRDefault="00F558BC" w:rsidP="00F558BC"/>
    <w:p w14:paraId="0376D335" w14:textId="77777777" w:rsidR="00FE545C" w:rsidRPr="00F558BC" w:rsidRDefault="00FE545C" w:rsidP="00F558BC"/>
    <w:sectPr w:rsidR="00FE545C" w:rsidRPr="00F558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9B2E4" w14:textId="77777777" w:rsidR="00E504AB" w:rsidRDefault="00E504AB">
      <w:r>
        <w:separator/>
      </w:r>
    </w:p>
  </w:endnote>
  <w:endnote w:type="continuationSeparator" w:id="0">
    <w:p w14:paraId="533532BD" w14:textId="77777777" w:rsidR="00E504AB" w:rsidRDefault="00E5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2B8ED" w14:textId="77777777" w:rsidR="007F3B75" w:rsidRDefault="007F3B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2D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20E1" w14:textId="77777777" w:rsidR="007F3B75" w:rsidRDefault="007F3B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E67DA" w14:textId="77777777" w:rsidR="00E504AB" w:rsidRDefault="00E504AB">
      <w:r>
        <w:separator/>
      </w:r>
    </w:p>
  </w:footnote>
  <w:footnote w:type="continuationSeparator" w:id="0">
    <w:p w14:paraId="1EB78454" w14:textId="77777777" w:rsidR="00E504AB" w:rsidRDefault="00E50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C707" w14:textId="77777777" w:rsidR="007F3B75" w:rsidRDefault="007F3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38227" w14:textId="7EAD0ADC" w:rsidR="003D294F" w:rsidRPr="003D294F" w:rsidRDefault="003D294F" w:rsidP="003D294F">
    <w:pPr>
      <w:pStyle w:val="Nagwek"/>
    </w:pPr>
    <w:r w:rsidRPr="003D294F">
      <w:fldChar w:fldCharType="begin"/>
    </w:r>
    <w:r w:rsidRPr="003D294F">
      <w:instrText xml:space="preserve"> INCLUDEPICTURE "C:\\Users\\SYLWIA~1.LEM\\AppData\\Local\\Temp\\pid-13484\\MISTRAL logo.jpg" \* MERGEFORMATINET </w:instrText>
    </w:r>
    <w:r w:rsidRPr="003D294F">
      <w:fldChar w:fldCharType="separate"/>
    </w:r>
    <w:r w:rsidR="00F558BC">
      <w:fldChar w:fldCharType="begin"/>
    </w:r>
    <w:r w:rsidR="00F558BC">
      <w:instrText xml:space="preserve"> INCLUDEPICTURE  "C:\\Users\\SYLWIA~1.LEM\\AppData\\Local\\Temp\\pid-13484\\MISTRAL logo.jpg" \* MERGEFORMATINET </w:instrText>
    </w:r>
    <w:r w:rsidR="00F558BC">
      <w:fldChar w:fldCharType="separate"/>
    </w:r>
    <w:r w:rsidR="00F6691B">
      <w:fldChar w:fldCharType="begin"/>
    </w:r>
    <w:r w:rsidR="00F6691B">
      <w:instrText xml:space="preserve"> INCLUDEPICTURE  "C:\\Users\\SYLWIA~1.LEM\\AppData\\Local\\Temp\\pid-13484\\MISTRAL logo.jpg" \* MERGEFORMATINET </w:instrText>
    </w:r>
    <w:r w:rsidR="00F6691B">
      <w:fldChar w:fldCharType="separate"/>
    </w:r>
    <w:r w:rsidR="00F025B0">
      <w:fldChar w:fldCharType="begin"/>
    </w:r>
    <w:r w:rsidR="00F025B0">
      <w:instrText xml:space="preserve"> INCLUDEPICTURE  "C:\\Users\\SYLWIA~1.LEM\\AppData\\Local\\Temp\\pid-13484\\MISTRAL logo.jpg" \* MERGEFORMATINET </w:instrText>
    </w:r>
    <w:r w:rsidR="00F025B0">
      <w:fldChar w:fldCharType="separate"/>
    </w:r>
    <w:r w:rsidR="007D3266">
      <w:fldChar w:fldCharType="begin"/>
    </w:r>
    <w:r w:rsidR="007D3266">
      <w:instrText xml:space="preserve"> </w:instrText>
    </w:r>
    <w:r w:rsidR="007D3266">
      <w:instrText>INCLUDEPICTURE  "C:\\Users\\SYLWIA~1.LEM\\AppData\\Local\\Temp\\pid-13484\\MISTRAL logo.jpg" \* MERGEFORMATINET</w:instrText>
    </w:r>
    <w:r w:rsidR="007D3266">
      <w:instrText xml:space="preserve"> </w:instrText>
    </w:r>
    <w:r w:rsidR="007D3266">
      <w:fldChar w:fldCharType="separate"/>
    </w:r>
    <w:r w:rsidR="007D3266">
      <w:pict w14:anchorId="44BF6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82.5pt;height:100.5pt">
          <v:imagedata r:id="rId1" r:href="rId2"/>
        </v:shape>
      </w:pict>
    </w:r>
    <w:r w:rsidR="007D3266">
      <w:fldChar w:fldCharType="end"/>
    </w:r>
    <w:r w:rsidR="00F025B0">
      <w:fldChar w:fldCharType="end"/>
    </w:r>
    <w:r w:rsidR="00F6691B">
      <w:fldChar w:fldCharType="end"/>
    </w:r>
    <w:r w:rsidR="00F558BC">
      <w:fldChar w:fldCharType="end"/>
    </w:r>
    <w:r w:rsidRPr="003D294F">
      <w:fldChar w:fldCharType="end"/>
    </w:r>
    <w:r w:rsidRPr="003D294F">
      <w:fldChar w:fldCharType="begin"/>
    </w:r>
    <w:r w:rsidRPr="003D294F">
      <w:instrText xml:space="preserve"> INCLUDEPICTURE "C:\\Users\\SYLWIA~1.LEM\\AppData\\Local\\Temp\\pid-13484\\EU logo.jpg" \* MERGEFORMATINET </w:instrText>
    </w:r>
    <w:r w:rsidRPr="003D294F">
      <w:fldChar w:fldCharType="separate"/>
    </w:r>
    <w:r w:rsidR="00F558BC">
      <w:fldChar w:fldCharType="begin"/>
    </w:r>
    <w:r w:rsidR="00F558BC">
      <w:instrText xml:space="preserve"> INCLUDEPICTURE  "C:\\Users\\SYLWIA~1.LEM\\AppData\\Local\\Temp\\pid-13484\\EU logo.jpg" \* MERGEFORMATINET </w:instrText>
    </w:r>
    <w:r w:rsidR="00F558BC">
      <w:fldChar w:fldCharType="separate"/>
    </w:r>
    <w:r w:rsidR="00F6691B">
      <w:fldChar w:fldCharType="begin"/>
    </w:r>
    <w:r w:rsidR="00F6691B">
      <w:instrText xml:space="preserve"> INCLUDEPICTURE  "C:\\Users\\SYLWIA~1.LEM\\AppData\\Local\\Temp\\pid-13484\\EU logo.jpg" \* MERGEFORMATINET </w:instrText>
    </w:r>
    <w:r w:rsidR="00F6691B">
      <w:fldChar w:fldCharType="separate"/>
    </w:r>
    <w:r w:rsidR="00F025B0">
      <w:fldChar w:fldCharType="begin"/>
    </w:r>
    <w:r w:rsidR="00F025B0">
      <w:instrText xml:space="preserve"> INCLUDEPICTURE  "C:\\Users\\SYLWIA~1.LEM\\AppData\\Local\\Temp\\pid-13484\\EU logo.jpg" \* MERGEFORMATINET </w:instrText>
    </w:r>
    <w:r w:rsidR="00F025B0">
      <w:fldChar w:fldCharType="separate"/>
    </w:r>
    <w:r w:rsidR="007D3266">
      <w:fldChar w:fldCharType="begin"/>
    </w:r>
    <w:r w:rsidR="007D3266">
      <w:instrText xml:space="preserve"> </w:instrText>
    </w:r>
    <w:r w:rsidR="007D3266">
      <w:instrText>INCLUDEPICTURE  "C:\\Users\\SYLWIA~1.LEM\\AppData\\Local\\Temp\\pid-13484\\EU logo.jpg" \* MERGEFORMATINET</w:instrText>
    </w:r>
    <w:r w:rsidR="007D3266">
      <w:instrText xml:space="preserve"> </w:instrText>
    </w:r>
    <w:r w:rsidR="007D3266">
      <w:fldChar w:fldCharType="separate"/>
    </w:r>
    <w:r w:rsidR="007D3266">
      <w:pict w14:anchorId="0A1C8A94">
        <v:shape id="_x0000_i1026" type="#_x0000_t75" alt="" style="width:84pt;height:85.5pt">
          <v:imagedata r:id="rId3" r:href="rId4"/>
        </v:shape>
      </w:pict>
    </w:r>
    <w:r w:rsidR="007D3266">
      <w:fldChar w:fldCharType="end"/>
    </w:r>
    <w:r w:rsidR="00F025B0">
      <w:fldChar w:fldCharType="end"/>
    </w:r>
    <w:r w:rsidR="00F6691B">
      <w:fldChar w:fldCharType="end"/>
    </w:r>
    <w:r w:rsidR="00F558BC">
      <w:fldChar w:fldCharType="end"/>
    </w:r>
    <w:r w:rsidRPr="003D294F">
      <w:fldChar w:fldCharType="end"/>
    </w:r>
  </w:p>
  <w:p w14:paraId="1A270066" w14:textId="1C823B6A" w:rsidR="00F53146" w:rsidRPr="003D294F" w:rsidRDefault="00F53146" w:rsidP="003D2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EB84F" w14:textId="77777777" w:rsidR="007F3B75" w:rsidRDefault="007F3B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9A10EA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1C74D9"/>
    <w:multiLevelType w:val="hybridMultilevel"/>
    <w:tmpl w:val="ED7C66B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736580">
    <w:abstractNumId w:val="5"/>
  </w:num>
  <w:num w:numId="2" w16cid:durableId="20824081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5455634">
    <w:abstractNumId w:val="1"/>
  </w:num>
  <w:num w:numId="4" w16cid:durableId="1928270863">
    <w:abstractNumId w:val="4"/>
  </w:num>
  <w:num w:numId="5" w16cid:durableId="149922315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0437460">
    <w:abstractNumId w:val="0"/>
  </w:num>
  <w:num w:numId="7" w16cid:durableId="8151516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4AB"/>
    <w:rsid w:val="00012286"/>
    <w:rsid w:val="00020B05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7E7"/>
    <w:rsid w:val="00315A4A"/>
    <w:rsid w:val="003322F3"/>
    <w:rsid w:val="003D294F"/>
    <w:rsid w:val="004374F6"/>
    <w:rsid w:val="004B7300"/>
    <w:rsid w:val="004C6753"/>
    <w:rsid w:val="00595C87"/>
    <w:rsid w:val="005D2C65"/>
    <w:rsid w:val="005E6D94"/>
    <w:rsid w:val="005F52A9"/>
    <w:rsid w:val="0063384F"/>
    <w:rsid w:val="00643C6F"/>
    <w:rsid w:val="00646202"/>
    <w:rsid w:val="0065290F"/>
    <w:rsid w:val="006815F6"/>
    <w:rsid w:val="006D1067"/>
    <w:rsid w:val="007748F0"/>
    <w:rsid w:val="007A4321"/>
    <w:rsid w:val="007D3266"/>
    <w:rsid w:val="007F3B75"/>
    <w:rsid w:val="00810F24"/>
    <w:rsid w:val="0083311E"/>
    <w:rsid w:val="00833933"/>
    <w:rsid w:val="00853083"/>
    <w:rsid w:val="008A68B7"/>
    <w:rsid w:val="008B2F0C"/>
    <w:rsid w:val="008B4928"/>
    <w:rsid w:val="008D2AB8"/>
    <w:rsid w:val="008F1C66"/>
    <w:rsid w:val="00970FE4"/>
    <w:rsid w:val="00A0022B"/>
    <w:rsid w:val="00A23810"/>
    <w:rsid w:val="00A346FE"/>
    <w:rsid w:val="00A47B4D"/>
    <w:rsid w:val="00A83018"/>
    <w:rsid w:val="00AE3AFB"/>
    <w:rsid w:val="00B774DC"/>
    <w:rsid w:val="00C969A6"/>
    <w:rsid w:val="00CA7D36"/>
    <w:rsid w:val="00D24208"/>
    <w:rsid w:val="00D33E20"/>
    <w:rsid w:val="00D60C38"/>
    <w:rsid w:val="00D66893"/>
    <w:rsid w:val="00D90ACB"/>
    <w:rsid w:val="00DC1500"/>
    <w:rsid w:val="00E44371"/>
    <w:rsid w:val="00E504AB"/>
    <w:rsid w:val="00E949B0"/>
    <w:rsid w:val="00EC0BEA"/>
    <w:rsid w:val="00F00591"/>
    <w:rsid w:val="00F025B0"/>
    <w:rsid w:val="00F31690"/>
    <w:rsid w:val="00F51688"/>
    <w:rsid w:val="00F53146"/>
    <w:rsid w:val="00F558BC"/>
    <w:rsid w:val="00F6691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134D5B29"/>
  <w15:chartTrackingRefBased/>
  <w15:docId w15:val="{3C50C279-FB3A-423F-9F5F-276D6E32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F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39"/>
    <w:rsid w:val="00020B05"/>
    <w:rPr>
      <w:rFonts w:ascii="Aptos" w:eastAsia="Aptos" w:hAnsi="Aptos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020B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0B05"/>
    <w:pPr>
      <w:spacing w:after="200"/>
      <w:jc w:val="both"/>
    </w:pPr>
    <w:rPr>
      <w:rFonts w:ascii="Aptos" w:eastAsia="Aptos" w:hAnsi="Aptos"/>
      <w:kern w:val="2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0B05"/>
    <w:rPr>
      <w:rFonts w:ascii="Aptos" w:eastAsia="Aptos" w:hAnsi="Aptos"/>
      <w:kern w:val="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D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0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pid-13484/MISTRAL%20logo.jpg" TargetMode="External"/><Relationship Id="rId1" Type="http://schemas.openxmlformats.org/officeDocument/2006/relationships/image" Target="media/image1.jpeg"/><Relationship Id="rId4" Type="http://schemas.openxmlformats.org/officeDocument/2006/relationships/image" Target="pid-13484/EU%20logo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691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2025-04-14T13:02:00Z</cp:lastPrinted>
  <dcterms:created xsi:type="dcterms:W3CDTF">2025-04-14T13:02:00Z</dcterms:created>
  <dcterms:modified xsi:type="dcterms:W3CDTF">2025-04-14T13:02:00Z</dcterms:modified>
</cp:coreProperties>
</file>