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C5BB2" w14:textId="77777777" w:rsidR="00FB7F50" w:rsidRPr="002245BE" w:rsidRDefault="00E1249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1249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1249F">
        <w:rPr>
          <w:sz w:val="22"/>
          <w:szCs w:val="22"/>
        </w:rPr>
        <w:t>2025-04-14</w:t>
      </w:r>
    </w:p>
    <w:p w14:paraId="20E67EC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59B4EB9" w14:textId="77777777" w:rsidR="00E1249F" w:rsidRPr="00E1249F" w:rsidRDefault="00E1249F" w:rsidP="00FB7F50">
      <w:pPr>
        <w:spacing w:after="40"/>
        <w:rPr>
          <w:b/>
          <w:bCs/>
          <w:sz w:val="22"/>
          <w:szCs w:val="22"/>
        </w:rPr>
      </w:pPr>
      <w:r w:rsidRPr="00E1249F">
        <w:rPr>
          <w:b/>
          <w:bCs/>
          <w:sz w:val="22"/>
          <w:szCs w:val="22"/>
        </w:rPr>
        <w:t>Akademia Górniczo - Hutnicza</w:t>
      </w:r>
    </w:p>
    <w:p w14:paraId="7227D749" w14:textId="77777777" w:rsidR="00E1249F" w:rsidRPr="00E1249F" w:rsidRDefault="00E1249F" w:rsidP="00FB7F50">
      <w:pPr>
        <w:spacing w:after="40"/>
        <w:rPr>
          <w:b/>
          <w:bCs/>
          <w:sz w:val="22"/>
          <w:szCs w:val="22"/>
        </w:rPr>
      </w:pPr>
      <w:r w:rsidRPr="00E1249F">
        <w:rPr>
          <w:b/>
          <w:bCs/>
          <w:sz w:val="22"/>
          <w:szCs w:val="22"/>
        </w:rPr>
        <w:t>im. Stanisława Staszica w Krakowie</w:t>
      </w:r>
    </w:p>
    <w:p w14:paraId="7D7B01AE" w14:textId="77777777" w:rsidR="00FB7F50" w:rsidRPr="002245BE" w:rsidRDefault="00E1249F" w:rsidP="00FB7F50">
      <w:pPr>
        <w:spacing w:after="40"/>
        <w:rPr>
          <w:b/>
          <w:bCs/>
          <w:sz w:val="22"/>
          <w:szCs w:val="22"/>
        </w:rPr>
      </w:pPr>
      <w:r w:rsidRPr="00E1249F">
        <w:rPr>
          <w:b/>
          <w:bCs/>
          <w:sz w:val="22"/>
          <w:szCs w:val="22"/>
        </w:rPr>
        <w:t>Dział Zamówień Publicznych</w:t>
      </w:r>
    </w:p>
    <w:p w14:paraId="72FC5B48" w14:textId="77777777" w:rsidR="00FB7F50" w:rsidRPr="002245BE" w:rsidRDefault="00E1249F" w:rsidP="00FB7F50">
      <w:pPr>
        <w:rPr>
          <w:sz w:val="22"/>
          <w:szCs w:val="22"/>
        </w:rPr>
      </w:pPr>
      <w:r w:rsidRPr="00E1249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1249F">
        <w:rPr>
          <w:sz w:val="22"/>
          <w:szCs w:val="22"/>
        </w:rPr>
        <w:t>30</w:t>
      </w:r>
    </w:p>
    <w:p w14:paraId="5646C8B9" w14:textId="77777777" w:rsidR="00FB7F50" w:rsidRPr="002245BE" w:rsidRDefault="00E1249F" w:rsidP="00FB7F50">
      <w:pPr>
        <w:rPr>
          <w:sz w:val="22"/>
          <w:szCs w:val="22"/>
        </w:rPr>
      </w:pPr>
      <w:r w:rsidRPr="00E1249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1249F">
        <w:rPr>
          <w:sz w:val="22"/>
          <w:szCs w:val="22"/>
        </w:rPr>
        <w:t>Kraków</w:t>
      </w:r>
    </w:p>
    <w:p w14:paraId="748F4CE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8852E4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1249F" w:rsidRPr="00607F9B" w14:paraId="1B0D9151" w14:textId="77777777" w:rsidTr="003A66BA">
        <w:trPr>
          <w:trHeight w:val="638"/>
        </w:trPr>
        <w:tc>
          <w:tcPr>
            <w:tcW w:w="959" w:type="dxa"/>
            <w:shd w:val="clear" w:color="auto" w:fill="auto"/>
          </w:tcPr>
          <w:p w14:paraId="684C3745" w14:textId="77777777" w:rsidR="00E1249F" w:rsidRPr="00607F9B" w:rsidRDefault="00E1249F" w:rsidP="003A66B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EF15318" w14:textId="03417722" w:rsidR="00E1249F" w:rsidRPr="00607F9B" w:rsidRDefault="00E1249F" w:rsidP="003A66B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1249F">
              <w:rPr>
                <w:sz w:val="22"/>
                <w:szCs w:val="22"/>
              </w:rPr>
              <w:t>przetarg</w:t>
            </w:r>
            <w:r w:rsidR="00E917BA">
              <w:rPr>
                <w:sz w:val="22"/>
                <w:szCs w:val="22"/>
              </w:rPr>
              <w:t>u</w:t>
            </w:r>
            <w:r w:rsidRPr="00E1249F">
              <w:rPr>
                <w:sz w:val="22"/>
                <w:szCs w:val="22"/>
              </w:rPr>
              <w:t xml:space="preserve"> nieograniczon</w:t>
            </w:r>
            <w:r w:rsidR="00E917BA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1249F">
              <w:rPr>
                <w:b/>
                <w:bCs/>
                <w:sz w:val="22"/>
                <w:szCs w:val="22"/>
              </w:rPr>
              <w:t xml:space="preserve">Dostawa wyposażenia do młynka planetarnego na potrzeby </w:t>
            </w:r>
            <w:proofErr w:type="spellStart"/>
            <w:r w:rsidRPr="00E1249F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1249F">
              <w:rPr>
                <w:b/>
                <w:sz w:val="22"/>
                <w:szCs w:val="22"/>
              </w:rPr>
              <w:t>DE-dzp.272-76/25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28CA2D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1249F" w14:paraId="24F71B5C" w14:textId="77777777" w:rsidTr="003A66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850312E" w14:textId="77777777" w:rsidR="00E1249F" w:rsidRPr="00D26ED6" w:rsidRDefault="00E1249F" w:rsidP="003A66B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1249F">
              <w:rPr>
                <w:b/>
                <w:sz w:val="22"/>
                <w:szCs w:val="22"/>
              </w:rPr>
              <w:t>MERAZET Spółka Akcyjna</w:t>
            </w:r>
          </w:p>
          <w:p w14:paraId="577B7D2A" w14:textId="77777777" w:rsidR="00E1249F" w:rsidRPr="009F0E5C" w:rsidRDefault="00E1249F" w:rsidP="003A66B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E1249F">
              <w:rPr>
                <w:bCs/>
                <w:sz w:val="22"/>
                <w:szCs w:val="22"/>
              </w:rPr>
              <w:t>J.Krauthofera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249F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77D8ABA" w14:textId="77777777" w:rsidR="00E1249F" w:rsidRPr="009F0E5C" w:rsidRDefault="00E1249F" w:rsidP="003A66BA">
            <w:pPr>
              <w:jc w:val="both"/>
              <w:rPr>
                <w:bCs/>
                <w:sz w:val="22"/>
                <w:szCs w:val="22"/>
              </w:rPr>
            </w:pPr>
            <w:r w:rsidRPr="00E1249F">
              <w:rPr>
                <w:bCs/>
                <w:sz w:val="22"/>
                <w:szCs w:val="22"/>
              </w:rPr>
              <w:t>60-203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249F">
              <w:rPr>
                <w:bCs/>
                <w:sz w:val="22"/>
                <w:szCs w:val="22"/>
              </w:rPr>
              <w:t>Poznań</w:t>
            </w:r>
          </w:p>
          <w:p w14:paraId="663FCC92" w14:textId="77777777" w:rsidR="00E1249F" w:rsidRPr="00D26ED6" w:rsidRDefault="00E1249F" w:rsidP="003A66B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897F66C" w14:textId="401B0F4B" w:rsidR="00E1249F" w:rsidRDefault="00E1249F" w:rsidP="003A66B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1249F">
              <w:rPr>
                <w:sz w:val="22"/>
                <w:szCs w:val="22"/>
              </w:rPr>
              <w:t>Dostaw</w:t>
            </w:r>
            <w:r w:rsidR="00E917BA">
              <w:rPr>
                <w:sz w:val="22"/>
                <w:szCs w:val="22"/>
              </w:rPr>
              <w:t>ę</w:t>
            </w:r>
            <w:r w:rsidRPr="00E1249F">
              <w:rPr>
                <w:sz w:val="22"/>
                <w:szCs w:val="22"/>
              </w:rPr>
              <w:t xml:space="preserve"> wyposażenia do młynka planetarnego na potrzeby </w:t>
            </w:r>
            <w:proofErr w:type="spellStart"/>
            <w:r w:rsidRPr="00E1249F">
              <w:rPr>
                <w:sz w:val="22"/>
                <w:szCs w:val="22"/>
              </w:rPr>
              <w:t>WEiP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38D570F7" w14:textId="77777777" w:rsidR="00E1249F" w:rsidRPr="00D26ED6" w:rsidRDefault="00E1249F" w:rsidP="003A66B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1249F">
              <w:rPr>
                <w:b/>
                <w:sz w:val="22"/>
                <w:szCs w:val="22"/>
              </w:rPr>
              <w:t>79 534.26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F5B8480" w14:textId="77777777" w:rsidR="00E1249F" w:rsidRDefault="00E1249F" w:rsidP="003A66B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6E171D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4A071AB3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01D806C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7893F2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747EDB2" w14:textId="77777777" w:rsidR="002B6761" w:rsidRPr="008567C7" w:rsidRDefault="00E1249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49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D769730" w14:textId="77777777" w:rsidR="002B6761" w:rsidRPr="008567C7" w:rsidRDefault="00E1249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49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3992D7E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1711C4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B575A9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13C0C0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7A758D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1249F" w:rsidRPr="008567C7" w14:paraId="434A2201" w14:textId="77777777" w:rsidTr="003A66BA">
        <w:tc>
          <w:tcPr>
            <w:tcW w:w="709" w:type="dxa"/>
            <w:vAlign w:val="center"/>
          </w:tcPr>
          <w:p w14:paraId="0D981787" w14:textId="77777777" w:rsidR="00E1249F" w:rsidRPr="008567C7" w:rsidRDefault="00E1249F" w:rsidP="003A66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49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1ECB48FF" w14:textId="77777777" w:rsidR="00E1249F" w:rsidRPr="002B6761" w:rsidRDefault="00E1249F" w:rsidP="003A66B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1249F">
              <w:rPr>
                <w:rFonts w:ascii="Times New Roman" w:hAnsi="Times New Roman" w:cs="Times New Roman"/>
                <w:b/>
                <w:sz w:val="18"/>
                <w:szCs w:val="18"/>
              </w:rPr>
              <w:t>MERAZET Spółka Akcyjna</w:t>
            </w:r>
          </w:p>
          <w:p w14:paraId="77BC25E4" w14:textId="77777777" w:rsidR="00E1249F" w:rsidRPr="008567C7" w:rsidRDefault="00E1249F" w:rsidP="003A66B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1249F">
              <w:rPr>
                <w:rFonts w:ascii="Times New Roman" w:hAnsi="Times New Roman" w:cs="Times New Roman"/>
                <w:bCs/>
                <w:sz w:val="18"/>
                <w:szCs w:val="18"/>
              </w:rPr>
              <w:t>J.Krauthofera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249F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8069212" w14:textId="77777777" w:rsidR="00E1249F" w:rsidRPr="001B7815" w:rsidRDefault="00E1249F" w:rsidP="003A66B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49F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249F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7F1E61ED" w14:textId="77777777" w:rsidR="00E1249F" w:rsidRPr="008567C7" w:rsidRDefault="00E1249F" w:rsidP="003A66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49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B9FB370" w14:textId="77777777" w:rsidR="00E1249F" w:rsidRPr="008567C7" w:rsidRDefault="00E1249F" w:rsidP="003A66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49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8B3B0B8" w14:textId="77777777" w:rsidR="00E1249F" w:rsidRPr="008567C7" w:rsidRDefault="00E1249F" w:rsidP="003A66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08F654D" w14:textId="77777777" w:rsidR="00E1249F" w:rsidRPr="008567C7" w:rsidRDefault="00E1249F" w:rsidP="003A66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82E0861" w14:textId="77777777" w:rsidR="00E1249F" w:rsidRPr="008567C7" w:rsidRDefault="00E1249F" w:rsidP="003A66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90416B3" w14:textId="77777777" w:rsidR="00E1249F" w:rsidRPr="008567C7" w:rsidRDefault="00E1249F" w:rsidP="003A66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CE7CA56" w14:textId="77777777" w:rsidR="00E1249F" w:rsidRPr="008567C7" w:rsidRDefault="00E1249F" w:rsidP="003A66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49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1249F" w:rsidRPr="008567C7" w14:paraId="1BA201EE" w14:textId="77777777" w:rsidTr="003A66BA">
        <w:tc>
          <w:tcPr>
            <w:tcW w:w="709" w:type="dxa"/>
            <w:vAlign w:val="center"/>
          </w:tcPr>
          <w:p w14:paraId="0E075543" w14:textId="77777777" w:rsidR="00E1249F" w:rsidRPr="008567C7" w:rsidRDefault="00E1249F" w:rsidP="003A66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4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A5E9719" w14:textId="77777777" w:rsidR="00E1249F" w:rsidRPr="002B6761" w:rsidRDefault="00E1249F" w:rsidP="003A66B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1249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Th. </w:t>
            </w:r>
            <w:proofErr w:type="spellStart"/>
            <w:r w:rsidRPr="00E1249F">
              <w:rPr>
                <w:rFonts w:ascii="Times New Roman" w:hAnsi="Times New Roman" w:cs="Times New Roman"/>
                <w:b/>
                <w:sz w:val="18"/>
                <w:szCs w:val="18"/>
              </w:rPr>
              <w:t>Geyer</w:t>
            </w:r>
            <w:proofErr w:type="spellEnd"/>
            <w:r w:rsidRPr="00E1249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29D776EB" w14:textId="77777777" w:rsidR="00E1249F" w:rsidRPr="008567C7" w:rsidRDefault="00E1249F" w:rsidP="003A66B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49F">
              <w:rPr>
                <w:rFonts w:ascii="Times New Roman" w:hAnsi="Times New Roman" w:cs="Times New Roman"/>
                <w:bCs/>
                <w:sz w:val="18"/>
                <w:szCs w:val="18"/>
              </w:rPr>
              <w:t>Czeska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249F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9F9F13C" w14:textId="77777777" w:rsidR="00E1249F" w:rsidRPr="001B7815" w:rsidRDefault="00E1249F" w:rsidP="003A66B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249F">
              <w:rPr>
                <w:rFonts w:ascii="Times New Roman" w:hAnsi="Times New Roman" w:cs="Times New Roman"/>
                <w:bCs/>
                <w:sz w:val="18"/>
                <w:szCs w:val="18"/>
              </w:rPr>
              <w:t>03-902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249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14A858CD" w14:textId="77777777" w:rsidR="00E1249F" w:rsidRPr="008567C7" w:rsidRDefault="00E1249F" w:rsidP="003A66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49F">
              <w:rPr>
                <w:rFonts w:ascii="Times New Roman" w:hAnsi="Times New Roman" w:cs="Times New Roman"/>
                <w:sz w:val="18"/>
                <w:szCs w:val="18"/>
              </w:rPr>
              <w:t xml:space="preserve">  58,94</w:t>
            </w:r>
          </w:p>
        </w:tc>
        <w:tc>
          <w:tcPr>
            <w:tcW w:w="1134" w:type="dxa"/>
            <w:vAlign w:val="center"/>
          </w:tcPr>
          <w:p w14:paraId="19636753" w14:textId="77777777" w:rsidR="00E1249F" w:rsidRPr="008567C7" w:rsidRDefault="00E1249F" w:rsidP="003A66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49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57F8D22" w14:textId="77777777" w:rsidR="00E1249F" w:rsidRPr="008567C7" w:rsidRDefault="00E1249F" w:rsidP="003A66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9560ABF" w14:textId="77777777" w:rsidR="00E1249F" w:rsidRPr="008567C7" w:rsidRDefault="00E1249F" w:rsidP="003A66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4E72078" w14:textId="77777777" w:rsidR="00E1249F" w:rsidRPr="008567C7" w:rsidRDefault="00E1249F" w:rsidP="003A66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1D588B1" w14:textId="77777777" w:rsidR="00E1249F" w:rsidRPr="008567C7" w:rsidRDefault="00E1249F" w:rsidP="003A66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7E9B3C3" w14:textId="77777777" w:rsidR="00E1249F" w:rsidRPr="008567C7" w:rsidRDefault="00E1249F" w:rsidP="003A66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249F">
              <w:rPr>
                <w:rFonts w:ascii="Times New Roman" w:hAnsi="Times New Roman" w:cs="Times New Roman"/>
                <w:sz w:val="18"/>
                <w:szCs w:val="18"/>
              </w:rPr>
              <w:t xml:space="preserve">  98,94</w:t>
            </w:r>
          </w:p>
        </w:tc>
      </w:tr>
    </w:tbl>
    <w:p w14:paraId="3130C2E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6B10D2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1525BB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2B829" w14:textId="77777777" w:rsidR="007D4F4C" w:rsidRDefault="007D4F4C">
      <w:r>
        <w:separator/>
      </w:r>
    </w:p>
  </w:endnote>
  <w:endnote w:type="continuationSeparator" w:id="0">
    <w:p w14:paraId="3A2821A9" w14:textId="77777777" w:rsidR="007D4F4C" w:rsidRDefault="007D4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99E3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1522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2A717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C5002B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16C5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A0C60" w14:textId="77777777" w:rsidR="007D4F4C" w:rsidRDefault="007D4F4C">
      <w:r>
        <w:separator/>
      </w:r>
    </w:p>
  </w:footnote>
  <w:footnote w:type="continuationSeparator" w:id="0">
    <w:p w14:paraId="56DF224F" w14:textId="77777777" w:rsidR="007D4F4C" w:rsidRDefault="007D4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C806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A498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68FE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4F4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D4F4C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1249F"/>
    <w:rsid w:val="00E30B2D"/>
    <w:rsid w:val="00E62859"/>
    <w:rsid w:val="00E85D70"/>
    <w:rsid w:val="00E917BA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16873A"/>
  <w15:chartTrackingRefBased/>
  <w15:docId w15:val="{555B21A5-DDF8-4710-B807-B144F974E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2025-04-14T13:02:00Z</cp:lastPrinted>
  <dcterms:created xsi:type="dcterms:W3CDTF">2025-04-14T13:01:00Z</dcterms:created>
  <dcterms:modified xsi:type="dcterms:W3CDTF">2025-04-14T13:02:00Z</dcterms:modified>
</cp:coreProperties>
</file>