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115A5" w14:textId="77777777" w:rsidR="00FB7F50" w:rsidRPr="002245BE" w:rsidRDefault="0018243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8243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82430">
        <w:rPr>
          <w:sz w:val="22"/>
          <w:szCs w:val="22"/>
        </w:rPr>
        <w:t>2025-04-14</w:t>
      </w:r>
    </w:p>
    <w:p w14:paraId="0D5812D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6D788EB" w14:textId="77777777" w:rsidR="00182430" w:rsidRPr="00182430" w:rsidRDefault="00182430" w:rsidP="00FB7F50">
      <w:pPr>
        <w:spacing w:after="40"/>
        <w:rPr>
          <w:b/>
          <w:bCs/>
          <w:sz w:val="22"/>
          <w:szCs w:val="22"/>
        </w:rPr>
      </w:pPr>
      <w:r w:rsidRPr="00182430">
        <w:rPr>
          <w:b/>
          <w:bCs/>
          <w:sz w:val="22"/>
          <w:szCs w:val="22"/>
        </w:rPr>
        <w:t>Akademia Górniczo - Hutnicza</w:t>
      </w:r>
    </w:p>
    <w:p w14:paraId="15AC50F0" w14:textId="77777777" w:rsidR="00182430" w:rsidRPr="00182430" w:rsidRDefault="00182430" w:rsidP="00FB7F50">
      <w:pPr>
        <w:spacing w:after="40"/>
        <w:rPr>
          <w:b/>
          <w:bCs/>
          <w:sz w:val="22"/>
          <w:szCs w:val="22"/>
        </w:rPr>
      </w:pPr>
      <w:r w:rsidRPr="00182430">
        <w:rPr>
          <w:b/>
          <w:bCs/>
          <w:sz w:val="22"/>
          <w:szCs w:val="22"/>
        </w:rPr>
        <w:t>im. Stanisława Staszica w Krakowie</w:t>
      </w:r>
    </w:p>
    <w:p w14:paraId="0EA9D3CE" w14:textId="77777777" w:rsidR="00FB7F50" w:rsidRPr="002245BE" w:rsidRDefault="00182430" w:rsidP="00FB7F50">
      <w:pPr>
        <w:spacing w:after="40"/>
        <w:rPr>
          <w:b/>
          <w:bCs/>
          <w:sz w:val="22"/>
          <w:szCs w:val="22"/>
        </w:rPr>
      </w:pPr>
      <w:r w:rsidRPr="00182430">
        <w:rPr>
          <w:b/>
          <w:bCs/>
          <w:sz w:val="22"/>
          <w:szCs w:val="22"/>
        </w:rPr>
        <w:t>Dział Zamówień Publicznych</w:t>
      </w:r>
    </w:p>
    <w:p w14:paraId="242F420B" w14:textId="77777777" w:rsidR="00FB7F50" w:rsidRPr="002245BE" w:rsidRDefault="00182430" w:rsidP="00FB7F50">
      <w:pPr>
        <w:rPr>
          <w:sz w:val="22"/>
          <w:szCs w:val="22"/>
        </w:rPr>
      </w:pPr>
      <w:r w:rsidRPr="0018243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82430">
        <w:rPr>
          <w:sz w:val="22"/>
          <w:szCs w:val="22"/>
        </w:rPr>
        <w:t>30</w:t>
      </w:r>
    </w:p>
    <w:p w14:paraId="440564AB" w14:textId="77777777" w:rsidR="00FB7F50" w:rsidRPr="002245BE" w:rsidRDefault="00182430" w:rsidP="00FB7F50">
      <w:pPr>
        <w:rPr>
          <w:sz w:val="22"/>
          <w:szCs w:val="22"/>
        </w:rPr>
      </w:pPr>
      <w:r w:rsidRPr="0018243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82430">
        <w:rPr>
          <w:sz w:val="22"/>
          <w:szCs w:val="22"/>
        </w:rPr>
        <w:t>Kraków</w:t>
      </w:r>
    </w:p>
    <w:p w14:paraId="1DF3CCF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D0A59C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82430" w:rsidRPr="00607F9B" w14:paraId="5ADBEAF3" w14:textId="77777777" w:rsidTr="00B5142B">
        <w:trPr>
          <w:trHeight w:val="638"/>
        </w:trPr>
        <w:tc>
          <w:tcPr>
            <w:tcW w:w="959" w:type="dxa"/>
            <w:shd w:val="clear" w:color="auto" w:fill="auto"/>
          </w:tcPr>
          <w:p w14:paraId="0121DB91" w14:textId="77777777" w:rsidR="00182430" w:rsidRPr="00607F9B" w:rsidRDefault="00182430" w:rsidP="00B514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F101BA" w14:textId="221874E6" w:rsidR="00182430" w:rsidRPr="00607F9B" w:rsidRDefault="00182430" w:rsidP="00B514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8243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8243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2430">
              <w:rPr>
                <w:b/>
                <w:bCs/>
                <w:sz w:val="22"/>
                <w:szCs w:val="22"/>
              </w:rPr>
              <w:t>Remont toalet w poziomie piwnic w budynku P-B3-B4 AGH w Krakowie - DE-dzp.272-154/25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58D473B" w14:textId="77777777" w:rsidR="00312A3F" w:rsidRDefault="00312A3F" w:rsidP="00312A3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41D16254" w14:textId="4FC2F712" w:rsidR="008642B3" w:rsidRDefault="00C65E53" w:rsidP="00312A3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49466141" w14:textId="77777777" w:rsidR="00312A3F" w:rsidRDefault="00312A3F" w:rsidP="00312A3F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82430" w14:paraId="57574DB6" w14:textId="77777777" w:rsidTr="00B514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8B5FDD8" w14:textId="77777777" w:rsidR="00182430" w:rsidRPr="00D26ED6" w:rsidRDefault="00182430" w:rsidP="00312A3F">
            <w:pPr>
              <w:jc w:val="both"/>
              <w:rPr>
                <w:b/>
                <w:sz w:val="22"/>
                <w:szCs w:val="22"/>
              </w:rPr>
            </w:pPr>
            <w:r w:rsidRPr="00182430">
              <w:rPr>
                <w:b/>
                <w:sz w:val="22"/>
                <w:szCs w:val="22"/>
              </w:rPr>
              <w:t xml:space="preserve">Zakład Remontowo - Budowlany Maciej </w:t>
            </w:r>
            <w:proofErr w:type="spellStart"/>
            <w:r w:rsidRPr="00182430">
              <w:rPr>
                <w:b/>
                <w:sz w:val="22"/>
                <w:szCs w:val="22"/>
              </w:rPr>
              <w:t>Knutel</w:t>
            </w:r>
            <w:proofErr w:type="spellEnd"/>
          </w:p>
          <w:p w14:paraId="18D80C55" w14:textId="77777777" w:rsidR="00182430" w:rsidRPr="009F0E5C" w:rsidRDefault="00182430" w:rsidP="00312A3F">
            <w:pPr>
              <w:jc w:val="both"/>
              <w:rPr>
                <w:bCs/>
                <w:sz w:val="22"/>
                <w:szCs w:val="22"/>
              </w:rPr>
            </w:pPr>
            <w:r w:rsidRPr="00182430">
              <w:rPr>
                <w:bCs/>
                <w:sz w:val="22"/>
                <w:szCs w:val="22"/>
              </w:rPr>
              <w:t>Barbary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2430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82430">
              <w:rPr>
                <w:bCs/>
                <w:sz w:val="22"/>
                <w:szCs w:val="22"/>
              </w:rPr>
              <w:t>/167</w:t>
            </w:r>
          </w:p>
          <w:p w14:paraId="335DC995" w14:textId="77777777" w:rsidR="00182430" w:rsidRPr="009F0E5C" w:rsidRDefault="00182430" w:rsidP="00312A3F">
            <w:pPr>
              <w:jc w:val="both"/>
              <w:rPr>
                <w:bCs/>
                <w:sz w:val="22"/>
                <w:szCs w:val="22"/>
              </w:rPr>
            </w:pPr>
            <w:r w:rsidRPr="00182430">
              <w:rPr>
                <w:bCs/>
                <w:sz w:val="22"/>
                <w:szCs w:val="22"/>
              </w:rPr>
              <w:t>30-838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2430">
              <w:rPr>
                <w:bCs/>
                <w:sz w:val="22"/>
                <w:szCs w:val="22"/>
              </w:rPr>
              <w:t>Kraków</w:t>
            </w:r>
          </w:p>
          <w:p w14:paraId="300B3584" w14:textId="77777777" w:rsidR="00182430" w:rsidRPr="00D26ED6" w:rsidRDefault="00182430" w:rsidP="00312A3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10E15F" w14:textId="77777777" w:rsidR="00182430" w:rsidRDefault="00182430" w:rsidP="00312A3F">
            <w:pPr>
              <w:jc w:val="both"/>
              <w:rPr>
                <w:sz w:val="22"/>
                <w:szCs w:val="22"/>
              </w:rPr>
            </w:pPr>
            <w:r w:rsidRPr="00182430">
              <w:rPr>
                <w:sz w:val="22"/>
                <w:szCs w:val="22"/>
              </w:rPr>
              <w:t>Remont toalet w poziomie piwnic w budynku P-B3-B4 AGH w Krakowie - DE-dzp.272-154/25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7A2B9E0" w14:textId="77777777" w:rsidR="00182430" w:rsidRPr="00D26ED6" w:rsidRDefault="00182430" w:rsidP="00312A3F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82430">
              <w:rPr>
                <w:b/>
                <w:sz w:val="22"/>
                <w:szCs w:val="22"/>
              </w:rPr>
              <w:t>158 095.11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8C1A157" w14:textId="77777777" w:rsidR="00182430" w:rsidRDefault="00182430" w:rsidP="00312A3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F1DB4FB" w14:textId="77777777" w:rsidR="00312A3F" w:rsidRDefault="00312A3F" w:rsidP="00312A3F">
      <w:pPr>
        <w:jc w:val="both"/>
        <w:rPr>
          <w:color w:val="000000"/>
          <w:sz w:val="22"/>
          <w:szCs w:val="22"/>
        </w:rPr>
      </w:pPr>
    </w:p>
    <w:p w14:paraId="4B4D276B" w14:textId="0AEE9D85" w:rsidR="003A0AFC" w:rsidRPr="00756CDA" w:rsidRDefault="00915B9E" w:rsidP="00312A3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312A3F" w:rsidRPr="008567C7" w14:paraId="6E8240DD" w14:textId="77777777" w:rsidTr="00312A3F">
        <w:trPr>
          <w:trHeight w:val="510"/>
        </w:trPr>
        <w:tc>
          <w:tcPr>
            <w:tcW w:w="595" w:type="pct"/>
            <w:vAlign w:val="center"/>
          </w:tcPr>
          <w:p w14:paraId="69EE07B7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BAADB22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4A59786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2FB2A002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503DD0DB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12A3F" w:rsidRPr="008567C7" w14:paraId="7ADF9E1E" w14:textId="77777777" w:rsidTr="00312A3F">
        <w:tc>
          <w:tcPr>
            <w:tcW w:w="595" w:type="pct"/>
            <w:vAlign w:val="center"/>
          </w:tcPr>
          <w:p w14:paraId="15FF604A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11DB00F" w14:textId="77777777" w:rsidR="00312A3F" w:rsidRPr="002B6761" w:rsidRDefault="00312A3F" w:rsidP="00312A3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Zakład Remontowo - Budowlany Maciej </w:t>
            </w:r>
            <w:proofErr w:type="spellStart"/>
            <w:r w:rsidRPr="00182430">
              <w:rPr>
                <w:rFonts w:ascii="Times New Roman" w:hAnsi="Times New Roman" w:cs="Times New Roman"/>
                <w:b/>
                <w:sz w:val="18"/>
                <w:szCs w:val="18"/>
              </w:rPr>
              <w:t>Knutel</w:t>
            </w:r>
            <w:proofErr w:type="spellEnd"/>
          </w:p>
          <w:p w14:paraId="6AF7D343" w14:textId="77777777" w:rsidR="00312A3F" w:rsidRPr="008567C7" w:rsidRDefault="00312A3F" w:rsidP="00312A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Barbary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/167</w:t>
            </w:r>
          </w:p>
          <w:p w14:paraId="4070AACD" w14:textId="77777777" w:rsidR="00312A3F" w:rsidRPr="001B7815" w:rsidRDefault="00312A3F" w:rsidP="00312A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30-838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D554A6C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C14E3CF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4862FAC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12A3F" w:rsidRPr="008567C7" w14:paraId="5630E921" w14:textId="77777777" w:rsidTr="00312A3F">
        <w:tc>
          <w:tcPr>
            <w:tcW w:w="595" w:type="pct"/>
            <w:vAlign w:val="center"/>
          </w:tcPr>
          <w:p w14:paraId="6FC1CD6C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78F2910E" w14:textId="77777777" w:rsidR="00312A3F" w:rsidRPr="002B6761" w:rsidRDefault="00312A3F" w:rsidP="00312A3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14:paraId="0CB3CACA" w14:textId="77777777" w:rsidR="00312A3F" w:rsidRPr="008567C7" w:rsidRDefault="00312A3F" w:rsidP="00312A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774EDE" w14:textId="77777777" w:rsidR="00312A3F" w:rsidRPr="001B7815" w:rsidRDefault="00312A3F" w:rsidP="00312A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30-443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44199049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55,07</w:t>
            </w:r>
          </w:p>
        </w:tc>
        <w:tc>
          <w:tcPr>
            <w:tcW w:w="952" w:type="pct"/>
            <w:vAlign w:val="center"/>
          </w:tcPr>
          <w:p w14:paraId="23C1211B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0F871C3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95,07</w:t>
            </w:r>
          </w:p>
        </w:tc>
      </w:tr>
      <w:tr w:rsidR="00312A3F" w:rsidRPr="008567C7" w14:paraId="529634DF" w14:textId="77777777" w:rsidTr="00312A3F">
        <w:tc>
          <w:tcPr>
            <w:tcW w:w="595" w:type="pct"/>
            <w:vAlign w:val="center"/>
          </w:tcPr>
          <w:p w14:paraId="2D6C8609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75ECD8E" w14:textId="77777777" w:rsidR="00312A3F" w:rsidRPr="002B6761" w:rsidRDefault="00312A3F" w:rsidP="00312A3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4B008299" w14:textId="77777777" w:rsidR="00312A3F" w:rsidRPr="008567C7" w:rsidRDefault="00312A3F" w:rsidP="00312A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D9F0265" w14:textId="77777777" w:rsidR="00312A3F" w:rsidRPr="001B7815" w:rsidRDefault="00312A3F" w:rsidP="00312A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082BBC3B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53,97</w:t>
            </w:r>
          </w:p>
        </w:tc>
        <w:tc>
          <w:tcPr>
            <w:tcW w:w="952" w:type="pct"/>
            <w:vAlign w:val="center"/>
          </w:tcPr>
          <w:p w14:paraId="10E0C754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39DAA2D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93,97</w:t>
            </w:r>
          </w:p>
        </w:tc>
      </w:tr>
      <w:tr w:rsidR="00312A3F" w:rsidRPr="008567C7" w14:paraId="6CBF03B0" w14:textId="77777777" w:rsidTr="00312A3F">
        <w:tc>
          <w:tcPr>
            <w:tcW w:w="595" w:type="pct"/>
            <w:vAlign w:val="center"/>
          </w:tcPr>
          <w:p w14:paraId="67773583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634CCF02" w14:textId="77777777" w:rsidR="00312A3F" w:rsidRPr="002B6761" w:rsidRDefault="00312A3F" w:rsidP="00312A3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Remontowo-Budowlane "REMONT" Kazimierz Pietrzyk, Ireneusz Czuba</w:t>
            </w:r>
          </w:p>
          <w:p w14:paraId="14AE7990" w14:textId="77777777" w:rsidR="00312A3F" w:rsidRPr="008567C7" w:rsidRDefault="00312A3F" w:rsidP="00312A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Klimeckiego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47A4A21" w14:textId="77777777" w:rsidR="00312A3F" w:rsidRPr="001B7815" w:rsidRDefault="00312A3F" w:rsidP="00312A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30-175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627A8C08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49,55</w:t>
            </w:r>
          </w:p>
        </w:tc>
        <w:tc>
          <w:tcPr>
            <w:tcW w:w="952" w:type="pct"/>
            <w:vAlign w:val="center"/>
          </w:tcPr>
          <w:p w14:paraId="125B0A04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09FC7C0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89,55</w:t>
            </w:r>
          </w:p>
        </w:tc>
      </w:tr>
      <w:tr w:rsidR="00312A3F" w:rsidRPr="008567C7" w14:paraId="43FAEDD2" w14:textId="77777777" w:rsidTr="00312A3F">
        <w:tc>
          <w:tcPr>
            <w:tcW w:w="595" w:type="pct"/>
            <w:vAlign w:val="center"/>
          </w:tcPr>
          <w:p w14:paraId="76FD6933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72B9C9E0" w14:textId="77777777" w:rsidR="00312A3F" w:rsidRPr="002B6761" w:rsidRDefault="00312A3F" w:rsidP="00312A3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/>
                <w:sz w:val="18"/>
                <w:szCs w:val="18"/>
              </w:rPr>
              <w:t>GIPS-BUD SP. Z O.O.</w:t>
            </w:r>
          </w:p>
          <w:p w14:paraId="5C829C6C" w14:textId="77777777" w:rsidR="00312A3F" w:rsidRPr="008567C7" w:rsidRDefault="00312A3F" w:rsidP="00312A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Zakopiańska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9B7B36D" w14:textId="77777777" w:rsidR="00312A3F" w:rsidRPr="001B7815" w:rsidRDefault="00312A3F" w:rsidP="00312A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30-418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43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76B2E6C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45,19</w:t>
            </w:r>
          </w:p>
        </w:tc>
        <w:tc>
          <w:tcPr>
            <w:tcW w:w="952" w:type="pct"/>
            <w:vAlign w:val="center"/>
          </w:tcPr>
          <w:p w14:paraId="25E0A633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80A08A8" w14:textId="77777777" w:rsidR="00312A3F" w:rsidRPr="008567C7" w:rsidRDefault="00312A3F" w:rsidP="00312A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430">
              <w:rPr>
                <w:rFonts w:ascii="Times New Roman" w:hAnsi="Times New Roman" w:cs="Times New Roman"/>
                <w:sz w:val="18"/>
                <w:szCs w:val="18"/>
              </w:rPr>
              <w:t xml:space="preserve">  85,19</w:t>
            </w:r>
          </w:p>
        </w:tc>
      </w:tr>
    </w:tbl>
    <w:p w14:paraId="0C82747F" w14:textId="77777777" w:rsidR="00E85D70" w:rsidRDefault="00E85D70" w:rsidP="00312A3F">
      <w:pPr>
        <w:ind w:firstLine="709"/>
        <w:jc w:val="both"/>
        <w:rPr>
          <w:color w:val="000000"/>
        </w:rPr>
      </w:pPr>
    </w:p>
    <w:bookmarkEnd w:id="0"/>
    <w:sectPr w:rsidR="00E85D7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7189E" w14:textId="77777777" w:rsidR="00F301EF" w:rsidRDefault="00F301EF">
      <w:r>
        <w:separator/>
      </w:r>
    </w:p>
  </w:endnote>
  <w:endnote w:type="continuationSeparator" w:id="0">
    <w:p w14:paraId="043CC81D" w14:textId="77777777" w:rsidR="00F301EF" w:rsidRDefault="00F30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1E8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FCE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A40012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7996A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6173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7F958" w14:textId="77777777" w:rsidR="00F301EF" w:rsidRDefault="00F301EF">
      <w:r>
        <w:separator/>
      </w:r>
    </w:p>
  </w:footnote>
  <w:footnote w:type="continuationSeparator" w:id="0">
    <w:p w14:paraId="78043D67" w14:textId="77777777" w:rsidR="00F301EF" w:rsidRDefault="00F30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9137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716D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C7D8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1EF"/>
    <w:rsid w:val="00005838"/>
    <w:rsid w:val="00022322"/>
    <w:rsid w:val="00042497"/>
    <w:rsid w:val="000C1E6F"/>
    <w:rsid w:val="000E4E56"/>
    <w:rsid w:val="00182430"/>
    <w:rsid w:val="001A1468"/>
    <w:rsid w:val="001B7815"/>
    <w:rsid w:val="001C31ED"/>
    <w:rsid w:val="002B1E4F"/>
    <w:rsid w:val="002B6761"/>
    <w:rsid w:val="00312A3F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01EF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C4A5C6"/>
  <w15:chartTrackingRefBased/>
  <w15:docId w15:val="{817FAB0B-BE1F-4D54-9963-D2F1A52F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2025-04-14T11:35:00Z</cp:lastPrinted>
  <dcterms:created xsi:type="dcterms:W3CDTF">2025-04-14T11:36:00Z</dcterms:created>
  <dcterms:modified xsi:type="dcterms:W3CDTF">2025-04-14T11:36:00Z</dcterms:modified>
</cp:coreProperties>
</file>