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690500" w14:textId="77777777" w:rsidR="00FB7F50" w:rsidRPr="002245BE" w:rsidRDefault="00C82B2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82B2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82B20">
        <w:rPr>
          <w:sz w:val="22"/>
          <w:szCs w:val="22"/>
        </w:rPr>
        <w:t>2025-04-14</w:t>
      </w:r>
    </w:p>
    <w:p w14:paraId="2DF1AA7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B256C6D" w14:textId="77777777" w:rsidR="00C82B20" w:rsidRPr="00C82B20" w:rsidRDefault="00C82B20" w:rsidP="00FB7F50">
      <w:pPr>
        <w:spacing w:after="40"/>
        <w:rPr>
          <w:b/>
          <w:bCs/>
          <w:sz w:val="22"/>
          <w:szCs w:val="22"/>
        </w:rPr>
      </w:pPr>
      <w:r w:rsidRPr="00C82B20">
        <w:rPr>
          <w:b/>
          <w:bCs/>
          <w:sz w:val="22"/>
          <w:szCs w:val="22"/>
        </w:rPr>
        <w:t>Akademia Górniczo - Hutnicza</w:t>
      </w:r>
    </w:p>
    <w:p w14:paraId="55BD593A" w14:textId="77777777" w:rsidR="00C82B20" w:rsidRPr="00C82B20" w:rsidRDefault="00C82B20" w:rsidP="00FB7F50">
      <w:pPr>
        <w:spacing w:after="40"/>
        <w:rPr>
          <w:b/>
          <w:bCs/>
          <w:sz w:val="22"/>
          <w:szCs w:val="22"/>
        </w:rPr>
      </w:pPr>
      <w:r w:rsidRPr="00C82B20">
        <w:rPr>
          <w:b/>
          <w:bCs/>
          <w:sz w:val="22"/>
          <w:szCs w:val="22"/>
        </w:rPr>
        <w:t>im. Stanisława Staszica w Krakowie</w:t>
      </w:r>
    </w:p>
    <w:p w14:paraId="5C14F8C9" w14:textId="77777777" w:rsidR="00FB7F50" w:rsidRPr="002245BE" w:rsidRDefault="00C82B20" w:rsidP="00FB7F50">
      <w:pPr>
        <w:spacing w:after="40"/>
        <w:rPr>
          <w:b/>
          <w:bCs/>
          <w:sz w:val="22"/>
          <w:szCs w:val="22"/>
        </w:rPr>
      </w:pPr>
      <w:r w:rsidRPr="00C82B20">
        <w:rPr>
          <w:b/>
          <w:bCs/>
          <w:sz w:val="22"/>
          <w:szCs w:val="22"/>
        </w:rPr>
        <w:t>Dział Zamówień Publicznych</w:t>
      </w:r>
    </w:p>
    <w:p w14:paraId="2B991462" w14:textId="77777777" w:rsidR="00FB7F50" w:rsidRPr="002245BE" w:rsidRDefault="00C82B20" w:rsidP="00FB7F50">
      <w:pPr>
        <w:rPr>
          <w:sz w:val="22"/>
          <w:szCs w:val="22"/>
        </w:rPr>
      </w:pPr>
      <w:r w:rsidRPr="00C82B2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82B20">
        <w:rPr>
          <w:sz w:val="22"/>
          <w:szCs w:val="22"/>
        </w:rPr>
        <w:t>30</w:t>
      </w:r>
    </w:p>
    <w:p w14:paraId="2AAFB384" w14:textId="77777777" w:rsidR="00FB7F50" w:rsidRPr="002245BE" w:rsidRDefault="00C82B20" w:rsidP="00FB7F50">
      <w:pPr>
        <w:rPr>
          <w:sz w:val="22"/>
          <w:szCs w:val="22"/>
        </w:rPr>
      </w:pPr>
      <w:r w:rsidRPr="00C82B2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82B20">
        <w:rPr>
          <w:sz w:val="22"/>
          <w:szCs w:val="22"/>
        </w:rPr>
        <w:t>Kraków</w:t>
      </w:r>
    </w:p>
    <w:p w14:paraId="3186A678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5AD296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C82B20" w:rsidRPr="00607F9B" w14:paraId="7693B4FD" w14:textId="77777777" w:rsidTr="00B24B03">
        <w:trPr>
          <w:trHeight w:val="638"/>
        </w:trPr>
        <w:tc>
          <w:tcPr>
            <w:tcW w:w="959" w:type="dxa"/>
            <w:shd w:val="clear" w:color="auto" w:fill="auto"/>
          </w:tcPr>
          <w:p w14:paraId="2F1B20A7" w14:textId="77777777" w:rsidR="00C82B20" w:rsidRPr="00607F9B" w:rsidRDefault="00C82B20" w:rsidP="00B24B0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EC06948" w14:textId="5ADE0FD8" w:rsidR="00C82B20" w:rsidRPr="00607F9B" w:rsidRDefault="00C82B20" w:rsidP="00B24B0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82B20">
              <w:rPr>
                <w:sz w:val="22"/>
                <w:szCs w:val="22"/>
              </w:rPr>
              <w:t>przetarg</w:t>
            </w:r>
            <w:r w:rsidR="00E75E31">
              <w:rPr>
                <w:sz w:val="22"/>
                <w:szCs w:val="22"/>
              </w:rPr>
              <w:t>u</w:t>
            </w:r>
            <w:r w:rsidRPr="00C82B20">
              <w:rPr>
                <w:sz w:val="22"/>
                <w:szCs w:val="22"/>
              </w:rPr>
              <w:t xml:space="preserve"> nieograniczon</w:t>
            </w:r>
            <w:r w:rsidR="00E75E31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82B20">
              <w:rPr>
                <w:b/>
                <w:bCs/>
                <w:sz w:val="22"/>
                <w:szCs w:val="22"/>
              </w:rPr>
              <w:t>Dostawa komputerów przenośnych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82B20">
              <w:rPr>
                <w:b/>
                <w:sz w:val="22"/>
                <w:szCs w:val="22"/>
              </w:rPr>
              <w:t>DE-dzp.272-57/25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B9332D7" w14:textId="77777777" w:rsidR="008642B3" w:rsidRDefault="00C65E53" w:rsidP="00F17110">
      <w:pPr>
        <w:pStyle w:val="Nagwek"/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4E28B8">
        <w:rPr>
          <w:sz w:val="22"/>
          <w:szCs w:val="22"/>
        </w:rPr>
        <w:t xml:space="preserve"> </w:t>
      </w:r>
      <w:r w:rsidR="004E28B8">
        <w:rPr>
          <w:sz w:val="22"/>
        </w:rPr>
        <w:t xml:space="preserve">(Dz.U.2024.1320 </w:t>
      </w:r>
      <w:proofErr w:type="spellStart"/>
      <w:r w:rsidR="004E28B8">
        <w:rPr>
          <w:sz w:val="22"/>
        </w:rPr>
        <w:t>t.j</w:t>
      </w:r>
      <w:proofErr w:type="spellEnd"/>
      <w:r w:rsidR="004E28B8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82B20" w14:paraId="79103122" w14:textId="77777777" w:rsidTr="00B24B0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9122F5A" w14:textId="77777777" w:rsidR="00C82B20" w:rsidRPr="00D26ED6" w:rsidRDefault="00C82B20" w:rsidP="00B24B0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82B20">
              <w:rPr>
                <w:b/>
                <w:sz w:val="22"/>
                <w:szCs w:val="22"/>
              </w:rPr>
              <w:t>PROGRESS Systemy Komputerowe Sp. z o.o.</w:t>
            </w:r>
          </w:p>
          <w:p w14:paraId="49AF9A50" w14:textId="77777777" w:rsidR="00C82B20" w:rsidRPr="009F0E5C" w:rsidRDefault="00C82B20" w:rsidP="00B24B03">
            <w:pPr>
              <w:jc w:val="both"/>
              <w:rPr>
                <w:bCs/>
                <w:sz w:val="22"/>
                <w:szCs w:val="22"/>
              </w:rPr>
            </w:pPr>
            <w:r w:rsidRPr="00C82B20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82B20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0BFCA66" w14:textId="77777777" w:rsidR="00C82B20" w:rsidRPr="009F0E5C" w:rsidRDefault="00C82B20" w:rsidP="00B24B03">
            <w:pPr>
              <w:jc w:val="both"/>
              <w:rPr>
                <w:bCs/>
                <w:sz w:val="22"/>
                <w:szCs w:val="22"/>
              </w:rPr>
            </w:pPr>
            <w:r w:rsidRPr="00C82B20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82B20">
              <w:rPr>
                <w:bCs/>
                <w:sz w:val="22"/>
                <w:szCs w:val="22"/>
              </w:rPr>
              <w:t>Kraków</w:t>
            </w:r>
          </w:p>
          <w:p w14:paraId="08C49502" w14:textId="77777777" w:rsidR="00C82B20" w:rsidRDefault="00C82B20" w:rsidP="00B24B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8951B34" w14:textId="2CA45777" w:rsidR="00C82B20" w:rsidRDefault="00C82B20" w:rsidP="00B24B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82B20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82B20">
              <w:rPr>
                <w:sz w:val="22"/>
                <w:szCs w:val="22"/>
              </w:rPr>
              <w:t xml:space="preserve">Dostawa komputera </w:t>
            </w:r>
            <w:r w:rsidR="00E75E31" w:rsidRPr="00C82B20">
              <w:rPr>
                <w:sz w:val="22"/>
                <w:szCs w:val="22"/>
              </w:rPr>
              <w:t>przenośnego</w:t>
            </w:r>
            <w:r w:rsidRPr="00C82B20">
              <w:rPr>
                <w:sz w:val="22"/>
                <w:szCs w:val="22"/>
              </w:rPr>
              <w:t xml:space="preserve"> na potrzeby </w:t>
            </w:r>
            <w:proofErr w:type="spellStart"/>
            <w:r w:rsidRPr="00C82B20">
              <w:rPr>
                <w:sz w:val="22"/>
                <w:szCs w:val="22"/>
              </w:rPr>
              <w:t>WWNiG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14:paraId="0B41A3E9" w14:textId="77777777" w:rsidR="00C82B20" w:rsidRPr="00211A34" w:rsidRDefault="00C82B20" w:rsidP="00B24B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82B20">
              <w:rPr>
                <w:b/>
                <w:sz w:val="22"/>
                <w:szCs w:val="22"/>
              </w:rPr>
              <w:t>12 669.00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039EB99" w14:textId="77777777" w:rsidR="00C82B20" w:rsidRDefault="00C82B20" w:rsidP="00B24B0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C82B20" w14:paraId="16A8C86C" w14:textId="77777777" w:rsidTr="00B24B0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D39DC8F" w14:textId="77777777" w:rsidR="00C82B20" w:rsidRPr="00D26ED6" w:rsidRDefault="00C82B20" w:rsidP="00B24B0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82B20">
              <w:rPr>
                <w:b/>
                <w:sz w:val="22"/>
                <w:szCs w:val="22"/>
              </w:rPr>
              <w:t>Eurotel S.A.</w:t>
            </w:r>
          </w:p>
          <w:p w14:paraId="2FCF59DA" w14:textId="77777777" w:rsidR="00C82B20" w:rsidRPr="009F0E5C" w:rsidRDefault="00C82B20" w:rsidP="00B24B03">
            <w:pPr>
              <w:jc w:val="both"/>
              <w:rPr>
                <w:bCs/>
                <w:sz w:val="22"/>
                <w:szCs w:val="22"/>
              </w:rPr>
            </w:pPr>
            <w:r w:rsidRPr="00C82B20">
              <w:rPr>
                <w:bCs/>
                <w:sz w:val="22"/>
                <w:szCs w:val="22"/>
              </w:rPr>
              <w:t>Kartuska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82B20">
              <w:rPr>
                <w:bCs/>
                <w:sz w:val="22"/>
                <w:szCs w:val="22"/>
              </w:rPr>
              <w:t>391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0B6DC6F" w14:textId="77777777" w:rsidR="00C82B20" w:rsidRPr="009F0E5C" w:rsidRDefault="00C82B20" w:rsidP="00B24B03">
            <w:pPr>
              <w:jc w:val="both"/>
              <w:rPr>
                <w:bCs/>
                <w:sz w:val="22"/>
                <w:szCs w:val="22"/>
              </w:rPr>
            </w:pPr>
            <w:r w:rsidRPr="00C82B20">
              <w:rPr>
                <w:bCs/>
                <w:sz w:val="22"/>
                <w:szCs w:val="22"/>
              </w:rPr>
              <w:t>80-125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82B20">
              <w:rPr>
                <w:bCs/>
                <w:sz w:val="22"/>
                <w:szCs w:val="22"/>
              </w:rPr>
              <w:t>Gdańsk</w:t>
            </w:r>
          </w:p>
          <w:p w14:paraId="423358CE" w14:textId="77777777" w:rsidR="00C82B20" w:rsidRDefault="00C82B20" w:rsidP="00B24B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6E29F71" w14:textId="77777777" w:rsidR="00C82B20" w:rsidRDefault="00C82B20" w:rsidP="00B24B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82B20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82B20">
              <w:rPr>
                <w:sz w:val="22"/>
                <w:szCs w:val="22"/>
              </w:rPr>
              <w:t>Dostawa komputera przenośnego na potrzeby WZ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F0B8C43" w14:textId="77777777" w:rsidR="00C82B20" w:rsidRPr="00211A34" w:rsidRDefault="00C82B20" w:rsidP="00B24B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82B20">
              <w:rPr>
                <w:b/>
                <w:sz w:val="22"/>
                <w:szCs w:val="22"/>
              </w:rPr>
              <w:t>5 018.40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910DADA" w14:textId="77777777" w:rsidR="00C82B20" w:rsidRDefault="00C82B20" w:rsidP="00B24B0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41D880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0DE59EDE" w14:textId="77777777" w:rsidTr="00596EA3">
        <w:tc>
          <w:tcPr>
            <w:tcW w:w="2169" w:type="dxa"/>
            <w:shd w:val="clear" w:color="auto" w:fill="F3F3F3"/>
          </w:tcPr>
          <w:p w14:paraId="5BF7BE7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4A51EFB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4465D9D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2637E0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C82B20" w:rsidRPr="00834EF4" w14:paraId="1A78A67B" w14:textId="77777777" w:rsidTr="00B24B03">
        <w:tc>
          <w:tcPr>
            <w:tcW w:w="2169" w:type="dxa"/>
            <w:shd w:val="clear" w:color="auto" w:fill="auto"/>
          </w:tcPr>
          <w:p w14:paraId="3D0C6E76" w14:textId="77777777" w:rsidR="00C82B20" w:rsidRPr="00211A34" w:rsidRDefault="00C82B20" w:rsidP="00B24B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2B20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82B20">
              <w:rPr>
                <w:sz w:val="20"/>
                <w:szCs w:val="20"/>
              </w:rPr>
              <w:t xml:space="preserve">Dostawa komputera </w:t>
            </w:r>
            <w:proofErr w:type="spellStart"/>
            <w:r w:rsidRPr="00C82B20">
              <w:rPr>
                <w:sz w:val="20"/>
                <w:szCs w:val="20"/>
              </w:rPr>
              <w:t>przenosnego</w:t>
            </w:r>
            <w:proofErr w:type="spellEnd"/>
            <w:r w:rsidRPr="00C82B20">
              <w:rPr>
                <w:sz w:val="20"/>
                <w:szCs w:val="20"/>
              </w:rPr>
              <w:t xml:space="preserve"> na potrzeby </w:t>
            </w:r>
            <w:proofErr w:type="spellStart"/>
            <w:r w:rsidRPr="00C82B20">
              <w:rPr>
                <w:sz w:val="20"/>
                <w:szCs w:val="20"/>
              </w:rPr>
              <w:t>WWNiG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20F6671B" w14:textId="77777777" w:rsidR="00C82B20" w:rsidRPr="00211A34" w:rsidRDefault="00C82B20" w:rsidP="00B24B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82B20">
              <w:rPr>
                <w:b/>
                <w:bCs/>
                <w:sz w:val="20"/>
                <w:szCs w:val="20"/>
              </w:rPr>
              <w:t>Syriana</w:t>
            </w:r>
            <w:proofErr w:type="spellEnd"/>
            <w:r w:rsidRPr="00C82B20">
              <w:rPr>
                <w:b/>
                <w:bCs/>
                <w:sz w:val="20"/>
                <w:szCs w:val="20"/>
              </w:rPr>
              <w:t xml:space="preserve"> Joanna Fisher</w:t>
            </w:r>
          </w:p>
          <w:p w14:paraId="27DE402A" w14:textId="77777777" w:rsidR="00C82B20" w:rsidRPr="00211A34" w:rsidRDefault="00C82B20" w:rsidP="00B24B03">
            <w:pPr>
              <w:rPr>
                <w:sz w:val="20"/>
                <w:szCs w:val="20"/>
              </w:rPr>
            </w:pPr>
            <w:r w:rsidRPr="00C82B20">
              <w:rPr>
                <w:sz w:val="20"/>
                <w:szCs w:val="20"/>
              </w:rPr>
              <w:t>Porębskiego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2B20">
              <w:rPr>
                <w:sz w:val="20"/>
                <w:szCs w:val="20"/>
              </w:rPr>
              <w:t>28/17</w:t>
            </w:r>
          </w:p>
          <w:p w14:paraId="14505E6E" w14:textId="77777777" w:rsidR="00C82B20" w:rsidRPr="00211A34" w:rsidRDefault="00C82B20" w:rsidP="00B24B03">
            <w:pPr>
              <w:spacing w:after="40"/>
              <w:rPr>
                <w:color w:val="000000"/>
                <w:sz w:val="20"/>
                <w:szCs w:val="20"/>
              </w:rPr>
            </w:pPr>
            <w:r w:rsidRPr="00C82B20">
              <w:rPr>
                <w:sz w:val="20"/>
                <w:szCs w:val="20"/>
              </w:rPr>
              <w:t>80-180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2B20">
              <w:rPr>
                <w:sz w:val="20"/>
                <w:szCs w:val="20"/>
              </w:rPr>
              <w:t>GDANSK</w:t>
            </w:r>
          </w:p>
        </w:tc>
        <w:tc>
          <w:tcPr>
            <w:tcW w:w="2976" w:type="dxa"/>
            <w:shd w:val="clear" w:color="auto" w:fill="auto"/>
          </w:tcPr>
          <w:p w14:paraId="6A436D43" w14:textId="77777777" w:rsidR="00C82B20" w:rsidRPr="00C82B20" w:rsidRDefault="00C82B20" w:rsidP="00B24B03">
            <w:pPr>
              <w:spacing w:before="40" w:after="40"/>
              <w:rPr>
                <w:sz w:val="20"/>
                <w:szCs w:val="20"/>
              </w:rPr>
            </w:pPr>
            <w:r w:rsidRPr="00C82B20">
              <w:rPr>
                <w:sz w:val="20"/>
                <w:szCs w:val="20"/>
              </w:rPr>
              <w:t>1 - Cena - 55.93</w:t>
            </w:r>
          </w:p>
          <w:p w14:paraId="37C3923C" w14:textId="77777777" w:rsidR="00C82B20" w:rsidRPr="00C82B20" w:rsidRDefault="00C82B20" w:rsidP="00B24B03">
            <w:pPr>
              <w:spacing w:before="40" w:after="40"/>
              <w:rPr>
                <w:sz w:val="20"/>
                <w:szCs w:val="20"/>
              </w:rPr>
            </w:pPr>
            <w:r w:rsidRPr="00C82B20">
              <w:rPr>
                <w:sz w:val="20"/>
                <w:szCs w:val="20"/>
              </w:rPr>
              <w:t>2 - Okres gwarancji - 20.00</w:t>
            </w:r>
          </w:p>
          <w:p w14:paraId="64CDDB0A" w14:textId="77777777" w:rsidR="00C82B20" w:rsidRPr="00211A34" w:rsidRDefault="00C82B20" w:rsidP="00B24B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2B20">
              <w:rPr>
                <w:sz w:val="20"/>
                <w:szCs w:val="20"/>
              </w:rPr>
              <w:t>3 - Termin realizacji zamówienia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8590744" w14:textId="77777777" w:rsidR="00C82B20" w:rsidRPr="00211A34" w:rsidRDefault="00C82B20" w:rsidP="00B24B03">
            <w:pPr>
              <w:jc w:val="center"/>
              <w:rPr>
                <w:color w:val="000000"/>
                <w:sz w:val="20"/>
                <w:szCs w:val="20"/>
              </w:rPr>
            </w:pPr>
            <w:r w:rsidRPr="00C82B20">
              <w:rPr>
                <w:sz w:val="20"/>
                <w:szCs w:val="20"/>
              </w:rPr>
              <w:t xml:space="preserve">  95,93</w:t>
            </w:r>
          </w:p>
        </w:tc>
      </w:tr>
      <w:tr w:rsidR="00C82B20" w:rsidRPr="00834EF4" w14:paraId="640D64FD" w14:textId="77777777" w:rsidTr="00B24B03">
        <w:tc>
          <w:tcPr>
            <w:tcW w:w="2169" w:type="dxa"/>
            <w:shd w:val="clear" w:color="auto" w:fill="auto"/>
          </w:tcPr>
          <w:p w14:paraId="219769F1" w14:textId="77777777" w:rsidR="00C82B20" w:rsidRPr="00211A34" w:rsidRDefault="00C82B20" w:rsidP="00B24B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2B20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82B20">
              <w:rPr>
                <w:sz w:val="20"/>
                <w:szCs w:val="20"/>
              </w:rPr>
              <w:t xml:space="preserve">Dostawa komputera </w:t>
            </w:r>
            <w:proofErr w:type="spellStart"/>
            <w:r w:rsidRPr="00C82B20">
              <w:rPr>
                <w:sz w:val="20"/>
                <w:szCs w:val="20"/>
              </w:rPr>
              <w:t>przenosnego</w:t>
            </w:r>
            <w:proofErr w:type="spellEnd"/>
            <w:r w:rsidRPr="00C82B20">
              <w:rPr>
                <w:sz w:val="20"/>
                <w:szCs w:val="20"/>
              </w:rPr>
              <w:t xml:space="preserve"> na </w:t>
            </w:r>
            <w:r w:rsidRPr="00C82B20">
              <w:rPr>
                <w:sz w:val="20"/>
                <w:szCs w:val="20"/>
              </w:rPr>
              <w:lastRenderedPageBreak/>
              <w:t xml:space="preserve">potrzeby </w:t>
            </w:r>
            <w:proofErr w:type="spellStart"/>
            <w:r w:rsidRPr="00C82B20">
              <w:rPr>
                <w:sz w:val="20"/>
                <w:szCs w:val="20"/>
              </w:rPr>
              <w:t>WWNiG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48C8114D" w14:textId="77777777" w:rsidR="00C82B20" w:rsidRPr="00211A34" w:rsidRDefault="00C82B20" w:rsidP="00B24B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82B20">
              <w:rPr>
                <w:b/>
                <w:bCs/>
                <w:sz w:val="20"/>
                <w:szCs w:val="20"/>
              </w:rPr>
              <w:lastRenderedPageBreak/>
              <w:t>PROGRESS Systemy Komputerowe Sp. z o.o.</w:t>
            </w:r>
          </w:p>
          <w:p w14:paraId="3E4C8D24" w14:textId="77777777" w:rsidR="00C82B20" w:rsidRPr="00211A34" w:rsidRDefault="00C82B20" w:rsidP="00B24B03">
            <w:pPr>
              <w:rPr>
                <w:sz w:val="20"/>
                <w:szCs w:val="20"/>
              </w:rPr>
            </w:pPr>
            <w:r w:rsidRPr="00C82B20">
              <w:rPr>
                <w:sz w:val="20"/>
                <w:szCs w:val="20"/>
              </w:rPr>
              <w:lastRenderedPageBreak/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2B20">
              <w:rPr>
                <w:sz w:val="20"/>
                <w:szCs w:val="20"/>
              </w:rPr>
              <w:t>27</w:t>
            </w:r>
          </w:p>
          <w:p w14:paraId="19CF7393" w14:textId="77777777" w:rsidR="00C82B20" w:rsidRPr="00211A34" w:rsidRDefault="00C82B20" w:rsidP="00B24B03">
            <w:pPr>
              <w:spacing w:after="40"/>
              <w:rPr>
                <w:color w:val="000000"/>
                <w:sz w:val="20"/>
                <w:szCs w:val="20"/>
              </w:rPr>
            </w:pPr>
            <w:r w:rsidRPr="00C82B20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2B20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46918B8B" w14:textId="77777777" w:rsidR="00C82B20" w:rsidRPr="00C82B20" w:rsidRDefault="00C82B20" w:rsidP="00B24B03">
            <w:pPr>
              <w:spacing w:before="40" w:after="40"/>
              <w:rPr>
                <w:sz w:val="20"/>
                <w:szCs w:val="20"/>
              </w:rPr>
            </w:pPr>
            <w:r w:rsidRPr="00C82B20">
              <w:rPr>
                <w:sz w:val="20"/>
                <w:szCs w:val="20"/>
              </w:rPr>
              <w:lastRenderedPageBreak/>
              <w:t>1 - Cena - 60.00</w:t>
            </w:r>
          </w:p>
          <w:p w14:paraId="58A335BA" w14:textId="77777777" w:rsidR="00C82B20" w:rsidRPr="00C82B20" w:rsidRDefault="00C82B20" w:rsidP="00B24B03">
            <w:pPr>
              <w:spacing w:before="40" w:after="40"/>
              <w:rPr>
                <w:sz w:val="20"/>
                <w:szCs w:val="20"/>
              </w:rPr>
            </w:pPr>
            <w:r w:rsidRPr="00C82B20">
              <w:rPr>
                <w:sz w:val="20"/>
                <w:szCs w:val="20"/>
              </w:rPr>
              <w:t>2 - Okres gwarancji - 20.00</w:t>
            </w:r>
          </w:p>
          <w:p w14:paraId="0850FF6F" w14:textId="77777777" w:rsidR="00C82B20" w:rsidRPr="00211A34" w:rsidRDefault="00C82B20" w:rsidP="00B24B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2B20">
              <w:rPr>
                <w:sz w:val="20"/>
                <w:szCs w:val="20"/>
              </w:rPr>
              <w:lastRenderedPageBreak/>
              <w:t>3 - Termin realizacji zamówienia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663F727" w14:textId="77777777" w:rsidR="00C82B20" w:rsidRPr="00211A34" w:rsidRDefault="00C82B20" w:rsidP="00B24B03">
            <w:pPr>
              <w:jc w:val="center"/>
              <w:rPr>
                <w:color w:val="000000"/>
                <w:sz w:val="20"/>
                <w:szCs w:val="20"/>
              </w:rPr>
            </w:pPr>
            <w:r w:rsidRPr="00C82B20">
              <w:rPr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C82B20" w:rsidRPr="00834EF4" w14:paraId="5D46C817" w14:textId="77777777" w:rsidTr="00B24B03">
        <w:tc>
          <w:tcPr>
            <w:tcW w:w="2169" w:type="dxa"/>
            <w:shd w:val="clear" w:color="auto" w:fill="auto"/>
          </w:tcPr>
          <w:p w14:paraId="70E8253C" w14:textId="77777777" w:rsidR="00C82B20" w:rsidRPr="00211A34" w:rsidRDefault="00C82B20" w:rsidP="00B24B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2B20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82B20">
              <w:rPr>
                <w:sz w:val="20"/>
                <w:szCs w:val="20"/>
              </w:rPr>
              <w:t xml:space="preserve">Dostawa komputera </w:t>
            </w:r>
            <w:proofErr w:type="spellStart"/>
            <w:r w:rsidRPr="00C82B20">
              <w:rPr>
                <w:sz w:val="20"/>
                <w:szCs w:val="20"/>
              </w:rPr>
              <w:t>przenosnego</w:t>
            </w:r>
            <w:proofErr w:type="spellEnd"/>
            <w:r w:rsidRPr="00C82B20">
              <w:rPr>
                <w:sz w:val="20"/>
                <w:szCs w:val="20"/>
              </w:rPr>
              <w:t xml:space="preserve"> na potrzeby </w:t>
            </w:r>
            <w:proofErr w:type="spellStart"/>
            <w:r w:rsidRPr="00C82B20">
              <w:rPr>
                <w:sz w:val="20"/>
                <w:szCs w:val="20"/>
              </w:rPr>
              <w:t>WWNiG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14E95B25" w14:textId="77777777" w:rsidR="00C82B20" w:rsidRPr="00211A34" w:rsidRDefault="00C82B20" w:rsidP="00B24B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82B20">
              <w:rPr>
                <w:b/>
                <w:bCs/>
                <w:sz w:val="20"/>
                <w:szCs w:val="20"/>
              </w:rPr>
              <w:t>NKK SYSTEM Spółka z ograniczoną odpowiedzialnością</w:t>
            </w:r>
          </w:p>
          <w:p w14:paraId="575A6718" w14:textId="77777777" w:rsidR="00C82B20" w:rsidRPr="00211A34" w:rsidRDefault="00C82B20" w:rsidP="00B24B03">
            <w:pPr>
              <w:rPr>
                <w:sz w:val="20"/>
                <w:szCs w:val="20"/>
              </w:rPr>
            </w:pPr>
            <w:r w:rsidRPr="00C82B20">
              <w:rPr>
                <w:sz w:val="20"/>
                <w:szCs w:val="20"/>
              </w:rPr>
              <w:t>Tatarska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2B20">
              <w:rPr>
                <w:sz w:val="20"/>
                <w:szCs w:val="20"/>
              </w:rPr>
              <w:t>5</w:t>
            </w:r>
          </w:p>
          <w:p w14:paraId="4231D697" w14:textId="77777777" w:rsidR="00C82B20" w:rsidRPr="00211A34" w:rsidRDefault="00C82B20" w:rsidP="00B24B03">
            <w:pPr>
              <w:spacing w:after="40"/>
              <w:rPr>
                <w:color w:val="000000"/>
                <w:sz w:val="20"/>
                <w:szCs w:val="20"/>
              </w:rPr>
            </w:pPr>
            <w:r w:rsidRPr="00C82B20">
              <w:rPr>
                <w:sz w:val="20"/>
                <w:szCs w:val="20"/>
              </w:rPr>
              <w:t>30-103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2B20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0D0234A7" w14:textId="77777777" w:rsidR="00C82B20" w:rsidRPr="00C82B20" w:rsidRDefault="00C82B20" w:rsidP="00B24B03">
            <w:pPr>
              <w:spacing w:before="40" w:after="40"/>
              <w:rPr>
                <w:sz w:val="20"/>
                <w:szCs w:val="20"/>
              </w:rPr>
            </w:pPr>
            <w:r w:rsidRPr="00C82B20">
              <w:rPr>
                <w:sz w:val="20"/>
                <w:szCs w:val="20"/>
              </w:rPr>
              <w:t>1 - Cena - 56.31</w:t>
            </w:r>
          </w:p>
          <w:p w14:paraId="28AA9D52" w14:textId="77777777" w:rsidR="00C82B20" w:rsidRPr="00C82B20" w:rsidRDefault="00C82B20" w:rsidP="00B24B03">
            <w:pPr>
              <w:spacing w:before="40" w:after="40"/>
              <w:rPr>
                <w:sz w:val="20"/>
                <w:szCs w:val="20"/>
              </w:rPr>
            </w:pPr>
            <w:r w:rsidRPr="00C82B20">
              <w:rPr>
                <w:sz w:val="20"/>
                <w:szCs w:val="20"/>
              </w:rPr>
              <w:t>2 - Okres gwarancji - 20.00</w:t>
            </w:r>
          </w:p>
          <w:p w14:paraId="34622489" w14:textId="77777777" w:rsidR="00C82B20" w:rsidRPr="00211A34" w:rsidRDefault="00C82B20" w:rsidP="00B24B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2B20">
              <w:rPr>
                <w:sz w:val="20"/>
                <w:szCs w:val="20"/>
              </w:rPr>
              <w:t>3 - Termin realizacji zamówienia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4207C21" w14:textId="77777777" w:rsidR="00C82B20" w:rsidRPr="00211A34" w:rsidRDefault="00C82B20" w:rsidP="00B24B03">
            <w:pPr>
              <w:jc w:val="center"/>
              <w:rPr>
                <w:color w:val="000000"/>
                <w:sz w:val="20"/>
                <w:szCs w:val="20"/>
              </w:rPr>
            </w:pPr>
            <w:r w:rsidRPr="00C82B20">
              <w:rPr>
                <w:sz w:val="20"/>
                <w:szCs w:val="20"/>
              </w:rPr>
              <w:t xml:space="preserve">  96,31</w:t>
            </w:r>
          </w:p>
        </w:tc>
      </w:tr>
      <w:tr w:rsidR="00C82B20" w:rsidRPr="00834EF4" w14:paraId="33C17B62" w14:textId="77777777" w:rsidTr="00B24B03">
        <w:tc>
          <w:tcPr>
            <w:tcW w:w="2169" w:type="dxa"/>
            <w:shd w:val="clear" w:color="auto" w:fill="auto"/>
          </w:tcPr>
          <w:p w14:paraId="7F770CD8" w14:textId="77777777" w:rsidR="00C82B20" w:rsidRPr="00211A34" w:rsidRDefault="00C82B20" w:rsidP="00B24B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2B20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82B20">
              <w:rPr>
                <w:sz w:val="20"/>
                <w:szCs w:val="20"/>
              </w:rPr>
              <w:t>Dostawa komputera przenośnego na potrzeby WZ</w:t>
            </w:r>
          </w:p>
        </w:tc>
        <w:tc>
          <w:tcPr>
            <w:tcW w:w="2793" w:type="dxa"/>
            <w:shd w:val="clear" w:color="auto" w:fill="auto"/>
          </w:tcPr>
          <w:p w14:paraId="1534A94A" w14:textId="77777777" w:rsidR="00C82B20" w:rsidRPr="00211A34" w:rsidRDefault="00C82B20" w:rsidP="00B24B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82B20">
              <w:rPr>
                <w:b/>
                <w:bCs/>
                <w:sz w:val="20"/>
                <w:szCs w:val="20"/>
              </w:rPr>
              <w:t xml:space="preserve">Piotr </w:t>
            </w:r>
            <w:proofErr w:type="spellStart"/>
            <w:r w:rsidRPr="00C82B20">
              <w:rPr>
                <w:b/>
                <w:bCs/>
                <w:sz w:val="20"/>
                <w:szCs w:val="20"/>
              </w:rPr>
              <w:t>Migda</w:t>
            </w:r>
            <w:proofErr w:type="spellEnd"/>
          </w:p>
          <w:p w14:paraId="204F483D" w14:textId="77777777" w:rsidR="00C82B20" w:rsidRPr="00211A34" w:rsidRDefault="00C82B20" w:rsidP="00B24B03">
            <w:pPr>
              <w:rPr>
                <w:sz w:val="20"/>
                <w:szCs w:val="20"/>
              </w:rPr>
            </w:pPr>
            <w:proofErr w:type="spellStart"/>
            <w:r w:rsidRPr="00C82B20">
              <w:rPr>
                <w:sz w:val="20"/>
                <w:szCs w:val="20"/>
              </w:rPr>
              <w:t>Opaczewska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C82B20">
              <w:rPr>
                <w:sz w:val="20"/>
                <w:szCs w:val="20"/>
              </w:rPr>
              <w:t>7/16</w:t>
            </w:r>
          </w:p>
          <w:p w14:paraId="1C930329" w14:textId="77777777" w:rsidR="00C82B20" w:rsidRPr="00211A34" w:rsidRDefault="00C82B20" w:rsidP="00B24B03">
            <w:pPr>
              <w:spacing w:after="40"/>
              <w:rPr>
                <w:color w:val="000000"/>
                <w:sz w:val="20"/>
                <w:szCs w:val="20"/>
              </w:rPr>
            </w:pPr>
            <w:r w:rsidRPr="00C82B20">
              <w:rPr>
                <w:sz w:val="20"/>
                <w:szCs w:val="20"/>
              </w:rPr>
              <w:t>02-368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2B20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EECFBCF" w14:textId="77777777" w:rsidR="00C82B20" w:rsidRPr="00C82B20" w:rsidRDefault="00C82B20" w:rsidP="00B24B03">
            <w:pPr>
              <w:spacing w:before="40" w:after="40"/>
              <w:rPr>
                <w:sz w:val="20"/>
                <w:szCs w:val="20"/>
              </w:rPr>
            </w:pPr>
            <w:r w:rsidRPr="00C82B20">
              <w:rPr>
                <w:sz w:val="20"/>
                <w:szCs w:val="20"/>
              </w:rPr>
              <w:t>1 - Cena - 56.81</w:t>
            </w:r>
          </w:p>
          <w:p w14:paraId="74850BB6" w14:textId="77777777" w:rsidR="00C82B20" w:rsidRPr="00C82B20" w:rsidRDefault="00C82B20" w:rsidP="00B24B03">
            <w:pPr>
              <w:spacing w:before="40" w:after="40"/>
              <w:rPr>
                <w:sz w:val="20"/>
                <w:szCs w:val="20"/>
              </w:rPr>
            </w:pPr>
            <w:r w:rsidRPr="00C82B20">
              <w:rPr>
                <w:sz w:val="20"/>
                <w:szCs w:val="20"/>
              </w:rPr>
              <w:t>2 - Okres gwarancji - 20.00</w:t>
            </w:r>
          </w:p>
          <w:p w14:paraId="2F1F4B51" w14:textId="77777777" w:rsidR="00C82B20" w:rsidRPr="00211A34" w:rsidRDefault="00C82B20" w:rsidP="00B24B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2B20">
              <w:rPr>
                <w:sz w:val="20"/>
                <w:szCs w:val="20"/>
              </w:rPr>
              <w:t>3 - Termin realizacji zamówienia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E992230" w14:textId="77777777" w:rsidR="00C82B20" w:rsidRPr="00211A34" w:rsidRDefault="00C82B20" w:rsidP="00B24B03">
            <w:pPr>
              <w:jc w:val="center"/>
              <w:rPr>
                <w:color w:val="000000"/>
                <w:sz w:val="20"/>
                <w:szCs w:val="20"/>
              </w:rPr>
            </w:pPr>
            <w:r w:rsidRPr="00C82B20">
              <w:rPr>
                <w:sz w:val="20"/>
                <w:szCs w:val="20"/>
              </w:rPr>
              <w:t xml:space="preserve">  96,81</w:t>
            </w:r>
          </w:p>
        </w:tc>
      </w:tr>
      <w:tr w:rsidR="00C82B20" w:rsidRPr="00834EF4" w14:paraId="38449097" w14:textId="77777777" w:rsidTr="00B24B03">
        <w:tc>
          <w:tcPr>
            <w:tcW w:w="2169" w:type="dxa"/>
            <w:shd w:val="clear" w:color="auto" w:fill="auto"/>
          </w:tcPr>
          <w:p w14:paraId="20A72051" w14:textId="77777777" w:rsidR="00C82B20" w:rsidRPr="00211A34" w:rsidRDefault="00C82B20" w:rsidP="00B24B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2B20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82B20">
              <w:rPr>
                <w:sz w:val="20"/>
                <w:szCs w:val="20"/>
              </w:rPr>
              <w:t>Dostawa komputera przenośnego na potrzeby WZ</w:t>
            </w:r>
          </w:p>
        </w:tc>
        <w:tc>
          <w:tcPr>
            <w:tcW w:w="2793" w:type="dxa"/>
            <w:shd w:val="clear" w:color="auto" w:fill="auto"/>
          </w:tcPr>
          <w:p w14:paraId="468F825E" w14:textId="77777777" w:rsidR="00C82B20" w:rsidRPr="00211A34" w:rsidRDefault="00C82B20" w:rsidP="00B24B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82B20">
              <w:rPr>
                <w:b/>
                <w:bCs/>
                <w:sz w:val="20"/>
                <w:szCs w:val="20"/>
              </w:rPr>
              <w:t>Eurotel S.A.</w:t>
            </w:r>
          </w:p>
          <w:p w14:paraId="0A8919CE" w14:textId="77777777" w:rsidR="00C82B20" w:rsidRPr="00211A34" w:rsidRDefault="00C82B20" w:rsidP="00B24B03">
            <w:pPr>
              <w:rPr>
                <w:sz w:val="20"/>
                <w:szCs w:val="20"/>
              </w:rPr>
            </w:pPr>
            <w:r w:rsidRPr="00C82B20">
              <w:rPr>
                <w:sz w:val="20"/>
                <w:szCs w:val="20"/>
              </w:rPr>
              <w:t>Kartuska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2B20">
              <w:rPr>
                <w:sz w:val="20"/>
                <w:szCs w:val="20"/>
              </w:rPr>
              <w:t>391</w:t>
            </w:r>
          </w:p>
          <w:p w14:paraId="48AFBC84" w14:textId="77777777" w:rsidR="00C82B20" w:rsidRPr="00211A34" w:rsidRDefault="00C82B20" w:rsidP="00B24B03">
            <w:pPr>
              <w:spacing w:after="40"/>
              <w:rPr>
                <w:color w:val="000000"/>
                <w:sz w:val="20"/>
                <w:szCs w:val="20"/>
              </w:rPr>
            </w:pPr>
            <w:r w:rsidRPr="00C82B20">
              <w:rPr>
                <w:sz w:val="20"/>
                <w:szCs w:val="20"/>
              </w:rPr>
              <w:t>80-125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2B20">
              <w:rPr>
                <w:sz w:val="20"/>
                <w:szCs w:val="20"/>
              </w:rPr>
              <w:t>Gdańsk</w:t>
            </w:r>
          </w:p>
        </w:tc>
        <w:tc>
          <w:tcPr>
            <w:tcW w:w="2976" w:type="dxa"/>
            <w:shd w:val="clear" w:color="auto" w:fill="auto"/>
          </w:tcPr>
          <w:p w14:paraId="18DFF523" w14:textId="77777777" w:rsidR="00C82B20" w:rsidRPr="00C82B20" w:rsidRDefault="00C82B20" w:rsidP="00B24B03">
            <w:pPr>
              <w:spacing w:before="40" w:after="40"/>
              <w:rPr>
                <w:sz w:val="20"/>
                <w:szCs w:val="20"/>
              </w:rPr>
            </w:pPr>
            <w:r w:rsidRPr="00C82B20">
              <w:rPr>
                <w:sz w:val="20"/>
                <w:szCs w:val="20"/>
              </w:rPr>
              <w:t>1 - Cena - 60.00</w:t>
            </w:r>
          </w:p>
          <w:p w14:paraId="62CC09BE" w14:textId="77777777" w:rsidR="00C82B20" w:rsidRPr="00C82B20" w:rsidRDefault="00C82B20" w:rsidP="00B24B03">
            <w:pPr>
              <w:spacing w:before="40" w:after="40"/>
              <w:rPr>
                <w:sz w:val="20"/>
                <w:szCs w:val="20"/>
              </w:rPr>
            </w:pPr>
            <w:r w:rsidRPr="00C82B20">
              <w:rPr>
                <w:sz w:val="20"/>
                <w:szCs w:val="20"/>
              </w:rPr>
              <w:t>2 - Okres gwarancji - 20.00</w:t>
            </w:r>
          </w:p>
          <w:p w14:paraId="489EA98C" w14:textId="77777777" w:rsidR="00C82B20" w:rsidRPr="00211A34" w:rsidRDefault="00C82B20" w:rsidP="00B24B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2B20">
              <w:rPr>
                <w:sz w:val="20"/>
                <w:szCs w:val="20"/>
              </w:rPr>
              <w:t>3 - Termin realizacji zamówienia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9DB2C71" w14:textId="77777777" w:rsidR="00C82B20" w:rsidRPr="00211A34" w:rsidRDefault="00C82B20" w:rsidP="00B24B03">
            <w:pPr>
              <w:jc w:val="center"/>
              <w:rPr>
                <w:color w:val="000000"/>
                <w:sz w:val="20"/>
                <w:szCs w:val="20"/>
              </w:rPr>
            </w:pPr>
            <w:r w:rsidRPr="00C82B20">
              <w:rPr>
                <w:sz w:val="20"/>
                <w:szCs w:val="20"/>
              </w:rPr>
              <w:t xml:space="preserve">  100,00</w:t>
            </w:r>
          </w:p>
        </w:tc>
      </w:tr>
      <w:tr w:rsidR="00C82B20" w:rsidRPr="00834EF4" w14:paraId="2CE6D9FB" w14:textId="77777777" w:rsidTr="00B24B03">
        <w:tc>
          <w:tcPr>
            <w:tcW w:w="2169" w:type="dxa"/>
            <w:shd w:val="clear" w:color="auto" w:fill="auto"/>
          </w:tcPr>
          <w:p w14:paraId="396BCAC5" w14:textId="77777777" w:rsidR="00C82B20" w:rsidRPr="00211A34" w:rsidRDefault="00C82B20" w:rsidP="00B24B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2B20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82B20">
              <w:rPr>
                <w:sz w:val="20"/>
                <w:szCs w:val="20"/>
              </w:rPr>
              <w:t>Dostawa komputera przenośnego na potrzeby WZ</w:t>
            </w:r>
          </w:p>
        </w:tc>
        <w:tc>
          <w:tcPr>
            <w:tcW w:w="2793" w:type="dxa"/>
            <w:shd w:val="clear" w:color="auto" w:fill="auto"/>
          </w:tcPr>
          <w:p w14:paraId="774EC034" w14:textId="77777777" w:rsidR="00C82B20" w:rsidRPr="00211A34" w:rsidRDefault="00C82B20" w:rsidP="00B24B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82B20">
              <w:rPr>
                <w:b/>
                <w:bCs/>
                <w:sz w:val="20"/>
                <w:szCs w:val="20"/>
              </w:rPr>
              <w:t>NKK SYSTEM Spółka z ograniczoną odpowiedzialnością</w:t>
            </w:r>
          </w:p>
          <w:p w14:paraId="23308686" w14:textId="77777777" w:rsidR="00C82B20" w:rsidRPr="00211A34" w:rsidRDefault="00C82B20" w:rsidP="00B24B03">
            <w:pPr>
              <w:rPr>
                <w:sz w:val="20"/>
                <w:szCs w:val="20"/>
              </w:rPr>
            </w:pPr>
            <w:r w:rsidRPr="00C82B20">
              <w:rPr>
                <w:sz w:val="20"/>
                <w:szCs w:val="20"/>
              </w:rPr>
              <w:t>Tatarska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2B20">
              <w:rPr>
                <w:sz w:val="20"/>
                <w:szCs w:val="20"/>
              </w:rPr>
              <w:t>5</w:t>
            </w:r>
          </w:p>
          <w:p w14:paraId="17A5916F" w14:textId="77777777" w:rsidR="00C82B20" w:rsidRPr="00211A34" w:rsidRDefault="00C82B20" w:rsidP="00B24B03">
            <w:pPr>
              <w:spacing w:after="40"/>
              <w:rPr>
                <w:color w:val="000000"/>
                <w:sz w:val="20"/>
                <w:szCs w:val="20"/>
              </w:rPr>
            </w:pPr>
            <w:r w:rsidRPr="00C82B20">
              <w:rPr>
                <w:sz w:val="20"/>
                <w:szCs w:val="20"/>
              </w:rPr>
              <w:t>30-103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2B20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45C8FF21" w14:textId="77777777" w:rsidR="00C82B20" w:rsidRPr="00C82B20" w:rsidRDefault="00C82B20" w:rsidP="00B24B03">
            <w:pPr>
              <w:spacing w:before="40" w:after="40"/>
              <w:rPr>
                <w:sz w:val="20"/>
                <w:szCs w:val="20"/>
              </w:rPr>
            </w:pPr>
            <w:r w:rsidRPr="00C82B20">
              <w:rPr>
                <w:sz w:val="20"/>
                <w:szCs w:val="20"/>
              </w:rPr>
              <w:t>1 - Cena - 49.55</w:t>
            </w:r>
          </w:p>
          <w:p w14:paraId="4AF06A7B" w14:textId="77777777" w:rsidR="00C82B20" w:rsidRPr="00C82B20" w:rsidRDefault="00C82B20" w:rsidP="00B24B03">
            <w:pPr>
              <w:spacing w:before="40" w:after="40"/>
              <w:rPr>
                <w:sz w:val="20"/>
                <w:szCs w:val="20"/>
              </w:rPr>
            </w:pPr>
            <w:r w:rsidRPr="00C82B20">
              <w:rPr>
                <w:sz w:val="20"/>
                <w:szCs w:val="20"/>
              </w:rPr>
              <w:t>2 - Okres gwarancji - 20.00</w:t>
            </w:r>
          </w:p>
          <w:p w14:paraId="0431D431" w14:textId="77777777" w:rsidR="00C82B20" w:rsidRPr="00211A34" w:rsidRDefault="00C82B20" w:rsidP="00B24B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2B20">
              <w:rPr>
                <w:sz w:val="20"/>
                <w:szCs w:val="20"/>
              </w:rPr>
              <w:t>3 - Termin realizacji zamówienia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A617AC" w14:textId="77777777" w:rsidR="00C82B20" w:rsidRPr="00211A34" w:rsidRDefault="00C82B20" w:rsidP="00B24B03">
            <w:pPr>
              <w:jc w:val="center"/>
              <w:rPr>
                <w:color w:val="000000"/>
                <w:sz w:val="20"/>
                <w:szCs w:val="20"/>
              </w:rPr>
            </w:pPr>
            <w:r w:rsidRPr="00C82B20">
              <w:rPr>
                <w:sz w:val="20"/>
                <w:szCs w:val="20"/>
              </w:rPr>
              <w:t xml:space="preserve">  89,55</w:t>
            </w:r>
          </w:p>
        </w:tc>
      </w:tr>
    </w:tbl>
    <w:p w14:paraId="2F454A60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E79EEA" w14:textId="77777777" w:rsidR="004A4C12" w:rsidRDefault="004A4C12">
      <w:r>
        <w:separator/>
      </w:r>
    </w:p>
  </w:endnote>
  <w:endnote w:type="continuationSeparator" w:id="0">
    <w:p w14:paraId="249A9878" w14:textId="77777777" w:rsidR="004A4C12" w:rsidRDefault="004A4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2841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1CF5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0FCDB8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F7DD0F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7D07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485E25" w14:textId="77777777" w:rsidR="004A4C12" w:rsidRDefault="004A4C12">
      <w:r>
        <w:separator/>
      </w:r>
    </w:p>
  </w:footnote>
  <w:footnote w:type="continuationSeparator" w:id="0">
    <w:p w14:paraId="68D12847" w14:textId="77777777" w:rsidR="004A4C12" w:rsidRDefault="004A4C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EFC3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2DCC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8B11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4C12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45B7A"/>
    <w:rsid w:val="004657DA"/>
    <w:rsid w:val="004A4C12"/>
    <w:rsid w:val="004B2665"/>
    <w:rsid w:val="004C3459"/>
    <w:rsid w:val="004E28B8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82B20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E30B2D"/>
    <w:rsid w:val="00E62859"/>
    <w:rsid w:val="00E75E31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FABA22"/>
  <w15:chartTrackingRefBased/>
  <w15:docId w15:val="{745A5C0A-46EC-4EE7-85A4-0063A06E5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402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2025-04-14T11:23:00Z</cp:lastPrinted>
  <dcterms:created xsi:type="dcterms:W3CDTF">2025-04-14T11:26:00Z</dcterms:created>
  <dcterms:modified xsi:type="dcterms:W3CDTF">2025-04-14T11:26:00Z</dcterms:modified>
</cp:coreProperties>
</file>