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3797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B1B5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B1B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B1B5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B1B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B1B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B1B5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B1B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B1B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B1B5C" w:rsidRPr="007B107C" w:rsidTr="00C8518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1B5C" w:rsidRPr="007B107C" w:rsidRDefault="000B1B5C" w:rsidP="00C8518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B1B5C" w:rsidRPr="007B107C" w:rsidRDefault="000B1B5C" w:rsidP="00C8518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B1B5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B1B5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B1B5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B1B5C" w:rsidRPr="007B107C" w:rsidRDefault="000B1B5C" w:rsidP="00C8518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B1B5C" w:rsidRPr="007B107C" w:rsidRDefault="000B1B5C" w:rsidP="00C8518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B1B5C" w:rsidRPr="007B107C" w:rsidRDefault="000B1B5C" w:rsidP="00C8518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8C2CE5" w:rsidRDefault="008C2CE5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C2CE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Świadczenie usług wykonawstwa, doradztwa i recenzowania w projekcie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bookmarkStart w:id="0" w:name="_GoBack"/>
      <w:bookmarkEnd w:id="0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B1B5C" w:rsidRPr="000B1B5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CRZP/58/2025/AZP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B1B5C" w:rsidRPr="000B1B5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B5C" w:rsidRDefault="000B1B5C" w:rsidP="000B1B5C">
      <w:pPr>
        <w:spacing w:after="0" w:line="240" w:lineRule="auto"/>
      </w:pPr>
      <w:r>
        <w:separator/>
      </w:r>
    </w:p>
  </w:endnote>
  <w:endnote w:type="continuationSeparator" w:id="0">
    <w:p w:rsidR="000B1B5C" w:rsidRDefault="000B1B5C" w:rsidP="000B1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5C" w:rsidRDefault="000B1B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5C" w:rsidRDefault="000B1B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5C" w:rsidRDefault="000B1B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B5C" w:rsidRDefault="000B1B5C" w:rsidP="000B1B5C">
      <w:pPr>
        <w:spacing w:after="0" w:line="240" w:lineRule="auto"/>
      </w:pPr>
      <w:r>
        <w:separator/>
      </w:r>
    </w:p>
  </w:footnote>
  <w:footnote w:type="continuationSeparator" w:id="0">
    <w:p w:rsidR="000B1B5C" w:rsidRDefault="000B1B5C" w:rsidP="000B1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5C" w:rsidRDefault="000B1B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5C" w:rsidRDefault="000B1B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5C" w:rsidRDefault="000B1B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EE1"/>
    <w:rsid w:val="000B1B5C"/>
    <w:rsid w:val="002621C4"/>
    <w:rsid w:val="007B107C"/>
    <w:rsid w:val="007C7D43"/>
    <w:rsid w:val="00843802"/>
    <w:rsid w:val="008750B3"/>
    <w:rsid w:val="008C2CE5"/>
    <w:rsid w:val="00A3797C"/>
    <w:rsid w:val="00C31816"/>
    <w:rsid w:val="00D4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3C71"/>
  <w15:chartTrackingRefBased/>
  <w15:docId w15:val="{A4DEAD01-9E34-44E9-8392-97D18631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B1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B5C"/>
  </w:style>
  <w:style w:type="paragraph" w:styleId="Stopka">
    <w:name w:val="footer"/>
    <w:basedOn w:val="Normalny"/>
    <w:link w:val="StopkaZnak"/>
    <w:uiPriority w:val="99"/>
    <w:unhideWhenUsed/>
    <w:rsid w:val="000B1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B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2025-04-04T10:45:00Z</cp:lastPrinted>
  <dcterms:created xsi:type="dcterms:W3CDTF">2025-04-04T10:45:00Z</dcterms:created>
  <dcterms:modified xsi:type="dcterms:W3CDTF">2025-04-04T10:45:00Z</dcterms:modified>
</cp:coreProperties>
</file>