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34550" w14:textId="77777777" w:rsidR="003E6519" w:rsidRPr="009432A1" w:rsidRDefault="0061668F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1668F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61668F">
        <w:rPr>
          <w:rFonts w:ascii="Arial" w:hAnsi="Arial" w:cs="Arial"/>
          <w:sz w:val="24"/>
          <w:szCs w:val="24"/>
        </w:rPr>
        <w:t>2025-04-14</w:t>
      </w:r>
    </w:p>
    <w:p w14:paraId="1DA6B733" w14:textId="77777777" w:rsidR="003E6519" w:rsidRPr="009432A1" w:rsidRDefault="0061668F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668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FCEEEA7" w14:textId="77777777" w:rsidR="003E6519" w:rsidRPr="009432A1" w:rsidRDefault="0061668F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61668F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1668F">
        <w:rPr>
          <w:rFonts w:ascii="Arial" w:hAnsi="Arial" w:cs="Arial"/>
          <w:sz w:val="24"/>
          <w:szCs w:val="24"/>
        </w:rPr>
        <w:t>66</w:t>
      </w:r>
    </w:p>
    <w:p w14:paraId="60A64F50" w14:textId="77777777" w:rsidR="003E6519" w:rsidRPr="009432A1" w:rsidRDefault="0061668F" w:rsidP="003E6519">
      <w:pPr>
        <w:rPr>
          <w:rFonts w:ascii="Arial" w:hAnsi="Arial" w:cs="Arial"/>
          <w:sz w:val="24"/>
          <w:szCs w:val="24"/>
        </w:rPr>
      </w:pPr>
      <w:r w:rsidRPr="0061668F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1668F">
        <w:rPr>
          <w:rFonts w:ascii="Arial" w:hAnsi="Arial" w:cs="Arial"/>
          <w:sz w:val="24"/>
          <w:szCs w:val="24"/>
        </w:rPr>
        <w:t>Kraków</w:t>
      </w:r>
    </w:p>
    <w:p w14:paraId="673D9750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E2BD71" w14:textId="6B51A7F2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6A4D4BE" w14:textId="3C2F4B40" w:rsidR="00856827" w:rsidRPr="009432A1" w:rsidRDefault="00856827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SZP-271-8/25-341.IW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6E46C5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8A68AC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9DE7968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41D0C1D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9668B75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CE8CB90" w14:textId="77777777" w:rsidTr="001A0FA2">
        <w:tc>
          <w:tcPr>
            <w:tcW w:w="2269" w:type="dxa"/>
            <w:shd w:val="clear" w:color="auto" w:fill="auto"/>
          </w:tcPr>
          <w:p w14:paraId="3E00AF97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5D1483" w14:textId="77777777" w:rsidR="003E6519" w:rsidRPr="004E4B64" w:rsidRDefault="0061668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668F">
              <w:rPr>
                <w:rFonts w:ascii="Arial" w:hAnsi="Arial" w:cs="Arial"/>
                <w:bCs/>
                <w:sz w:val="24"/>
                <w:szCs w:val="24"/>
              </w:rPr>
              <w:t>Zakup i dostawa implantów ortopedycznych - implanty do zabiegów artroskopowych i małoinwazyjnych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1668F" w:rsidRPr="004E4B64" w14:paraId="223BA999" w14:textId="77777777" w:rsidTr="00781420">
        <w:tc>
          <w:tcPr>
            <w:tcW w:w="2269" w:type="dxa"/>
            <w:shd w:val="clear" w:color="auto" w:fill="auto"/>
          </w:tcPr>
          <w:p w14:paraId="09D65BB0" w14:textId="77777777" w:rsidR="0061668F" w:rsidRPr="004E4B64" w:rsidRDefault="0061668F" w:rsidP="007814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881286" w14:textId="77777777" w:rsidR="0061668F" w:rsidRPr="004E4B64" w:rsidRDefault="0061668F" w:rsidP="007814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668F">
              <w:rPr>
                <w:rFonts w:ascii="Arial" w:hAnsi="Arial" w:cs="Arial"/>
                <w:bCs/>
                <w:sz w:val="24"/>
                <w:szCs w:val="24"/>
              </w:rPr>
              <w:t>SZP-271-8/25</w:t>
            </w:r>
          </w:p>
        </w:tc>
      </w:tr>
    </w:tbl>
    <w:p w14:paraId="65E6236D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1668F" w:rsidRPr="0061668F">
        <w:rPr>
          <w:rFonts w:ascii="Arial" w:hAnsi="Arial" w:cs="Arial"/>
          <w:sz w:val="24"/>
          <w:szCs w:val="24"/>
        </w:rPr>
        <w:t>(</w:t>
      </w:r>
      <w:proofErr w:type="spellStart"/>
      <w:r w:rsidR="0061668F" w:rsidRPr="0061668F">
        <w:rPr>
          <w:rFonts w:ascii="Arial" w:hAnsi="Arial" w:cs="Arial"/>
          <w:sz w:val="24"/>
          <w:szCs w:val="24"/>
        </w:rPr>
        <w:t>t.j</w:t>
      </w:r>
      <w:proofErr w:type="spellEnd"/>
      <w:r w:rsidR="0061668F" w:rsidRPr="0061668F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1668F" w:rsidRPr="00C902DE" w14:paraId="55EB86CA" w14:textId="77777777" w:rsidTr="007814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EA0C6D" w14:textId="77777777" w:rsidR="0061668F" w:rsidRPr="00C902DE" w:rsidRDefault="0061668F" w:rsidP="007814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1668F">
              <w:rPr>
                <w:rFonts w:ascii="Arial" w:hAnsi="Arial" w:cs="Arial"/>
                <w:sz w:val="24"/>
                <w:szCs w:val="24"/>
              </w:rPr>
              <w:t>części 1 zamówienia w wysokości 88 000.00 zł brutto;</w:t>
            </w:r>
          </w:p>
        </w:tc>
      </w:tr>
      <w:tr w:rsidR="0061668F" w:rsidRPr="00C902DE" w14:paraId="35391297" w14:textId="77777777" w:rsidTr="007814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9EE161" w14:textId="77777777" w:rsidR="0061668F" w:rsidRPr="00C902DE" w:rsidRDefault="0061668F" w:rsidP="007814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1668F">
              <w:rPr>
                <w:rFonts w:ascii="Arial" w:hAnsi="Arial" w:cs="Arial"/>
                <w:sz w:val="24"/>
                <w:szCs w:val="24"/>
              </w:rPr>
              <w:t>części 2 zamówienia w wysokości 240 000.00 zł brutto;</w:t>
            </w:r>
          </w:p>
        </w:tc>
      </w:tr>
      <w:tr w:rsidR="0061668F" w:rsidRPr="00C902DE" w14:paraId="15C70C43" w14:textId="77777777" w:rsidTr="007814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8B0837" w14:textId="77777777" w:rsidR="0061668F" w:rsidRPr="00C902DE" w:rsidRDefault="0061668F" w:rsidP="007814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1668F">
              <w:rPr>
                <w:rFonts w:ascii="Arial" w:hAnsi="Arial" w:cs="Arial"/>
                <w:sz w:val="24"/>
                <w:szCs w:val="24"/>
              </w:rPr>
              <w:t>części 3 zamówienia w wysokości 280 000.00 zł brutto;</w:t>
            </w:r>
          </w:p>
        </w:tc>
      </w:tr>
      <w:tr w:rsidR="0061668F" w:rsidRPr="00C902DE" w14:paraId="53481C9B" w14:textId="77777777" w:rsidTr="007814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2E177F" w14:textId="77777777" w:rsidR="0061668F" w:rsidRPr="00C902DE" w:rsidRDefault="0061668F" w:rsidP="007814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1668F">
              <w:rPr>
                <w:rFonts w:ascii="Arial" w:hAnsi="Arial" w:cs="Arial"/>
                <w:sz w:val="24"/>
                <w:szCs w:val="24"/>
              </w:rPr>
              <w:t>części 4 zamówienia w wysokości 400 000.00 zł brutto;</w:t>
            </w:r>
          </w:p>
        </w:tc>
      </w:tr>
      <w:tr w:rsidR="0061668F" w:rsidRPr="00C902DE" w14:paraId="58444E65" w14:textId="77777777" w:rsidTr="0078142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7E4C5D" w14:textId="77777777" w:rsidR="0061668F" w:rsidRPr="00C902DE" w:rsidRDefault="0061668F" w:rsidP="007814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1668F">
              <w:rPr>
                <w:rFonts w:ascii="Arial" w:hAnsi="Arial" w:cs="Arial"/>
                <w:sz w:val="24"/>
                <w:szCs w:val="24"/>
              </w:rPr>
              <w:t>części 5 zamówienia w wysokości 30 000.00 zł brutto;</w:t>
            </w:r>
          </w:p>
        </w:tc>
      </w:tr>
    </w:tbl>
    <w:p w14:paraId="4F8064E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BAB3D66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35F18DE" w14:textId="77F73311" w:rsidR="00A80738" w:rsidRDefault="00A80738" w:rsidP="008568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16F1360" w14:textId="7ACA7B27" w:rsidR="00856827" w:rsidRDefault="00856827" w:rsidP="008568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CB84F9E" w14:textId="4170F958" w:rsidR="00856827" w:rsidRPr="003E6519" w:rsidRDefault="00856827" w:rsidP="008568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856827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46716" w14:textId="77777777" w:rsidR="009B79AC" w:rsidRDefault="009B79AC">
      <w:r>
        <w:separator/>
      </w:r>
    </w:p>
  </w:endnote>
  <w:endnote w:type="continuationSeparator" w:id="0">
    <w:p w14:paraId="700625EF" w14:textId="77777777" w:rsidR="009B79AC" w:rsidRDefault="009B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DD0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955B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7B7C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22266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C85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D48A6B" w14:textId="77777777" w:rsidR="009F189D" w:rsidRDefault="009F189D">
    <w:pPr>
      <w:pStyle w:val="Stopka"/>
      <w:tabs>
        <w:tab w:val="clear" w:pos="4536"/>
      </w:tabs>
      <w:jc w:val="center"/>
    </w:pPr>
  </w:p>
  <w:p w14:paraId="79CEF9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06B20" w14:textId="77777777" w:rsidR="009B79AC" w:rsidRDefault="009B79AC">
      <w:r>
        <w:separator/>
      </w:r>
    </w:p>
  </w:footnote>
  <w:footnote w:type="continuationSeparator" w:id="0">
    <w:p w14:paraId="6F240594" w14:textId="77777777" w:rsidR="009B79AC" w:rsidRDefault="009B7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9B2E9" w14:textId="77777777" w:rsidR="0061668F" w:rsidRDefault="006166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3D60D" w14:textId="77777777" w:rsidR="0061668F" w:rsidRDefault="006166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73DAA" w14:textId="77777777" w:rsidR="0061668F" w:rsidRDefault="006166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9A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1668F"/>
    <w:rsid w:val="0069085C"/>
    <w:rsid w:val="00804A9B"/>
    <w:rsid w:val="00843263"/>
    <w:rsid w:val="00856827"/>
    <w:rsid w:val="00861E75"/>
    <w:rsid w:val="00890B92"/>
    <w:rsid w:val="009B79AC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85F781"/>
  <w15:chartTrackingRefBased/>
  <w15:docId w15:val="{FB812628-8EFC-4B8A-8E3B-139C7A69C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2025-04-14T06:32:00Z</dcterms:created>
  <dcterms:modified xsi:type="dcterms:W3CDTF">2025-04-14T06:37:00Z</dcterms:modified>
</cp:coreProperties>
</file>