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4606E" w14:textId="7903D8F9" w:rsidR="00025386" w:rsidRPr="00BC645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C6450">
        <w:rPr>
          <w:bCs/>
          <w:i w:val="0"/>
          <w:sz w:val="20"/>
        </w:rPr>
        <w:t xml:space="preserve">Załącznik nr </w:t>
      </w:r>
      <w:r w:rsidR="00BC6450" w:rsidRPr="00BC6450">
        <w:rPr>
          <w:bCs/>
          <w:i w:val="0"/>
          <w:sz w:val="20"/>
        </w:rPr>
        <w:t>4</w:t>
      </w:r>
      <w:r w:rsidR="007666D6" w:rsidRPr="00BC645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BC6450" w14:paraId="42FE2CA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844BFB" w14:textId="77777777" w:rsidR="008D442B" w:rsidRPr="00BC645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645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A63A4DD" w14:textId="77777777" w:rsidR="00053927" w:rsidRPr="00BC645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645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C645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B89378" w14:textId="77777777" w:rsidR="00053927" w:rsidRPr="00BC645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C645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C645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C645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C02BB49" w14:textId="77777777" w:rsidR="00A137C9" w:rsidRPr="00BC645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C645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C6450" w14:paraId="5302CB89" w14:textId="77777777" w:rsidTr="004F10A0">
        <w:tc>
          <w:tcPr>
            <w:tcW w:w="2269" w:type="dxa"/>
            <w:shd w:val="clear" w:color="auto" w:fill="auto"/>
          </w:tcPr>
          <w:p w14:paraId="7FD7AC18" w14:textId="77777777" w:rsidR="00A137C9" w:rsidRPr="00BC645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F206FD" w14:textId="1A632304" w:rsidR="00A137C9" w:rsidRPr="00BC6450" w:rsidRDefault="0049420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Rozbudowa budynku oraz placu manewrowego do nauki jazdy wraz z niezbędną infrastrukturą w </w:t>
            </w:r>
            <w:proofErr w:type="spellStart"/>
            <w:r w:rsidRPr="00BC64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CKZiU</w:t>
            </w:r>
            <w:proofErr w:type="spellEnd"/>
            <w:r w:rsidRPr="00BC64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Niepołomicach.</w:t>
            </w:r>
          </w:p>
        </w:tc>
      </w:tr>
      <w:tr w:rsidR="0049420D" w:rsidRPr="00BC6450" w14:paraId="71522CF0" w14:textId="77777777" w:rsidTr="009017AB">
        <w:tc>
          <w:tcPr>
            <w:tcW w:w="2269" w:type="dxa"/>
            <w:shd w:val="clear" w:color="auto" w:fill="auto"/>
          </w:tcPr>
          <w:p w14:paraId="2D472661" w14:textId="77777777" w:rsidR="0049420D" w:rsidRPr="00BC6450" w:rsidRDefault="0049420D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82863" w14:textId="77777777" w:rsidR="0049420D" w:rsidRPr="00BC6450" w:rsidRDefault="0049420D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14:paraId="7892DE42" w14:textId="77777777" w:rsidR="00A137C9" w:rsidRPr="00BC645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565798C" w14:textId="77777777" w:rsidR="003A486D" w:rsidRPr="00BC645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C6450">
        <w:rPr>
          <w:rFonts w:ascii="Times New Roman" w:hAnsi="Times New Roman"/>
          <w:sz w:val="20"/>
          <w:szCs w:val="20"/>
        </w:rPr>
        <w:t xml:space="preserve">prowadzonego przez </w:t>
      </w:r>
      <w:r w:rsidR="0049420D" w:rsidRPr="00BC6450">
        <w:rPr>
          <w:rFonts w:ascii="Times New Roman" w:hAnsi="Times New Roman"/>
          <w:b/>
          <w:sz w:val="20"/>
          <w:szCs w:val="20"/>
        </w:rPr>
        <w:t>GMINA NIEPOŁOMICE</w:t>
      </w:r>
      <w:r w:rsidRPr="00BC6450">
        <w:rPr>
          <w:rFonts w:ascii="Times New Roman" w:hAnsi="Times New Roman"/>
          <w:b/>
          <w:sz w:val="20"/>
          <w:szCs w:val="20"/>
        </w:rPr>
        <w:t>,</w:t>
      </w:r>
      <w:r w:rsidRPr="00BC6450">
        <w:rPr>
          <w:rFonts w:ascii="Times New Roman" w:hAnsi="Times New Roman"/>
          <w:sz w:val="20"/>
          <w:szCs w:val="20"/>
        </w:rPr>
        <w:t xml:space="preserve"> d</w:t>
      </w:r>
      <w:r w:rsidR="008D442B" w:rsidRPr="00BC645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C645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C645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0F4B52C" w14:textId="77777777" w:rsidR="00A137C9" w:rsidRPr="00BC645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C645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BC6450" w14:paraId="350D7BBB" w14:textId="77777777" w:rsidTr="00A137C9">
        <w:tc>
          <w:tcPr>
            <w:tcW w:w="617" w:type="dxa"/>
            <w:shd w:val="clear" w:color="auto" w:fill="auto"/>
            <w:vAlign w:val="center"/>
          </w:tcPr>
          <w:p w14:paraId="16D70D23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31FBB60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3642C8B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C6450" w14:paraId="5AF9B164" w14:textId="77777777" w:rsidTr="00A137C9">
        <w:tc>
          <w:tcPr>
            <w:tcW w:w="617" w:type="dxa"/>
            <w:shd w:val="clear" w:color="auto" w:fill="auto"/>
            <w:vAlign w:val="center"/>
          </w:tcPr>
          <w:p w14:paraId="6150875A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9658067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5FBE128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C6450" w14:paraId="46D76E8A" w14:textId="77777777" w:rsidTr="00A137C9">
        <w:tc>
          <w:tcPr>
            <w:tcW w:w="617" w:type="dxa"/>
            <w:shd w:val="clear" w:color="auto" w:fill="auto"/>
            <w:vAlign w:val="center"/>
          </w:tcPr>
          <w:p w14:paraId="38173EE4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ED48A71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ACFF42E" w14:textId="77777777" w:rsidR="003A486D" w:rsidRPr="00BC645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B87847" w14:textId="77777777" w:rsidR="00DC652A" w:rsidRPr="00BC645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C64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C64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C645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C645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9420D" w:rsidRPr="00BC6450">
        <w:rPr>
          <w:rFonts w:ascii="Times New Roman" w:hAnsi="Times New Roman"/>
          <w:sz w:val="20"/>
          <w:szCs w:val="20"/>
        </w:rPr>
        <w:t>(</w:t>
      </w:r>
      <w:proofErr w:type="spellStart"/>
      <w:r w:rsidR="0049420D" w:rsidRPr="00BC6450">
        <w:rPr>
          <w:rFonts w:ascii="Times New Roman" w:hAnsi="Times New Roman"/>
          <w:sz w:val="20"/>
          <w:szCs w:val="20"/>
        </w:rPr>
        <w:t>t.j</w:t>
      </w:r>
      <w:proofErr w:type="spellEnd"/>
      <w:r w:rsidR="0049420D" w:rsidRPr="00BC6450">
        <w:rPr>
          <w:rFonts w:ascii="Times New Roman" w:hAnsi="Times New Roman"/>
          <w:sz w:val="20"/>
          <w:szCs w:val="20"/>
        </w:rPr>
        <w:t>. Dz. U. z 2024 poz. 1320)</w:t>
      </w:r>
      <w:r w:rsidRPr="00BC6450">
        <w:rPr>
          <w:rFonts w:ascii="Times New Roman" w:hAnsi="Times New Roman"/>
          <w:sz w:val="20"/>
          <w:szCs w:val="20"/>
        </w:rPr>
        <w:t>, że w ramach zamówienia</w:t>
      </w:r>
      <w:r w:rsidR="00A137C9" w:rsidRPr="00BC6450">
        <w:rPr>
          <w:rFonts w:ascii="Times New Roman" w:hAnsi="Times New Roman"/>
          <w:sz w:val="20"/>
          <w:szCs w:val="20"/>
        </w:rPr>
        <w:t>,</w:t>
      </w:r>
      <w:r w:rsidR="00A137C9" w:rsidRPr="00BC64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C645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C64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C645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C645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C645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C645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C645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C645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BC6450" w14:paraId="2E8265F1" w14:textId="77777777" w:rsidTr="00A137C9">
        <w:tc>
          <w:tcPr>
            <w:tcW w:w="617" w:type="dxa"/>
            <w:shd w:val="clear" w:color="auto" w:fill="auto"/>
            <w:vAlign w:val="center"/>
          </w:tcPr>
          <w:p w14:paraId="2CEB14F6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18FDAB0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6C56A0E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C6450" w14:paraId="3458DD63" w14:textId="77777777" w:rsidTr="00A137C9">
        <w:tc>
          <w:tcPr>
            <w:tcW w:w="617" w:type="dxa"/>
            <w:shd w:val="clear" w:color="auto" w:fill="auto"/>
            <w:vAlign w:val="center"/>
          </w:tcPr>
          <w:p w14:paraId="5B8D93A2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16599D2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1CB03AE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C6450" w14:paraId="118FBDEA" w14:textId="77777777" w:rsidTr="00A137C9">
        <w:tc>
          <w:tcPr>
            <w:tcW w:w="617" w:type="dxa"/>
            <w:shd w:val="clear" w:color="auto" w:fill="auto"/>
            <w:vAlign w:val="center"/>
          </w:tcPr>
          <w:p w14:paraId="5031FB20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64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87BE480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3F9CF3A" w14:textId="77777777" w:rsidR="00B641BE" w:rsidRPr="00BC645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2756551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88E7ABE" w14:textId="77777777" w:rsidR="00BC6450" w:rsidRDefault="00BC645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E4E8C6E" w14:textId="4A598641" w:rsidR="00BC6450" w:rsidRPr="00BC6450" w:rsidRDefault="00BC645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C6450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7CBCADD0" w14:textId="77777777" w:rsidR="007A2C38" w:rsidRPr="00BC64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5A5B60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63ACA1D" w14:textId="77777777" w:rsidR="00BC6450" w:rsidRPr="00BC6450" w:rsidRDefault="00BC6450" w:rsidP="00BC6450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EF03597" w14:textId="77777777" w:rsidR="00BC6450" w:rsidRPr="00BC6450" w:rsidRDefault="00BC6450" w:rsidP="00BC6450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7CD4E3D" w14:textId="77777777" w:rsidR="00BC6450" w:rsidRPr="00BC6450" w:rsidRDefault="00BC6450" w:rsidP="00BC6450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EC7C4CF" w14:textId="77777777" w:rsidR="00BC6450" w:rsidRPr="00BC6450" w:rsidRDefault="00BC6450" w:rsidP="00BC6450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91703B" w14:textId="77777777" w:rsidR="00BC6450" w:rsidRPr="00BC6450" w:rsidRDefault="00BC6450" w:rsidP="00BC6450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053754A" w14:textId="77777777" w:rsidR="00BC6450" w:rsidRPr="00BC6450" w:rsidRDefault="00BC6450" w:rsidP="00BC6450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26C9393" w14:textId="77777777" w:rsidR="00BC6450" w:rsidRPr="00BC6450" w:rsidRDefault="00BC6450" w:rsidP="00BC6450">
      <w:pPr>
        <w:ind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BC6450" w:rsidRPr="00BC645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AA7C3" w14:textId="77777777" w:rsidR="0087240A" w:rsidRDefault="0087240A" w:rsidP="00025386">
      <w:pPr>
        <w:spacing w:after="0" w:line="240" w:lineRule="auto"/>
      </w:pPr>
      <w:r>
        <w:separator/>
      </w:r>
    </w:p>
  </w:endnote>
  <w:endnote w:type="continuationSeparator" w:id="0">
    <w:p w14:paraId="51E2F68C" w14:textId="77777777" w:rsidR="0087240A" w:rsidRDefault="008724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82CD4" w14:textId="77777777" w:rsidR="0049420D" w:rsidRDefault="004942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3F3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CB6F2" w14:textId="77777777" w:rsidR="0049420D" w:rsidRDefault="00494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6EED6" w14:textId="77777777" w:rsidR="0087240A" w:rsidRDefault="0087240A" w:rsidP="00025386">
      <w:pPr>
        <w:spacing w:after="0" w:line="240" w:lineRule="auto"/>
      </w:pPr>
      <w:r>
        <w:separator/>
      </w:r>
    </w:p>
  </w:footnote>
  <w:footnote w:type="continuationSeparator" w:id="0">
    <w:p w14:paraId="1C8299F0" w14:textId="77777777" w:rsidR="0087240A" w:rsidRDefault="008724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BE269" w14:textId="77777777" w:rsidR="0049420D" w:rsidRDefault="00494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1D45C" w14:textId="77777777" w:rsidR="0049420D" w:rsidRDefault="00494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62D5C" w14:textId="77777777" w:rsidR="0049420D" w:rsidRDefault="004942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01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40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420D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240A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C6450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E248C"/>
  <w15:chartTrackingRefBased/>
  <w15:docId w15:val="{510262B0-C004-4C70-9ECC-FEE2443D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2025-04-10T13:04:00Z</cp:lastPrinted>
  <dcterms:created xsi:type="dcterms:W3CDTF">2025-04-10T13:04:00Z</dcterms:created>
  <dcterms:modified xsi:type="dcterms:W3CDTF">2025-04-10T13:04:00Z</dcterms:modified>
</cp:coreProperties>
</file>