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8E936" w14:textId="31C0E0F0" w:rsidR="00025386" w:rsidRPr="008F00A7" w:rsidRDefault="00657A47" w:rsidP="008F00A7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8F00A7">
        <w:rPr>
          <w:bCs/>
          <w:i w:val="0"/>
          <w:sz w:val="20"/>
        </w:rPr>
        <w:t xml:space="preserve">Załącznik nr </w:t>
      </w:r>
      <w:r w:rsidR="008F00A7" w:rsidRPr="008F00A7">
        <w:rPr>
          <w:bCs/>
          <w:i w:val="0"/>
          <w:sz w:val="20"/>
        </w:rPr>
        <w:t>3</w:t>
      </w:r>
      <w:r w:rsidR="007666D6" w:rsidRPr="008F00A7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F00A7" w14:paraId="37A327E3" w14:textId="77777777" w:rsidTr="00467CA2">
        <w:tc>
          <w:tcPr>
            <w:tcW w:w="2800" w:type="dxa"/>
            <w:shd w:val="clear" w:color="auto" w:fill="auto"/>
          </w:tcPr>
          <w:p w14:paraId="7B979302" w14:textId="77777777" w:rsidR="00D520D3" w:rsidRPr="008F00A7" w:rsidRDefault="00D520D3" w:rsidP="008F00A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00A7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F00A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EFB522" w14:textId="77777777" w:rsidR="00D520D3" w:rsidRPr="008F00A7" w:rsidRDefault="00D520D3" w:rsidP="008F00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7048124" w14:textId="77777777" w:rsidR="00D520D3" w:rsidRPr="008F00A7" w:rsidRDefault="00D520D3" w:rsidP="008F00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DB06DD" w14:textId="77777777" w:rsidR="00D520D3" w:rsidRPr="008F00A7" w:rsidRDefault="00D520D3" w:rsidP="008F00A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F00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8F00A7" w14:paraId="61D9509D" w14:textId="77777777" w:rsidTr="00467CA2">
        <w:tc>
          <w:tcPr>
            <w:tcW w:w="2800" w:type="dxa"/>
            <w:shd w:val="clear" w:color="auto" w:fill="auto"/>
          </w:tcPr>
          <w:p w14:paraId="093DF84C" w14:textId="77777777" w:rsidR="00D520D3" w:rsidRPr="008F00A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00A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6B445E" w14:textId="77777777" w:rsidR="00D520D3" w:rsidRPr="008F00A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32A8BF0" w14:textId="77777777" w:rsidR="00D520D3" w:rsidRPr="008F00A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473C18" w14:textId="77777777" w:rsidR="00D520D3" w:rsidRPr="008F00A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F00A7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8F68674" w14:textId="77777777" w:rsidR="00B62AD0" w:rsidRPr="008F00A7" w:rsidRDefault="00B62AD0" w:rsidP="008F00A7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F00A7" w14:paraId="29A6AA6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90EDCD" w14:textId="77777777" w:rsidR="00053927" w:rsidRPr="008F00A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00A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6FFAD42" w14:textId="77777777" w:rsidR="00053927" w:rsidRPr="008F00A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F00A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F00A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F00A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9E2DFD7" w14:textId="77777777" w:rsidR="0071340C" w:rsidRPr="008F00A7" w:rsidRDefault="0071340C" w:rsidP="008F00A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8F00A7">
        <w:rPr>
          <w:rFonts w:ascii="Times New Roman" w:hAnsi="Times New Roman"/>
          <w:sz w:val="20"/>
          <w:szCs w:val="20"/>
        </w:rPr>
        <w:t xml:space="preserve"> ustawy </w:t>
      </w:r>
      <w:r w:rsidR="00EF3368" w:rsidRPr="008F00A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C1F06" w:rsidRPr="008F00A7">
        <w:rPr>
          <w:rFonts w:ascii="Times New Roman" w:hAnsi="Times New Roman"/>
          <w:sz w:val="20"/>
          <w:szCs w:val="20"/>
        </w:rPr>
        <w:t>(</w:t>
      </w:r>
      <w:proofErr w:type="spellStart"/>
      <w:r w:rsidR="00DC1F06" w:rsidRPr="008F00A7">
        <w:rPr>
          <w:rFonts w:ascii="Times New Roman" w:hAnsi="Times New Roman"/>
          <w:sz w:val="20"/>
          <w:szCs w:val="20"/>
        </w:rPr>
        <w:t>t.j</w:t>
      </w:r>
      <w:proofErr w:type="spellEnd"/>
      <w:r w:rsidR="00DC1F06" w:rsidRPr="008F00A7">
        <w:rPr>
          <w:rFonts w:ascii="Times New Roman" w:hAnsi="Times New Roman"/>
          <w:sz w:val="20"/>
          <w:szCs w:val="20"/>
        </w:rPr>
        <w:t>. Dz. U. z 2024 poz. 1320)</w:t>
      </w:r>
      <w:r w:rsidR="00E27ABB"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8F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F00A7" w14:paraId="44A4D960" w14:textId="77777777" w:rsidTr="00467CA2">
        <w:tc>
          <w:tcPr>
            <w:tcW w:w="2269" w:type="dxa"/>
            <w:shd w:val="clear" w:color="auto" w:fill="auto"/>
          </w:tcPr>
          <w:p w14:paraId="0FB23970" w14:textId="77777777" w:rsidR="00D520D3" w:rsidRPr="008F00A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00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523AC1" w14:textId="77777777" w:rsidR="00D520D3" w:rsidRPr="008F00A7" w:rsidRDefault="00DC1F0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Rozbudowa budynku oraz placu manewrowego do nauki jazdy wraz z niezbędną infrastrukturą w </w:t>
            </w:r>
            <w:proofErr w:type="spellStart"/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CKZiU</w:t>
            </w:r>
            <w:proofErr w:type="spellEnd"/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Niepołomicach.</w:t>
            </w:r>
            <w:r w:rsidR="00D520D3" w:rsidRPr="008F00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C1F06" w:rsidRPr="008F00A7" w14:paraId="22E20739" w14:textId="77777777" w:rsidTr="009017AB">
        <w:tc>
          <w:tcPr>
            <w:tcW w:w="2269" w:type="dxa"/>
            <w:shd w:val="clear" w:color="auto" w:fill="auto"/>
          </w:tcPr>
          <w:p w14:paraId="03341ADC" w14:textId="77777777" w:rsidR="00DC1F06" w:rsidRPr="008F00A7" w:rsidRDefault="00DC1F06" w:rsidP="009017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00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F71B61" w14:textId="77777777" w:rsidR="00DC1F06" w:rsidRPr="008F00A7" w:rsidRDefault="00DC1F06" w:rsidP="009017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00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ZP.271.7.2025</w:t>
            </w:r>
          </w:p>
        </w:tc>
      </w:tr>
    </w:tbl>
    <w:p w14:paraId="543BDBE8" w14:textId="77777777" w:rsidR="00DC652A" w:rsidRPr="008F00A7" w:rsidRDefault="00DC1F0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8F00A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177047E9" w14:textId="77777777" w:rsidR="00DC652A" w:rsidRPr="008F00A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98371BD" w14:textId="77777777" w:rsidR="0071340C" w:rsidRPr="008F00A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8F00A7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8F00A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2AF2D0F" w14:textId="77777777" w:rsidR="0071340C" w:rsidRPr="008F00A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5608AA4" w14:textId="77777777" w:rsidR="0071340C" w:rsidRPr="008F00A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03B38887" w14:textId="77777777" w:rsidR="0071340C" w:rsidRPr="008F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A7ECE09" w14:textId="6DC0A325" w:rsidR="0071340C" w:rsidRPr="008F00A7" w:rsidRDefault="00D520D3" w:rsidP="008F00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8F00A7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8F00A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DB30C1B" w14:textId="77777777" w:rsidR="00DC652A" w:rsidRPr="008F00A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8F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8F00A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48E443AC" w14:textId="77777777" w:rsidR="00DC652A" w:rsidRPr="008F00A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8F00A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8F00A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804EB7B" w14:textId="77777777" w:rsidR="0093388F" w:rsidRPr="008F00A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FCAD141" w14:textId="77777777" w:rsidR="0093388F" w:rsidRPr="008F00A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2CAA951" w14:textId="77777777" w:rsidR="0093388F" w:rsidRPr="008F00A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3CE6842" w14:textId="77777777" w:rsidR="00CB29AC" w:rsidRPr="008F00A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0829207" w14:textId="77777777" w:rsidR="00CB29AC" w:rsidRPr="008F00A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C28FF85" w14:textId="77777777" w:rsidR="00830970" w:rsidRPr="008F00A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8F00A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BDF5727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2DC687AA" w14:textId="344F402D" w:rsidR="008F00A7" w:rsidRPr="008F00A7" w:rsidRDefault="008F00A7" w:rsidP="008F00A7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8F00A7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F00A7" w14:paraId="47FBF538" w14:textId="77777777" w:rsidTr="00467CA2">
        <w:tc>
          <w:tcPr>
            <w:tcW w:w="2660" w:type="dxa"/>
            <w:shd w:val="clear" w:color="auto" w:fill="auto"/>
          </w:tcPr>
          <w:p w14:paraId="621F31BB" w14:textId="77777777" w:rsidR="00D520D3" w:rsidRPr="008F00A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EA1ED3E" w14:textId="603C9D2D" w:rsidR="00D520D3" w:rsidRPr="008F00A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8D895EA" w14:textId="43697D30" w:rsidR="00D520D3" w:rsidRPr="008F00A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27FB3C90" w14:textId="77777777" w:rsidR="00E27ABB" w:rsidRPr="008F00A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8F00A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C00D3" w14:textId="77777777" w:rsidR="00DA5D90" w:rsidRDefault="00DA5D90" w:rsidP="00025386">
      <w:pPr>
        <w:spacing w:after="0" w:line="240" w:lineRule="auto"/>
      </w:pPr>
      <w:r>
        <w:separator/>
      </w:r>
    </w:p>
  </w:endnote>
  <w:endnote w:type="continuationSeparator" w:id="0">
    <w:p w14:paraId="56FF0930" w14:textId="77777777" w:rsidR="00DA5D90" w:rsidRDefault="00DA5D9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AA3F7" w14:textId="77777777" w:rsidR="00DC1F06" w:rsidRDefault="00DC1F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C79B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68D10" w14:textId="77777777" w:rsidR="00DC1F06" w:rsidRDefault="00DC1F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FBED6" w14:textId="77777777" w:rsidR="00DA5D90" w:rsidRDefault="00DA5D90" w:rsidP="00025386">
      <w:pPr>
        <w:spacing w:after="0" w:line="240" w:lineRule="auto"/>
      </w:pPr>
      <w:r>
        <w:separator/>
      </w:r>
    </w:p>
  </w:footnote>
  <w:footnote w:type="continuationSeparator" w:id="0">
    <w:p w14:paraId="74CD43DE" w14:textId="77777777" w:rsidR="00DA5D90" w:rsidRDefault="00DA5D9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5A395" w14:textId="77777777" w:rsidR="00DC1F06" w:rsidRDefault="00DC1F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55A1D" w14:textId="77777777" w:rsidR="00DC1F06" w:rsidRDefault="00DC1F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D1566" w14:textId="77777777" w:rsidR="00DC1F06" w:rsidRDefault="00DC1F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285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D9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00A7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5D90"/>
    <w:rsid w:val="00DC1F06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97752"/>
  <w15:chartTrackingRefBased/>
  <w15:docId w15:val="{BE8C27F1-6DE1-4EDE-8EF2-129484E1B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2025-04-10T13:03:00Z</cp:lastPrinted>
  <dcterms:created xsi:type="dcterms:W3CDTF">2025-04-10T13:03:00Z</dcterms:created>
  <dcterms:modified xsi:type="dcterms:W3CDTF">2025-04-10T13:03:00Z</dcterms:modified>
</cp:coreProperties>
</file>