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6FCB3" w14:textId="77777777" w:rsidR="00986737" w:rsidRPr="00902F86" w:rsidRDefault="00143CDA" w:rsidP="00902F86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902F86">
        <w:rPr>
          <w:sz w:val="24"/>
          <w:szCs w:val="24"/>
        </w:rPr>
        <w:t>Kraków</w:t>
      </w:r>
      <w:r w:rsidR="00986737" w:rsidRPr="00902F86">
        <w:rPr>
          <w:sz w:val="24"/>
          <w:szCs w:val="24"/>
        </w:rPr>
        <w:t xml:space="preserve"> dnia: </w:t>
      </w:r>
      <w:r w:rsidRPr="00902F86">
        <w:rPr>
          <w:sz w:val="24"/>
          <w:szCs w:val="24"/>
        </w:rPr>
        <w:t>2025-04-11</w:t>
      </w:r>
    </w:p>
    <w:p w14:paraId="13F91C2C" w14:textId="77777777" w:rsidR="00143CDA" w:rsidRPr="00902F86" w:rsidRDefault="00143CDA" w:rsidP="00902F86">
      <w:pPr>
        <w:spacing w:line="276" w:lineRule="auto"/>
        <w:rPr>
          <w:b/>
          <w:bCs/>
          <w:sz w:val="24"/>
          <w:szCs w:val="24"/>
        </w:rPr>
      </w:pPr>
      <w:r w:rsidRPr="00902F86">
        <w:rPr>
          <w:b/>
          <w:bCs/>
          <w:sz w:val="24"/>
          <w:szCs w:val="24"/>
        </w:rPr>
        <w:t>Szpital Miejski Specjalistyczny</w:t>
      </w:r>
    </w:p>
    <w:p w14:paraId="56BA7FDA" w14:textId="77777777" w:rsidR="00143CDA" w:rsidRPr="00902F86" w:rsidRDefault="00143CDA" w:rsidP="00902F86">
      <w:pPr>
        <w:spacing w:line="276" w:lineRule="auto"/>
        <w:rPr>
          <w:b/>
          <w:bCs/>
          <w:sz w:val="24"/>
          <w:szCs w:val="24"/>
        </w:rPr>
      </w:pPr>
      <w:r w:rsidRPr="00902F86">
        <w:rPr>
          <w:b/>
          <w:bCs/>
          <w:sz w:val="24"/>
          <w:szCs w:val="24"/>
        </w:rPr>
        <w:t>im. Gabriela Narutowicza w Krakowie</w:t>
      </w:r>
    </w:p>
    <w:p w14:paraId="4646CA47" w14:textId="77777777" w:rsidR="00986737" w:rsidRPr="00902F86" w:rsidRDefault="00143CDA" w:rsidP="00902F86">
      <w:pPr>
        <w:spacing w:line="276" w:lineRule="auto"/>
        <w:rPr>
          <w:sz w:val="24"/>
          <w:szCs w:val="24"/>
        </w:rPr>
      </w:pPr>
      <w:r w:rsidRPr="00902F86">
        <w:rPr>
          <w:sz w:val="24"/>
          <w:szCs w:val="24"/>
        </w:rPr>
        <w:t>ul. Prądnicka</w:t>
      </w:r>
      <w:r w:rsidR="00986737" w:rsidRPr="00902F86">
        <w:rPr>
          <w:sz w:val="24"/>
          <w:szCs w:val="24"/>
        </w:rPr>
        <w:t xml:space="preserve"> </w:t>
      </w:r>
      <w:r w:rsidRPr="00902F86">
        <w:rPr>
          <w:sz w:val="24"/>
          <w:szCs w:val="24"/>
        </w:rPr>
        <w:t>35-37</w:t>
      </w:r>
    </w:p>
    <w:p w14:paraId="6CA87AC4" w14:textId="71533F1A" w:rsidR="00986737" w:rsidRDefault="00143CDA" w:rsidP="00902F86">
      <w:pPr>
        <w:spacing w:line="276" w:lineRule="auto"/>
        <w:rPr>
          <w:sz w:val="24"/>
          <w:szCs w:val="24"/>
        </w:rPr>
      </w:pPr>
      <w:r w:rsidRPr="00902F86">
        <w:rPr>
          <w:sz w:val="24"/>
          <w:szCs w:val="24"/>
        </w:rPr>
        <w:t>31-202</w:t>
      </w:r>
      <w:r w:rsidR="00986737" w:rsidRPr="00902F86">
        <w:rPr>
          <w:sz w:val="24"/>
          <w:szCs w:val="24"/>
        </w:rPr>
        <w:t xml:space="preserve"> </w:t>
      </w:r>
      <w:r w:rsidRPr="00902F86">
        <w:rPr>
          <w:sz w:val="24"/>
          <w:szCs w:val="24"/>
        </w:rPr>
        <w:t>Kraków</w:t>
      </w:r>
    </w:p>
    <w:p w14:paraId="6C9B6E43" w14:textId="3B6E7ACE" w:rsidR="00902F86" w:rsidRPr="00902F86" w:rsidRDefault="00902F86" w:rsidP="00902F8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02F86" w14:paraId="79F50B8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7AA412" w14:textId="77777777" w:rsidR="00986737" w:rsidRPr="00902F86" w:rsidRDefault="00986737" w:rsidP="00902F86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02F8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8C8DEDD" w14:textId="77777777" w:rsidR="00986737" w:rsidRPr="00902F86" w:rsidRDefault="00986737" w:rsidP="00902F86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902F86">
        <w:rPr>
          <w:sz w:val="24"/>
          <w:szCs w:val="24"/>
        </w:rPr>
        <w:tab/>
        <w:t xml:space="preserve"> </w:t>
      </w:r>
    </w:p>
    <w:p w14:paraId="5D1A986E" w14:textId="77777777" w:rsidR="00986737" w:rsidRPr="00902F86" w:rsidRDefault="00986737" w:rsidP="00902F86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902F86">
        <w:rPr>
          <w:rFonts w:eastAsia="Calibri"/>
          <w:sz w:val="24"/>
          <w:szCs w:val="24"/>
          <w:lang w:eastAsia="en-US"/>
        </w:rPr>
        <w:t xml:space="preserve">Dotyczy </w:t>
      </w:r>
      <w:r w:rsidRPr="00902F86">
        <w:rPr>
          <w:sz w:val="24"/>
          <w:szCs w:val="24"/>
        </w:rPr>
        <w:t>postępowania o udzielenie zamówienia publicznego</w:t>
      </w:r>
      <w:r w:rsidRPr="00902F8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02F86" w14:paraId="4CF382D0" w14:textId="77777777" w:rsidTr="005A632E">
        <w:tc>
          <w:tcPr>
            <w:tcW w:w="2269" w:type="dxa"/>
            <w:shd w:val="clear" w:color="auto" w:fill="auto"/>
          </w:tcPr>
          <w:p w14:paraId="60568D20" w14:textId="77777777" w:rsidR="00986737" w:rsidRPr="00902F86" w:rsidRDefault="00986737" w:rsidP="00902F8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902F8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70E44E" w14:textId="21E20411" w:rsidR="00986737" w:rsidRPr="00902F86" w:rsidRDefault="00143CDA" w:rsidP="00902F8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902F86">
              <w:rPr>
                <w:bCs/>
                <w:i/>
                <w:iCs/>
                <w:sz w:val="24"/>
                <w:szCs w:val="24"/>
              </w:rPr>
              <w:t>Zakup i dostawa środków do utrzymania czystości I</w:t>
            </w:r>
          </w:p>
        </w:tc>
      </w:tr>
      <w:tr w:rsidR="00143CDA" w:rsidRPr="00902F86" w14:paraId="005D6DA3" w14:textId="77777777" w:rsidTr="00610F31">
        <w:tc>
          <w:tcPr>
            <w:tcW w:w="2269" w:type="dxa"/>
            <w:shd w:val="clear" w:color="auto" w:fill="auto"/>
          </w:tcPr>
          <w:p w14:paraId="34EE56C8" w14:textId="77777777" w:rsidR="00143CDA" w:rsidRPr="00902F86" w:rsidRDefault="00143CDA" w:rsidP="00902F8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902F8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83FBBE" w14:textId="77777777" w:rsidR="00143CDA" w:rsidRPr="00902F86" w:rsidRDefault="00143CDA" w:rsidP="00902F8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902F86">
              <w:rPr>
                <w:b/>
                <w:sz w:val="24"/>
                <w:szCs w:val="24"/>
              </w:rPr>
              <w:t>ZP/8/2025</w:t>
            </w:r>
          </w:p>
        </w:tc>
      </w:tr>
    </w:tbl>
    <w:p w14:paraId="0EBEFDEB" w14:textId="077555F0" w:rsidR="00D665F5" w:rsidRPr="00902F86" w:rsidRDefault="00902F86" w:rsidP="00902F86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902F86">
        <w:rPr>
          <w:sz w:val="24"/>
          <w:szCs w:val="24"/>
        </w:rPr>
        <w:t>Zamawiający, działając na podstawie art. 22</w:t>
      </w:r>
      <w:r w:rsidR="00FC7F5E" w:rsidRPr="00902F86">
        <w:rPr>
          <w:sz w:val="24"/>
          <w:szCs w:val="24"/>
        </w:rPr>
        <w:t>2</w:t>
      </w:r>
      <w:r w:rsidR="00D665F5" w:rsidRPr="00902F86">
        <w:rPr>
          <w:sz w:val="24"/>
          <w:szCs w:val="24"/>
        </w:rPr>
        <w:t xml:space="preserve"> ust. 5 </w:t>
      </w:r>
      <w:r w:rsidR="00D665F5" w:rsidRPr="00902F86">
        <w:rPr>
          <w:bCs/>
          <w:sz w:val="24"/>
          <w:szCs w:val="24"/>
        </w:rPr>
        <w:t>ustawy z dnia 11 września 2019 r. Prawo zamówień publicznych</w:t>
      </w:r>
      <w:r w:rsidR="00D665F5" w:rsidRPr="00902F86">
        <w:rPr>
          <w:sz w:val="24"/>
          <w:szCs w:val="24"/>
        </w:rPr>
        <w:t xml:space="preserve"> </w:t>
      </w:r>
      <w:r w:rsidR="00143CDA" w:rsidRPr="00902F86">
        <w:rPr>
          <w:sz w:val="24"/>
          <w:szCs w:val="24"/>
        </w:rPr>
        <w:t>(</w:t>
      </w:r>
      <w:proofErr w:type="spellStart"/>
      <w:r w:rsidR="00143CDA" w:rsidRPr="00902F86">
        <w:rPr>
          <w:sz w:val="24"/>
          <w:szCs w:val="24"/>
        </w:rPr>
        <w:t>t.j</w:t>
      </w:r>
      <w:proofErr w:type="spellEnd"/>
      <w:r w:rsidR="00143CDA" w:rsidRPr="00902F86">
        <w:rPr>
          <w:sz w:val="24"/>
          <w:szCs w:val="24"/>
        </w:rPr>
        <w:t>. Dz. U. z 2024 poz. 1320)</w:t>
      </w:r>
      <w:r w:rsidR="00490DC0" w:rsidRPr="00902F86">
        <w:rPr>
          <w:sz w:val="24"/>
          <w:szCs w:val="24"/>
        </w:rPr>
        <w:t xml:space="preserve"> </w:t>
      </w:r>
      <w:r w:rsidR="00D665F5" w:rsidRPr="00902F86">
        <w:rPr>
          <w:sz w:val="24"/>
          <w:szCs w:val="24"/>
        </w:rPr>
        <w:t>udostępnia</w:t>
      </w:r>
      <w:r w:rsidR="00F95C33" w:rsidRPr="00902F86">
        <w:rPr>
          <w:sz w:val="24"/>
          <w:szCs w:val="24"/>
        </w:rPr>
        <w:t xml:space="preserve"> </w:t>
      </w:r>
      <w:r w:rsidR="004C7E9B" w:rsidRPr="00902F86">
        <w:rPr>
          <w:sz w:val="24"/>
          <w:szCs w:val="24"/>
        </w:rPr>
        <w:t>informacj</w:t>
      </w:r>
      <w:r w:rsidR="00577BC6" w:rsidRPr="00902F86">
        <w:rPr>
          <w:sz w:val="24"/>
          <w:szCs w:val="24"/>
        </w:rPr>
        <w:t>ę</w:t>
      </w:r>
      <w:r w:rsidR="00035488" w:rsidRPr="00902F86">
        <w:rPr>
          <w:sz w:val="24"/>
          <w:szCs w:val="24"/>
        </w:rPr>
        <w:t xml:space="preserve"> z otwarcia ofert</w:t>
      </w:r>
      <w:r w:rsidR="00577BC6" w:rsidRPr="00902F86">
        <w:rPr>
          <w:sz w:val="24"/>
          <w:szCs w:val="24"/>
        </w:rPr>
        <w:t>.</w:t>
      </w:r>
    </w:p>
    <w:p w14:paraId="501FE48E" w14:textId="77777777" w:rsidR="00A80738" w:rsidRPr="00902F86" w:rsidRDefault="00D665F5" w:rsidP="00902F86">
      <w:pPr>
        <w:spacing w:before="120" w:after="60" w:line="276" w:lineRule="auto"/>
        <w:jc w:val="both"/>
        <w:rPr>
          <w:sz w:val="24"/>
          <w:szCs w:val="24"/>
        </w:rPr>
      </w:pPr>
      <w:r w:rsidRPr="00902F86">
        <w:rPr>
          <w:sz w:val="24"/>
          <w:szCs w:val="24"/>
        </w:rPr>
        <w:t>Podczas otwarcia ofert, mającego miejsce</w:t>
      </w:r>
      <w:r w:rsidR="00FF4AB1" w:rsidRPr="00902F86">
        <w:rPr>
          <w:sz w:val="24"/>
          <w:szCs w:val="24"/>
        </w:rPr>
        <w:t xml:space="preserve"> w dniu </w:t>
      </w:r>
      <w:r w:rsidR="00143CDA" w:rsidRPr="00902F86">
        <w:rPr>
          <w:sz w:val="24"/>
          <w:szCs w:val="24"/>
        </w:rPr>
        <w:t>11/04/2025</w:t>
      </w:r>
      <w:r w:rsidR="00FF4AB1" w:rsidRPr="00902F86">
        <w:rPr>
          <w:sz w:val="24"/>
          <w:szCs w:val="24"/>
        </w:rPr>
        <w:t xml:space="preserve"> o godz. </w:t>
      </w:r>
      <w:r w:rsidR="00143CDA" w:rsidRPr="00902F86">
        <w:rPr>
          <w:sz w:val="24"/>
          <w:szCs w:val="24"/>
        </w:rPr>
        <w:t>12:00</w:t>
      </w:r>
      <w:r w:rsidRPr="00902F8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02F86" w14:paraId="11F8B930" w14:textId="77777777" w:rsidTr="005A632E">
        <w:tc>
          <w:tcPr>
            <w:tcW w:w="1276" w:type="dxa"/>
            <w:shd w:val="clear" w:color="auto" w:fill="F2F2F2"/>
            <w:vAlign w:val="center"/>
          </w:tcPr>
          <w:p w14:paraId="729000A9" w14:textId="77777777" w:rsidR="006B27ED" w:rsidRPr="00902F86" w:rsidRDefault="00986737" w:rsidP="00902F86">
            <w:pPr>
              <w:spacing w:before="120" w:after="120" w:line="276" w:lineRule="auto"/>
              <w:jc w:val="center"/>
            </w:pPr>
            <w:r w:rsidRPr="00902F86">
              <w:t>Oferta n</w:t>
            </w:r>
            <w:r w:rsidR="006B27ED" w:rsidRPr="00902F86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97654E0" w14:textId="77777777" w:rsidR="006B27ED" w:rsidRPr="00902F86" w:rsidRDefault="00986737" w:rsidP="00902F86">
            <w:pPr>
              <w:spacing w:before="120" w:after="120" w:line="276" w:lineRule="auto"/>
              <w:jc w:val="center"/>
            </w:pPr>
            <w:r w:rsidRPr="00902F86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A2C40E" w14:textId="77777777" w:rsidR="006B27ED" w:rsidRPr="00902F86" w:rsidRDefault="006B27ED" w:rsidP="00902F86">
            <w:pPr>
              <w:spacing w:before="120" w:after="120" w:line="276" w:lineRule="auto"/>
              <w:jc w:val="center"/>
            </w:pPr>
            <w:r w:rsidRPr="00902F86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E482D24" w14:textId="5D364EAE" w:rsidR="006B27ED" w:rsidRPr="00902F86" w:rsidRDefault="00902F86" w:rsidP="00902F86">
            <w:pPr>
              <w:spacing w:before="120" w:after="120" w:line="276" w:lineRule="auto"/>
              <w:jc w:val="center"/>
            </w:pPr>
            <w:r>
              <w:t>Wartość pakietu brutto</w:t>
            </w:r>
          </w:p>
        </w:tc>
      </w:tr>
      <w:tr w:rsidR="00143CDA" w:rsidRPr="00902F86" w14:paraId="51E6128A" w14:textId="77777777" w:rsidTr="00610F31">
        <w:tc>
          <w:tcPr>
            <w:tcW w:w="1276" w:type="dxa"/>
            <w:shd w:val="clear" w:color="auto" w:fill="auto"/>
            <w:vAlign w:val="center"/>
          </w:tcPr>
          <w:p w14:paraId="0DE52AA0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0FAD7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1</w:t>
            </w:r>
          </w:p>
        </w:tc>
        <w:tc>
          <w:tcPr>
            <w:tcW w:w="3969" w:type="dxa"/>
            <w:shd w:val="clear" w:color="auto" w:fill="auto"/>
          </w:tcPr>
          <w:p w14:paraId="59C3E538" w14:textId="77777777" w:rsidR="00143CDA" w:rsidRPr="00902F86" w:rsidRDefault="00143CDA" w:rsidP="00902F86">
            <w:pPr>
              <w:spacing w:before="80" w:after="40" w:line="276" w:lineRule="auto"/>
            </w:pPr>
            <w:r w:rsidRPr="00902F86">
              <w:t>DABEX Kołodziej i Jęczmionka Sp. z o.o.</w:t>
            </w:r>
          </w:p>
          <w:p w14:paraId="4B3D6A63" w14:textId="06A87077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Żelazna</w:t>
            </w:r>
            <w:r w:rsidR="00143CDA" w:rsidRPr="00902F86">
              <w:t xml:space="preserve"> </w:t>
            </w:r>
            <w:r w:rsidR="00143CDA" w:rsidRPr="00902F86">
              <w:t>4</w:t>
            </w:r>
            <w:r w:rsidR="00143CDA" w:rsidRPr="00902F86">
              <w:t xml:space="preserve"> </w:t>
            </w:r>
          </w:p>
          <w:p w14:paraId="0E273807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41-709</w:t>
            </w:r>
            <w:r w:rsidRPr="00902F86">
              <w:t xml:space="preserve"> </w:t>
            </w:r>
            <w:r w:rsidRPr="00902F86">
              <w:t>Ruda Śląska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9D12C7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6 734.50 zł</w:t>
            </w:r>
          </w:p>
        </w:tc>
      </w:tr>
      <w:tr w:rsidR="00143CDA" w:rsidRPr="00902F86" w14:paraId="54317E3C" w14:textId="77777777" w:rsidTr="00610F31">
        <w:tc>
          <w:tcPr>
            <w:tcW w:w="1276" w:type="dxa"/>
            <w:shd w:val="clear" w:color="auto" w:fill="auto"/>
            <w:vAlign w:val="center"/>
          </w:tcPr>
          <w:p w14:paraId="02622575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43AD82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3969" w:type="dxa"/>
            <w:shd w:val="clear" w:color="auto" w:fill="auto"/>
          </w:tcPr>
          <w:p w14:paraId="616409F3" w14:textId="77777777" w:rsidR="00143CDA" w:rsidRPr="00902F86" w:rsidRDefault="00143CDA" w:rsidP="00902F86">
            <w:pPr>
              <w:spacing w:before="80" w:after="40" w:line="276" w:lineRule="auto"/>
            </w:pPr>
            <w:r w:rsidRPr="00902F86">
              <w:t>DABEX Kołodziej i Jęczmionka Sp. z o.o.</w:t>
            </w:r>
          </w:p>
          <w:p w14:paraId="55DEA92D" w14:textId="4EDC11D4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Żelazna</w:t>
            </w:r>
            <w:r w:rsidR="00143CDA" w:rsidRPr="00902F86">
              <w:t xml:space="preserve"> </w:t>
            </w:r>
            <w:r w:rsidR="00143CDA" w:rsidRPr="00902F86">
              <w:t>4</w:t>
            </w:r>
            <w:r w:rsidR="00143CDA" w:rsidRPr="00902F86">
              <w:t xml:space="preserve"> </w:t>
            </w:r>
          </w:p>
          <w:p w14:paraId="5A0D0235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41-709</w:t>
            </w:r>
            <w:r w:rsidRPr="00902F86">
              <w:t xml:space="preserve"> </w:t>
            </w:r>
            <w:r w:rsidRPr="00902F86">
              <w:t>Ruda Śląska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1A8372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220 827.31 zł</w:t>
            </w:r>
          </w:p>
        </w:tc>
      </w:tr>
      <w:tr w:rsidR="00143CDA" w:rsidRPr="00902F86" w14:paraId="3460F8F8" w14:textId="77777777" w:rsidTr="00610F31">
        <w:tc>
          <w:tcPr>
            <w:tcW w:w="1276" w:type="dxa"/>
            <w:shd w:val="clear" w:color="auto" w:fill="auto"/>
            <w:vAlign w:val="center"/>
          </w:tcPr>
          <w:p w14:paraId="09C4AB20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E5B09B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3969" w:type="dxa"/>
            <w:shd w:val="clear" w:color="auto" w:fill="auto"/>
          </w:tcPr>
          <w:p w14:paraId="7EB51D2C" w14:textId="697CEE2D" w:rsidR="00143CDA" w:rsidRPr="00902F86" w:rsidRDefault="00143CDA" w:rsidP="00902F86">
            <w:pPr>
              <w:spacing w:before="80" w:after="40" w:line="276" w:lineRule="auto"/>
            </w:pPr>
            <w:r w:rsidRPr="00902F86">
              <w:t>PROPRE S</w:t>
            </w:r>
            <w:r w:rsidR="00902F86">
              <w:t>p</w:t>
            </w:r>
            <w:r w:rsidRPr="00902F86">
              <w:t>.</w:t>
            </w:r>
            <w:r w:rsidR="00902F86">
              <w:t xml:space="preserve"> </w:t>
            </w:r>
            <w:r w:rsidRPr="00902F86">
              <w:t>z.o.o</w:t>
            </w:r>
            <w:r w:rsidR="00902F86">
              <w:t>.</w:t>
            </w:r>
          </w:p>
          <w:p w14:paraId="052D0C49" w14:textId="377C4DB6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Legionowa</w:t>
            </w:r>
            <w:r w:rsidR="00143CDA" w:rsidRPr="00902F86">
              <w:t xml:space="preserve"> </w:t>
            </w:r>
            <w:r w:rsidR="00143CDA" w:rsidRPr="00902F86">
              <w:t>10/208</w:t>
            </w:r>
            <w:r w:rsidR="00143CDA" w:rsidRPr="00902F86">
              <w:t xml:space="preserve"> </w:t>
            </w:r>
          </w:p>
          <w:p w14:paraId="2C3D0431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15-099</w:t>
            </w:r>
            <w:r w:rsidRPr="00902F86">
              <w:t xml:space="preserve"> </w:t>
            </w:r>
            <w:r w:rsidRPr="00902F86"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D6A411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193 226.11 zł</w:t>
            </w:r>
          </w:p>
        </w:tc>
      </w:tr>
      <w:tr w:rsidR="00143CDA" w:rsidRPr="00902F86" w14:paraId="1E3076D0" w14:textId="77777777" w:rsidTr="00610F31">
        <w:tc>
          <w:tcPr>
            <w:tcW w:w="1276" w:type="dxa"/>
            <w:shd w:val="clear" w:color="auto" w:fill="auto"/>
            <w:vAlign w:val="center"/>
          </w:tcPr>
          <w:p w14:paraId="073BFEF0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B0038C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3969" w:type="dxa"/>
            <w:shd w:val="clear" w:color="auto" w:fill="auto"/>
          </w:tcPr>
          <w:p w14:paraId="3284DAD7" w14:textId="77777777" w:rsidR="00143CDA" w:rsidRPr="00902F86" w:rsidRDefault="00143CDA" w:rsidP="00902F86">
            <w:pPr>
              <w:spacing w:before="80" w:after="40" w:line="276" w:lineRule="auto"/>
            </w:pPr>
            <w:r w:rsidRPr="00902F86">
              <w:t>DAFIPAPIER Sp. z o.o.</w:t>
            </w:r>
          </w:p>
          <w:p w14:paraId="2DCC40CD" w14:textId="6B0BA86B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Kombatantów</w:t>
            </w:r>
            <w:r w:rsidR="00143CDA" w:rsidRPr="00902F86">
              <w:t xml:space="preserve"> </w:t>
            </w:r>
            <w:r w:rsidR="00143CDA" w:rsidRPr="00902F86">
              <w:t>1</w:t>
            </w:r>
            <w:r w:rsidR="00143CDA" w:rsidRPr="00902F86">
              <w:t xml:space="preserve"> </w:t>
            </w:r>
          </w:p>
          <w:p w14:paraId="0FDEB205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15-110</w:t>
            </w:r>
            <w:r w:rsidRPr="00902F86">
              <w:t xml:space="preserve"> </w:t>
            </w:r>
            <w:r w:rsidRPr="00902F86"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603079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226 329.84 zł</w:t>
            </w:r>
          </w:p>
        </w:tc>
      </w:tr>
      <w:tr w:rsidR="00143CDA" w:rsidRPr="00902F86" w14:paraId="6756C525" w14:textId="77777777" w:rsidTr="00610F31">
        <w:tc>
          <w:tcPr>
            <w:tcW w:w="1276" w:type="dxa"/>
            <w:shd w:val="clear" w:color="auto" w:fill="auto"/>
            <w:vAlign w:val="center"/>
          </w:tcPr>
          <w:p w14:paraId="444ACFEC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1759B8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3969" w:type="dxa"/>
            <w:shd w:val="clear" w:color="auto" w:fill="auto"/>
          </w:tcPr>
          <w:p w14:paraId="6BD9982C" w14:textId="77777777" w:rsidR="00143CDA" w:rsidRPr="00902F86" w:rsidRDefault="00143CDA" w:rsidP="00902F86">
            <w:pPr>
              <w:spacing w:before="80" w:after="40" w:line="276" w:lineRule="auto"/>
            </w:pPr>
            <w:r w:rsidRPr="00902F86">
              <w:t xml:space="preserve">P.P.H.U Alga Paweł </w:t>
            </w:r>
            <w:proofErr w:type="spellStart"/>
            <w:r w:rsidRPr="00902F86">
              <w:t>Pinkowski</w:t>
            </w:r>
            <w:proofErr w:type="spellEnd"/>
          </w:p>
          <w:p w14:paraId="15AFAFE5" w14:textId="3A1BCF9E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Leśna</w:t>
            </w:r>
            <w:r w:rsidR="00143CDA" w:rsidRPr="00902F86">
              <w:t xml:space="preserve"> </w:t>
            </w:r>
            <w:r w:rsidR="00143CDA" w:rsidRPr="00902F86">
              <w:t>18</w:t>
            </w:r>
            <w:r w:rsidR="00143CDA" w:rsidRPr="00902F86">
              <w:t xml:space="preserve"> </w:t>
            </w:r>
          </w:p>
          <w:p w14:paraId="0FFBAADA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63-430</w:t>
            </w:r>
            <w:r w:rsidRPr="00902F86">
              <w:t xml:space="preserve"> </w:t>
            </w:r>
            <w:r w:rsidRPr="00902F86">
              <w:t>Wierzbno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D62BAF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196 750.80 zł</w:t>
            </w:r>
          </w:p>
        </w:tc>
      </w:tr>
      <w:tr w:rsidR="00143CDA" w:rsidRPr="00902F86" w14:paraId="116A64E1" w14:textId="77777777" w:rsidTr="00610F31">
        <w:tc>
          <w:tcPr>
            <w:tcW w:w="1276" w:type="dxa"/>
            <w:shd w:val="clear" w:color="auto" w:fill="auto"/>
            <w:vAlign w:val="center"/>
          </w:tcPr>
          <w:p w14:paraId="06D5FDDA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84CC4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5</w:t>
            </w:r>
          </w:p>
        </w:tc>
        <w:tc>
          <w:tcPr>
            <w:tcW w:w="3969" w:type="dxa"/>
            <w:shd w:val="clear" w:color="auto" w:fill="auto"/>
          </w:tcPr>
          <w:p w14:paraId="5425DA5C" w14:textId="7CB44054" w:rsidR="00143CDA" w:rsidRPr="00902F86" w:rsidRDefault="00143CDA" w:rsidP="00902F86">
            <w:pPr>
              <w:spacing w:before="80" w:after="40" w:line="276" w:lineRule="auto"/>
            </w:pPr>
            <w:r w:rsidRPr="00902F86">
              <w:t xml:space="preserve">OSS </w:t>
            </w:r>
            <w:r w:rsidR="00902F86">
              <w:t>S</w:t>
            </w:r>
            <w:r w:rsidRPr="00902F86">
              <w:t>p. z o.o.</w:t>
            </w:r>
          </w:p>
          <w:p w14:paraId="4B36EF7C" w14:textId="5F4CBE17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Siennicka</w:t>
            </w:r>
            <w:r w:rsidR="00143CDA" w:rsidRPr="00902F86">
              <w:t xml:space="preserve"> </w:t>
            </w:r>
            <w:r w:rsidR="00143CDA" w:rsidRPr="00902F86">
              <w:t>25</w:t>
            </w:r>
            <w:r w:rsidR="00143CDA" w:rsidRPr="00902F86">
              <w:t xml:space="preserve"> </w:t>
            </w:r>
          </w:p>
          <w:p w14:paraId="158E4FC0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80-758</w:t>
            </w:r>
            <w:r w:rsidRPr="00902F86">
              <w:t xml:space="preserve"> </w:t>
            </w:r>
            <w:r w:rsidRPr="00902F86"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963B37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3 813.00 zł</w:t>
            </w:r>
          </w:p>
        </w:tc>
      </w:tr>
      <w:tr w:rsidR="00143CDA" w:rsidRPr="00902F86" w14:paraId="5F8DEC56" w14:textId="77777777" w:rsidTr="00610F31">
        <w:tc>
          <w:tcPr>
            <w:tcW w:w="1276" w:type="dxa"/>
            <w:shd w:val="clear" w:color="auto" w:fill="auto"/>
            <w:vAlign w:val="center"/>
          </w:tcPr>
          <w:p w14:paraId="39ACD28C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16114A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5</w:t>
            </w:r>
          </w:p>
        </w:tc>
        <w:tc>
          <w:tcPr>
            <w:tcW w:w="3969" w:type="dxa"/>
            <w:shd w:val="clear" w:color="auto" w:fill="auto"/>
          </w:tcPr>
          <w:p w14:paraId="07A201DA" w14:textId="77777777" w:rsidR="00143CDA" w:rsidRPr="00902F86" w:rsidRDefault="00143CDA" w:rsidP="00902F86">
            <w:pPr>
              <w:spacing w:before="80" w:after="40" w:line="276" w:lineRule="auto"/>
            </w:pPr>
            <w:proofErr w:type="spellStart"/>
            <w:r w:rsidRPr="00902F86">
              <w:t>Medilab</w:t>
            </w:r>
            <w:proofErr w:type="spellEnd"/>
            <w:r w:rsidRPr="00902F86">
              <w:t xml:space="preserve"> Sp. z o.o.</w:t>
            </w:r>
          </w:p>
          <w:p w14:paraId="6D2DC3FC" w14:textId="3CA73EEE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Niedźwiedzia</w:t>
            </w:r>
            <w:r w:rsidR="00143CDA" w:rsidRPr="00902F86">
              <w:t xml:space="preserve"> </w:t>
            </w:r>
            <w:r w:rsidR="00143CDA" w:rsidRPr="00902F86">
              <w:t>60</w:t>
            </w:r>
            <w:r w:rsidR="00143CDA" w:rsidRPr="00902F86">
              <w:t xml:space="preserve"> </w:t>
            </w:r>
          </w:p>
          <w:p w14:paraId="0FC498CE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15-531</w:t>
            </w:r>
            <w:r w:rsidRPr="00902F86">
              <w:t xml:space="preserve"> </w:t>
            </w:r>
            <w:r w:rsidRPr="00902F86"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26CCDD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3 075.00 zł</w:t>
            </w:r>
          </w:p>
        </w:tc>
      </w:tr>
      <w:tr w:rsidR="00143CDA" w:rsidRPr="00902F86" w14:paraId="074A05DE" w14:textId="77777777" w:rsidTr="00610F31">
        <w:tc>
          <w:tcPr>
            <w:tcW w:w="1276" w:type="dxa"/>
            <w:shd w:val="clear" w:color="auto" w:fill="auto"/>
            <w:vAlign w:val="center"/>
          </w:tcPr>
          <w:p w14:paraId="62B085F8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10560F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2</w:t>
            </w:r>
          </w:p>
        </w:tc>
        <w:tc>
          <w:tcPr>
            <w:tcW w:w="3969" w:type="dxa"/>
            <w:shd w:val="clear" w:color="auto" w:fill="auto"/>
          </w:tcPr>
          <w:p w14:paraId="72C2448E" w14:textId="4B95A55C" w:rsidR="00143CDA" w:rsidRPr="00902F86" w:rsidRDefault="00902F86" w:rsidP="00902F86">
            <w:pPr>
              <w:spacing w:before="80" w:after="40" w:line="276" w:lineRule="auto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21CCE3E3" w14:textId="1CDEF40B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r w:rsidR="00143CDA" w:rsidRPr="00902F86">
              <w:t>Kolejowa</w:t>
            </w:r>
            <w:r w:rsidR="00143CDA" w:rsidRPr="00902F86">
              <w:t xml:space="preserve"> </w:t>
            </w:r>
            <w:r w:rsidR="00143CDA" w:rsidRPr="00902F86">
              <w:t>3</w:t>
            </w:r>
            <w:r w:rsidR="00143CDA" w:rsidRPr="00902F86">
              <w:t xml:space="preserve"> </w:t>
            </w:r>
          </w:p>
          <w:p w14:paraId="4C4F4F4F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55-040</w:t>
            </w:r>
            <w:r w:rsidRPr="00902F86">
              <w:t xml:space="preserve"> </w:t>
            </w:r>
            <w:r w:rsidRPr="00902F86"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A26D5B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56 556.05 zł</w:t>
            </w:r>
          </w:p>
        </w:tc>
      </w:tr>
      <w:tr w:rsidR="00143CDA" w:rsidRPr="00902F86" w14:paraId="47F1CF9F" w14:textId="77777777" w:rsidTr="00610F31">
        <w:tc>
          <w:tcPr>
            <w:tcW w:w="1276" w:type="dxa"/>
            <w:shd w:val="clear" w:color="auto" w:fill="auto"/>
            <w:vAlign w:val="center"/>
          </w:tcPr>
          <w:p w14:paraId="3DCFC5E7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E807DB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3969" w:type="dxa"/>
            <w:shd w:val="clear" w:color="auto" w:fill="auto"/>
          </w:tcPr>
          <w:p w14:paraId="6E824DB3" w14:textId="30451D8B" w:rsidR="00143CDA" w:rsidRPr="00902F86" w:rsidRDefault="00143CDA" w:rsidP="00902F86">
            <w:pPr>
              <w:spacing w:before="80" w:after="40" w:line="276" w:lineRule="auto"/>
            </w:pPr>
            <w:r w:rsidRPr="00902F86">
              <w:t>Flesz Sp. z o.o.</w:t>
            </w:r>
          </w:p>
          <w:p w14:paraId="17EBB082" w14:textId="232AFF6B" w:rsidR="00143CDA" w:rsidRPr="00902F86" w:rsidRDefault="00902F86" w:rsidP="00902F86">
            <w:pPr>
              <w:spacing w:line="276" w:lineRule="auto"/>
            </w:pPr>
            <w:r>
              <w:t xml:space="preserve">ul. </w:t>
            </w:r>
            <w:proofErr w:type="spellStart"/>
            <w:r w:rsidR="00143CDA" w:rsidRPr="00902F86">
              <w:t>Cieślewskich</w:t>
            </w:r>
            <w:proofErr w:type="spellEnd"/>
            <w:r w:rsidR="00143CDA" w:rsidRPr="00902F86">
              <w:t xml:space="preserve"> </w:t>
            </w:r>
            <w:r w:rsidR="00143CDA" w:rsidRPr="00902F86">
              <w:t>25F</w:t>
            </w:r>
            <w:r w:rsidR="00143CDA" w:rsidRPr="00902F86">
              <w:t xml:space="preserve"> </w:t>
            </w:r>
          </w:p>
          <w:p w14:paraId="47DF3508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03-017</w:t>
            </w:r>
            <w:r w:rsidRPr="00902F86">
              <w:t xml:space="preserve"> </w:t>
            </w:r>
            <w:r w:rsidRPr="00902F86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024A86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210 760.99 zł</w:t>
            </w:r>
          </w:p>
        </w:tc>
      </w:tr>
      <w:tr w:rsidR="00143CDA" w:rsidRPr="00902F86" w14:paraId="6AE3383D" w14:textId="77777777" w:rsidTr="00610F31">
        <w:tc>
          <w:tcPr>
            <w:tcW w:w="1276" w:type="dxa"/>
            <w:shd w:val="clear" w:color="auto" w:fill="auto"/>
            <w:vAlign w:val="center"/>
          </w:tcPr>
          <w:p w14:paraId="22B6D18B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17F9C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3</w:t>
            </w:r>
          </w:p>
        </w:tc>
        <w:tc>
          <w:tcPr>
            <w:tcW w:w="3969" w:type="dxa"/>
            <w:shd w:val="clear" w:color="auto" w:fill="auto"/>
          </w:tcPr>
          <w:p w14:paraId="1AD973C4" w14:textId="77777777" w:rsidR="00143CDA" w:rsidRPr="00902F86" w:rsidRDefault="00143CDA" w:rsidP="00902F86">
            <w:pPr>
              <w:spacing w:before="80" w:after="40" w:line="276" w:lineRule="auto"/>
            </w:pPr>
            <w:proofErr w:type="spellStart"/>
            <w:r w:rsidRPr="00902F86">
              <w:t>Gadi</w:t>
            </w:r>
            <w:proofErr w:type="spellEnd"/>
            <w:r w:rsidRPr="00902F86">
              <w:t xml:space="preserve"> Adrian Dzięcioł</w:t>
            </w:r>
          </w:p>
          <w:p w14:paraId="233AF5DB" w14:textId="77777777" w:rsidR="00143CDA" w:rsidRPr="00902F86" w:rsidRDefault="00143CDA" w:rsidP="00902F86">
            <w:pPr>
              <w:spacing w:line="276" w:lineRule="auto"/>
            </w:pPr>
            <w:r w:rsidRPr="00902F86">
              <w:t>Mostki</w:t>
            </w:r>
            <w:r w:rsidRPr="00902F86">
              <w:t xml:space="preserve"> </w:t>
            </w:r>
            <w:r w:rsidRPr="00902F86">
              <w:t>48</w:t>
            </w:r>
            <w:r w:rsidRPr="00902F86">
              <w:t xml:space="preserve"> </w:t>
            </w:r>
          </w:p>
          <w:p w14:paraId="27F68942" w14:textId="77777777" w:rsidR="00143CDA" w:rsidRPr="00902F86" w:rsidRDefault="00143CDA" w:rsidP="00902F86">
            <w:pPr>
              <w:spacing w:after="80" w:line="276" w:lineRule="auto"/>
              <w:jc w:val="both"/>
            </w:pPr>
            <w:r w:rsidRPr="00902F86">
              <w:t>26-130</w:t>
            </w:r>
            <w:r w:rsidRPr="00902F86">
              <w:t xml:space="preserve"> </w:t>
            </w:r>
            <w:r w:rsidRPr="00902F86">
              <w:t>Suchedniów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FC7362" w14:textId="77777777" w:rsidR="00143CDA" w:rsidRPr="00902F86" w:rsidRDefault="00143CDA" w:rsidP="00902F86">
            <w:pPr>
              <w:spacing w:before="80" w:after="80" w:line="276" w:lineRule="auto"/>
              <w:jc w:val="center"/>
            </w:pPr>
            <w:r w:rsidRPr="00902F86">
              <w:t>216 115.92 zł</w:t>
            </w:r>
          </w:p>
        </w:tc>
      </w:tr>
      <w:bookmarkEnd w:id="0"/>
    </w:tbl>
    <w:p w14:paraId="2B2987FD" w14:textId="00529435" w:rsidR="00C236D3" w:rsidRPr="00902F86" w:rsidRDefault="00C236D3" w:rsidP="00902F86">
      <w:pPr>
        <w:spacing w:line="276" w:lineRule="auto"/>
        <w:jc w:val="right"/>
        <w:rPr>
          <w:sz w:val="22"/>
          <w:szCs w:val="22"/>
        </w:rPr>
      </w:pPr>
    </w:p>
    <w:sectPr w:rsidR="00C236D3" w:rsidRPr="00902F8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9811E" w14:textId="77777777" w:rsidR="00C1389F" w:rsidRDefault="00C1389F">
      <w:r>
        <w:separator/>
      </w:r>
    </w:p>
  </w:endnote>
  <w:endnote w:type="continuationSeparator" w:id="0">
    <w:p w14:paraId="338A0712" w14:textId="77777777" w:rsidR="00C1389F" w:rsidRDefault="00C1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4F8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1E14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617C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8E490A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FBA2E9" w14:textId="250D58DD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8D7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93E1F9" w14:textId="77777777" w:rsidR="009F189D" w:rsidRDefault="009F189D">
    <w:pPr>
      <w:pStyle w:val="Stopka"/>
      <w:tabs>
        <w:tab w:val="clear" w:pos="4536"/>
      </w:tabs>
      <w:jc w:val="center"/>
    </w:pPr>
  </w:p>
  <w:p w14:paraId="2850DB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42AF6" w14:textId="77777777" w:rsidR="00C1389F" w:rsidRDefault="00C1389F">
      <w:r>
        <w:separator/>
      </w:r>
    </w:p>
  </w:footnote>
  <w:footnote w:type="continuationSeparator" w:id="0">
    <w:p w14:paraId="67728DF7" w14:textId="77777777" w:rsidR="00C1389F" w:rsidRDefault="00C13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93FBD" w14:textId="77777777" w:rsidR="00143CDA" w:rsidRDefault="00143C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2A916" w14:textId="77777777" w:rsidR="00143CDA" w:rsidRDefault="00143C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53342" w14:textId="77777777" w:rsidR="00143CDA" w:rsidRDefault="00143C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89F"/>
    <w:rsid w:val="00007727"/>
    <w:rsid w:val="00017720"/>
    <w:rsid w:val="00035488"/>
    <w:rsid w:val="000D7F25"/>
    <w:rsid w:val="000E00E5"/>
    <w:rsid w:val="00143CD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2F86"/>
    <w:rsid w:val="00986737"/>
    <w:rsid w:val="009D19BD"/>
    <w:rsid w:val="009F189D"/>
    <w:rsid w:val="00A80738"/>
    <w:rsid w:val="00BB547B"/>
    <w:rsid w:val="00C1389F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C42EA"/>
  <w15:chartTrackingRefBased/>
  <w15:docId w15:val="{40D5554C-0C51-44AB-AE65-DE7CE14CA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2025-04-11T10:39:00Z</cp:lastPrinted>
  <dcterms:created xsi:type="dcterms:W3CDTF">2025-04-11T10:37:00Z</dcterms:created>
  <dcterms:modified xsi:type="dcterms:W3CDTF">2025-04-11T10:39:00Z</dcterms:modified>
</cp:coreProperties>
</file>