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047E2" w14:textId="77777777" w:rsidR="00986737" w:rsidRPr="00B010A6" w:rsidRDefault="00BC6907" w:rsidP="00B010A6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B010A6">
        <w:rPr>
          <w:sz w:val="24"/>
          <w:szCs w:val="24"/>
        </w:rPr>
        <w:t>Kraków</w:t>
      </w:r>
      <w:r w:rsidR="00986737" w:rsidRPr="00B010A6">
        <w:rPr>
          <w:sz w:val="24"/>
          <w:szCs w:val="24"/>
        </w:rPr>
        <w:t xml:space="preserve"> dnia: </w:t>
      </w:r>
      <w:r w:rsidRPr="00B010A6">
        <w:rPr>
          <w:sz w:val="24"/>
          <w:szCs w:val="24"/>
        </w:rPr>
        <w:t>2025-04-11</w:t>
      </w:r>
    </w:p>
    <w:p w14:paraId="66028C14" w14:textId="77777777" w:rsidR="00BC6907" w:rsidRPr="00B010A6" w:rsidRDefault="00BC6907" w:rsidP="00B010A6">
      <w:pPr>
        <w:spacing w:line="276" w:lineRule="auto"/>
        <w:rPr>
          <w:b/>
          <w:bCs/>
          <w:sz w:val="24"/>
          <w:szCs w:val="24"/>
        </w:rPr>
      </w:pPr>
      <w:r w:rsidRPr="00B010A6">
        <w:rPr>
          <w:b/>
          <w:bCs/>
          <w:sz w:val="24"/>
          <w:szCs w:val="24"/>
        </w:rPr>
        <w:t>Szpital Miejski Specjalistyczny</w:t>
      </w:r>
    </w:p>
    <w:p w14:paraId="0AC4D973" w14:textId="77777777" w:rsidR="00BC6907" w:rsidRPr="00B010A6" w:rsidRDefault="00BC6907" w:rsidP="00B010A6">
      <w:pPr>
        <w:spacing w:line="276" w:lineRule="auto"/>
        <w:rPr>
          <w:b/>
          <w:bCs/>
          <w:sz w:val="24"/>
          <w:szCs w:val="24"/>
        </w:rPr>
      </w:pPr>
      <w:r w:rsidRPr="00B010A6">
        <w:rPr>
          <w:b/>
          <w:bCs/>
          <w:sz w:val="24"/>
          <w:szCs w:val="24"/>
        </w:rPr>
        <w:t>im. Gabriela Narutowicza w Krakowie</w:t>
      </w:r>
    </w:p>
    <w:p w14:paraId="15874B0C" w14:textId="77777777" w:rsidR="00986737" w:rsidRPr="00B010A6" w:rsidRDefault="00BC6907" w:rsidP="00B010A6">
      <w:pPr>
        <w:spacing w:line="276" w:lineRule="auto"/>
        <w:rPr>
          <w:sz w:val="24"/>
          <w:szCs w:val="24"/>
        </w:rPr>
      </w:pPr>
      <w:r w:rsidRPr="00B010A6">
        <w:rPr>
          <w:sz w:val="24"/>
          <w:szCs w:val="24"/>
        </w:rPr>
        <w:t>ul. Prądnicka</w:t>
      </w:r>
      <w:r w:rsidR="00986737" w:rsidRPr="00B010A6">
        <w:rPr>
          <w:sz w:val="24"/>
          <w:szCs w:val="24"/>
        </w:rPr>
        <w:t xml:space="preserve"> </w:t>
      </w:r>
      <w:r w:rsidRPr="00B010A6">
        <w:rPr>
          <w:sz w:val="24"/>
          <w:szCs w:val="24"/>
        </w:rPr>
        <w:t>35-37</w:t>
      </w:r>
    </w:p>
    <w:p w14:paraId="678E34A0" w14:textId="16CA2505" w:rsidR="00986737" w:rsidRDefault="00BC6907" w:rsidP="00B010A6">
      <w:pPr>
        <w:spacing w:line="276" w:lineRule="auto"/>
        <w:rPr>
          <w:sz w:val="24"/>
          <w:szCs w:val="24"/>
        </w:rPr>
      </w:pPr>
      <w:r w:rsidRPr="00B010A6">
        <w:rPr>
          <w:sz w:val="24"/>
          <w:szCs w:val="24"/>
        </w:rPr>
        <w:t>31-202</w:t>
      </w:r>
      <w:r w:rsidR="00986737" w:rsidRPr="00B010A6">
        <w:rPr>
          <w:sz w:val="24"/>
          <w:szCs w:val="24"/>
        </w:rPr>
        <w:t xml:space="preserve"> </w:t>
      </w:r>
      <w:r w:rsidRPr="00B010A6">
        <w:rPr>
          <w:sz w:val="24"/>
          <w:szCs w:val="24"/>
        </w:rPr>
        <w:t>Kraków</w:t>
      </w:r>
    </w:p>
    <w:p w14:paraId="22E8160E" w14:textId="77777777" w:rsidR="00B010A6" w:rsidRPr="00B010A6" w:rsidRDefault="00B010A6" w:rsidP="00B010A6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010A6" w14:paraId="089B71A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85C9CC" w14:textId="77777777" w:rsidR="00986737" w:rsidRPr="00B010A6" w:rsidRDefault="00986737" w:rsidP="00B010A6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010A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E62CAC9" w14:textId="77777777" w:rsidR="00986737" w:rsidRPr="00B010A6" w:rsidRDefault="00986737" w:rsidP="00B010A6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010A6">
        <w:rPr>
          <w:sz w:val="24"/>
          <w:szCs w:val="24"/>
        </w:rPr>
        <w:tab/>
        <w:t xml:space="preserve"> </w:t>
      </w:r>
    </w:p>
    <w:p w14:paraId="3F0A5BAF" w14:textId="77777777" w:rsidR="00986737" w:rsidRPr="00B010A6" w:rsidRDefault="00986737" w:rsidP="00B010A6">
      <w:pPr>
        <w:spacing w:after="120" w:line="276" w:lineRule="auto"/>
        <w:jc w:val="both"/>
        <w:rPr>
          <w:rFonts w:eastAsia="Calibri"/>
          <w:lang w:eastAsia="en-US"/>
        </w:rPr>
      </w:pPr>
      <w:r w:rsidRPr="00B010A6">
        <w:rPr>
          <w:rFonts w:eastAsia="Calibri"/>
          <w:lang w:eastAsia="en-US"/>
        </w:rPr>
        <w:t xml:space="preserve">Dotyczy </w:t>
      </w:r>
      <w:r w:rsidRPr="00B010A6">
        <w:t>postępowania o udzielenie zamówienia publicznego</w:t>
      </w:r>
      <w:r w:rsidRPr="00B010A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010A6" w14:paraId="7FF85420" w14:textId="77777777" w:rsidTr="005A632E">
        <w:tc>
          <w:tcPr>
            <w:tcW w:w="2269" w:type="dxa"/>
            <w:shd w:val="clear" w:color="auto" w:fill="auto"/>
          </w:tcPr>
          <w:p w14:paraId="0B6C1A2D" w14:textId="77777777" w:rsidR="00986737" w:rsidRPr="00B010A6" w:rsidRDefault="00986737" w:rsidP="00B010A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010A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34DC68" w14:textId="264ACB42" w:rsidR="00986737" w:rsidRPr="00B010A6" w:rsidRDefault="00BC6907" w:rsidP="00B010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B010A6">
              <w:rPr>
                <w:bCs/>
                <w:i/>
                <w:iCs/>
              </w:rPr>
              <w:t>Zakup i dostawa produktów antyseptycznych i dezynfekujących do skóry i błon śluzowych I</w:t>
            </w:r>
          </w:p>
        </w:tc>
      </w:tr>
      <w:tr w:rsidR="00BC6907" w:rsidRPr="00B010A6" w14:paraId="0BDEA940" w14:textId="77777777" w:rsidTr="00610F31">
        <w:tc>
          <w:tcPr>
            <w:tcW w:w="2269" w:type="dxa"/>
            <w:shd w:val="clear" w:color="auto" w:fill="auto"/>
          </w:tcPr>
          <w:p w14:paraId="74C0415D" w14:textId="77777777" w:rsidR="00BC6907" w:rsidRPr="00B010A6" w:rsidRDefault="00BC6907" w:rsidP="00B010A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B010A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9882CD" w14:textId="77777777" w:rsidR="00BC6907" w:rsidRPr="00B010A6" w:rsidRDefault="00BC6907" w:rsidP="00B010A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B010A6">
              <w:rPr>
                <w:b/>
              </w:rPr>
              <w:t>ZP/13/2025</w:t>
            </w:r>
          </w:p>
        </w:tc>
      </w:tr>
    </w:tbl>
    <w:p w14:paraId="0B9072DC" w14:textId="77777777" w:rsidR="00D665F5" w:rsidRPr="00B010A6" w:rsidRDefault="00D665F5" w:rsidP="00B010A6">
      <w:pPr>
        <w:spacing w:before="120" w:line="276" w:lineRule="auto"/>
        <w:jc w:val="both"/>
      </w:pPr>
      <w:r w:rsidRPr="00B010A6">
        <w:t>Zamawiający, działając na podstawie art. 22</w:t>
      </w:r>
      <w:r w:rsidR="00FC7F5E" w:rsidRPr="00B010A6">
        <w:t>2</w:t>
      </w:r>
      <w:r w:rsidRPr="00B010A6">
        <w:t xml:space="preserve"> ust. 5 </w:t>
      </w:r>
      <w:r w:rsidRPr="00B010A6">
        <w:rPr>
          <w:bCs/>
        </w:rPr>
        <w:t>ustawy z dnia 11 września 2019 r. Prawo zamówień publicznych</w:t>
      </w:r>
      <w:r w:rsidRPr="00B010A6">
        <w:t xml:space="preserve"> </w:t>
      </w:r>
      <w:r w:rsidR="00BC6907" w:rsidRPr="00B010A6">
        <w:t>(</w:t>
      </w:r>
      <w:proofErr w:type="spellStart"/>
      <w:r w:rsidR="00BC6907" w:rsidRPr="00B010A6">
        <w:t>t.j</w:t>
      </w:r>
      <w:proofErr w:type="spellEnd"/>
      <w:r w:rsidR="00BC6907" w:rsidRPr="00B010A6">
        <w:t>. Dz. U. z 2024 poz. 1320)</w:t>
      </w:r>
      <w:r w:rsidR="00490DC0" w:rsidRPr="00B010A6">
        <w:t xml:space="preserve"> </w:t>
      </w:r>
      <w:r w:rsidRPr="00B010A6">
        <w:t>udostępnia</w:t>
      </w:r>
      <w:r w:rsidR="00F95C33" w:rsidRPr="00B010A6">
        <w:t xml:space="preserve"> </w:t>
      </w:r>
      <w:r w:rsidR="004C7E9B" w:rsidRPr="00B010A6">
        <w:t>informacj</w:t>
      </w:r>
      <w:r w:rsidR="00577BC6" w:rsidRPr="00B010A6">
        <w:t>ę</w:t>
      </w:r>
      <w:r w:rsidR="00035488" w:rsidRPr="00B010A6">
        <w:t xml:space="preserve"> z otwarcia ofert</w:t>
      </w:r>
      <w:r w:rsidR="00577BC6" w:rsidRPr="00B010A6">
        <w:t>.</w:t>
      </w:r>
    </w:p>
    <w:p w14:paraId="3F931A58" w14:textId="77777777" w:rsidR="00A80738" w:rsidRPr="00B010A6" w:rsidRDefault="00D665F5" w:rsidP="00B010A6">
      <w:pPr>
        <w:spacing w:before="120" w:after="60" w:line="276" w:lineRule="auto"/>
        <w:jc w:val="both"/>
      </w:pPr>
      <w:r w:rsidRPr="00B010A6">
        <w:t>Podczas otwarcia ofert, mającego miejsce</w:t>
      </w:r>
      <w:r w:rsidR="00FF4AB1" w:rsidRPr="00B010A6">
        <w:t xml:space="preserve"> w dniu </w:t>
      </w:r>
      <w:r w:rsidR="00BC6907" w:rsidRPr="00B010A6">
        <w:t>11/04/2025</w:t>
      </w:r>
      <w:r w:rsidR="00FF4AB1" w:rsidRPr="00B010A6">
        <w:t xml:space="preserve"> o godz. </w:t>
      </w:r>
      <w:r w:rsidR="00BC6907" w:rsidRPr="00B010A6">
        <w:t>12:00</w:t>
      </w:r>
      <w:r w:rsidRPr="00B010A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75"/>
        <w:gridCol w:w="4253"/>
        <w:gridCol w:w="2551"/>
      </w:tblGrid>
      <w:tr w:rsidR="006B27ED" w:rsidRPr="00B010A6" w14:paraId="57EEEC42" w14:textId="77777777" w:rsidTr="00B010A6">
        <w:tc>
          <w:tcPr>
            <w:tcW w:w="993" w:type="dxa"/>
            <w:shd w:val="clear" w:color="auto" w:fill="F2F2F2"/>
            <w:vAlign w:val="center"/>
          </w:tcPr>
          <w:p w14:paraId="09667332" w14:textId="77777777" w:rsidR="006B27ED" w:rsidRPr="00B010A6" w:rsidRDefault="00986737" w:rsidP="00B010A6">
            <w:pPr>
              <w:spacing w:before="120" w:after="120" w:line="276" w:lineRule="auto"/>
              <w:jc w:val="center"/>
            </w:pPr>
            <w:r w:rsidRPr="00B010A6">
              <w:t>Oferta n</w:t>
            </w:r>
            <w:r w:rsidR="006B27ED" w:rsidRPr="00B010A6">
              <w:t>r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A5DF4BF" w14:textId="77777777" w:rsidR="006B27ED" w:rsidRPr="00B010A6" w:rsidRDefault="00986737" w:rsidP="00B010A6">
            <w:pPr>
              <w:spacing w:before="120" w:after="120" w:line="276" w:lineRule="auto"/>
              <w:jc w:val="center"/>
            </w:pPr>
            <w:r w:rsidRPr="00B010A6"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418303FA" w14:textId="77777777" w:rsidR="006B27ED" w:rsidRPr="00B010A6" w:rsidRDefault="006B27ED" w:rsidP="00B010A6">
            <w:pPr>
              <w:spacing w:before="120" w:after="120" w:line="276" w:lineRule="auto"/>
              <w:jc w:val="center"/>
            </w:pPr>
            <w:r w:rsidRPr="00B010A6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A3C5753" w14:textId="5942816E" w:rsidR="006B27ED" w:rsidRPr="00B010A6" w:rsidRDefault="00B010A6" w:rsidP="00B010A6">
            <w:pPr>
              <w:spacing w:before="120" w:after="120" w:line="276" w:lineRule="auto"/>
              <w:jc w:val="center"/>
            </w:pPr>
            <w:r>
              <w:t>Wartość pakietu brutto</w:t>
            </w:r>
          </w:p>
        </w:tc>
      </w:tr>
      <w:tr w:rsidR="00BC6907" w:rsidRPr="00B010A6" w14:paraId="6726BDA7" w14:textId="77777777" w:rsidTr="00B010A6">
        <w:tc>
          <w:tcPr>
            <w:tcW w:w="993" w:type="dxa"/>
            <w:shd w:val="clear" w:color="auto" w:fill="auto"/>
            <w:vAlign w:val="center"/>
          </w:tcPr>
          <w:p w14:paraId="03EA8968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A5FDB2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4</w:t>
            </w:r>
          </w:p>
        </w:tc>
        <w:tc>
          <w:tcPr>
            <w:tcW w:w="4253" w:type="dxa"/>
            <w:shd w:val="clear" w:color="auto" w:fill="auto"/>
          </w:tcPr>
          <w:p w14:paraId="1602883B" w14:textId="4C124453" w:rsidR="00BC6907" w:rsidRPr="00B010A6" w:rsidRDefault="00BC6907" w:rsidP="00B010A6">
            <w:pPr>
              <w:spacing w:before="80" w:after="40" w:line="276" w:lineRule="auto"/>
            </w:pPr>
            <w:proofErr w:type="spellStart"/>
            <w:r w:rsidRPr="00B010A6">
              <w:t>S</w:t>
            </w:r>
            <w:r w:rsidR="00B010A6">
              <w:t>kamex</w:t>
            </w:r>
            <w:proofErr w:type="spellEnd"/>
            <w:r w:rsidR="00B010A6">
              <w:t xml:space="preserve"> S.A.</w:t>
            </w:r>
          </w:p>
          <w:p w14:paraId="7A310EDB" w14:textId="77777777" w:rsidR="00BC6907" w:rsidRPr="00B010A6" w:rsidRDefault="00BC6907" w:rsidP="00B010A6">
            <w:pPr>
              <w:spacing w:line="276" w:lineRule="auto"/>
            </w:pPr>
            <w:r w:rsidRPr="00B010A6">
              <w:t>ul. Częstochowska</w:t>
            </w:r>
            <w:r w:rsidRPr="00B010A6">
              <w:t xml:space="preserve"> </w:t>
            </w:r>
            <w:r w:rsidRPr="00B010A6">
              <w:t>38/52</w:t>
            </w:r>
            <w:r w:rsidRPr="00B010A6">
              <w:t xml:space="preserve"> </w:t>
            </w:r>
          </w:p>
          <w:p w14:paraId="4713D614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93-121</w:t>
            </w:r>
            <w:r w:rsidRPr="00B010A6">
              <w:t xml:space="preserve"> </w:t>
            </w:r>
            <w:r w:rsidRPr="00B010A6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08941B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26 611.20 zł</w:t>
            </w:r>
          </w:p>
        </w:tc>
      </w:tr>
      <w:tr w:rsidR="00BC6907" w:rsidRPr="00B010A6" w14:paraId="70CFAC7D" w14:textId="77777777" w:rsidTr="00B010A6">
        <w:tc>
          <w:tcPr>
            <w:tcW w:w="993" w:type="dxa"/>
            <w:shd w:val="clear" w:color="auto" w:fill="auto"/>
            <w:vAlign w:val="center"/>
          </w:tcPr>
          <w:p w14:paraId="54469472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B9BF05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3</w:t>
            </w:r>
          </w:p>
        </w:tc>
        <w:tc>
          <w:tcPr>
            <w:tcW w:w="4253" w:type="dxa"/>
            <w:shd w:val="clear" w:color="auto" w:fill="auto"/>
          </w:tcPr>
          <w:p w14:paraId="1AE1E1FC" w14:textId="7CD6D388" w:rsidR="00BC6907" w:rsidRPr="00B010A6" w:rsidRDefault="00B010A6" w:rsidP="00B010A6">
            <w:pPr>
              <w:spacing w:before="80" w:after="40" w:line="276" w:lineRule="auto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14:paraId="66A738BE" w14:textId="77777777" w:rsidR="00BC6907" w:rsidRPr="00B010A6" w:rsidRDefault="00BC6907" w:rsidP="00B010A6">
            <w:pPr>
              <w:spacing w:line="276" w:lineRule="auto"/>
            </w:pPr>
            <w:r w:rsidRPr="00B010A6">
              <w:t>Al. Jerozolimskie</w:t>
            </w:r>
            <w:r w:rsidRPr="00B010A6">
              <w:t xml:space="preserve"> </w:t>
            </w:r>
            <w:r w:rsidRPr="00B010A6">
              <w:t>132</w:t>
            </w:r>
            <w:r w:rsidRPr="00B010A6">
              <w:t xml:space="preserve"> </w:t>
            </w:r>
          </w:p>
          <w:p w14:paraId="3838B3B4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02-305</w:t>
            </w:r>
            <w:r w:rsidRPr="00B010A6">
              <w:t xml:space="preserve"> </w:t>
            </w:r>
            <w:r w:rsidRPr="00B010A6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52E2B2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18 727.20 zł</w:t>
            </w:r>
          </w:p>
        </w:tc>
      </w:tr>
      <w:tr w:rsidR="00BC6907" w:rsidRPr="00B010A6" w14:paraId="44473DBF" w14:textId="77777777" w:rsidTr="00B010A6">
        <w:tc>
          <w:tcPr>
            <w:tcW w:w="993" w:type="dxa"/>
            <w:shd w:val="clear" w:color="auto" w:fill="auto"/>
            <w:vAlign w:val="center"/>
          </w:tcPr>
          <w:p w14:paraId="6A1931EA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9CDD9C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1</w:t>
            </w:r>
          </w:p>
        </w:tc>
        <w:tc>
          <w:tcPr>
            <w:tcW w:w="4253" w:type="dxa"/>
            <w:shd w:val="clear" w:color="auto" w:fill="auto"/>
          </w:tcPr>
          <w:p w14:paraId="13EE9054" w14:textId="70B29E37" w:rsidR="00BC6907" w:rsidRPr="00B010A6" w:rsidRDefault="00B010A6" w:rsidP="00B010A6">
            <w:pPr>
              <w:spacing w:before="80" w:after="40" w:line="276" w:lineRule="auto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42239426" w14:textId="072D10FC" w:rsidR="00BC6907" w:rsidRPr="00B010A6" w:rsidRDefault="00B010A6" w:rsidP="00B010A6">
            <w:pPr>
              <w:spacing w:line="276" w:lineRule="auto"/>
            </w:pPr>
            <w:r>
              <w:t xml:space="preserve">ul. </w:t>
            </w:r>
            <w:r w:rsidR="00BC6907" w:rsidRPr="00B010A6">
              <w:t>Kolejowa</w:t>
            </w:r>
            <w:r w:rsidR="00BC6907" w:rsidRPr="00B010A6">
              <w:t xml:space="preserve"> </w:t>
            </w:r>
            <w:r w:rsidR="00BC6907" w:rsidRPr="00B010A6">
              <w:t>3</w:t>
            </w:r>
            <w:r w:rsidR="00BC6907" w:rsidRPr="00B010A6">
              <w:t xml:space="preserve"> </w:t>
            </w:r>
          </w:p>
          <w:p w14:paraId="69F74108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55-040</w:t>
            </w:r>
            <w:r w:rsidRPr="00B010A6">
              <w:t xml:space="preserve"> </w:t>
            </w:r>
            <w:r w:rsidRPr="00B010A6"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86B7D5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8 079.62 zł</w:t>
            </w:r>
          </w:p>
        </w:tc>
      </w:tr>
      <w:tr w:rsidR="00BC6907" w:rsidRPr="00B010A6" w14:paraId="34214378" w14:textId="77777777" w:rsidTr="00B010A6">
        <w:tc>
          <w:tcPr>
            <w:tcW w:w="993" w:type="dxa"/>
            <w:shd w:val="clear" w:color="auto" w:fill="auto"/>
            <w:vAlign w:val="center"/>
          </w:tcPr>
          <w:p w14:paraId="7C189A48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E3AA73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2</w:t>
            </w:r>
          </w:p>
        </w:tc>
        <w:tc>
          <w:tcPr>
            <w:tcW w:w="4253" w:type="dxa"/>
            <w:shd w:val="clear" w:color="auto" w:fill="auto"/>
          </w:tcPr>
          <w:p w14:paraId="770EE600" w14:textId="6190878C" w:rsidR="00BC6907" w:rsidRPr="00B010A6" w:rsidRDefault="00BC6907" w:rsidP="00B010A6">
            <w:pPr>
              <w:spacing w:before="80" w:after="40" w:line="276" w:lineRule="auto"/>
            </w:pPr>
            <w:r w:rsidRPr="00B010A6">
              <w:t>Centrum Zaopatrzenia Medycznego "</w:t>
            </w:r>
            <w:proofErr w:type="spellStart"/>
            <w:r w:rsidRPr="00B010A6">
              <w:t>Cezal</w:t>
            </w:r>
            <w:proofErr w:type="spellEnd"/>
            <w:r w:rsidRPr="00B010A6">
              <w:t xml:space="preserve">" SA </w:t>
            </w:r>
          </w:p>
          <w:p w14:paraId="119A813E" w14:textId="16136E42" w:rsidR="00BC6907" w:rsidRPr="00B010A6" w:rsidRDefault="00B010A6" w:rsidP="00B010A6">
            <w:pPr>
              <w:spacing w:line="276" w:lineRule="auto"/>
            </w:pPr>
            <w:r>
              <w:t xml:space="preserve">ul. </w:t>
            </w:r>
            <w:r w:rsidR="00BC6907" w:rsidRPr="00B010A6">
              <w:t>Balicka</w:t>
            </w:r>
            <w:r w:rsidR="00BC6907" w:rsidRPr="00B010A6">
              <w:t xml:space="preserve"> </w:t>
            </w:r>
            <w:r w:rsidR="00BC6907" w:rsidRPr="00B010A6">
              <w:t>117</w:t>
            </w:r>
            <w:r w:rsidR="00BC6907" w:rsidRPr="00B010A6">
              <w:t xml:space="preserve"> </w:t>
            </w:r>
          </w:p>
          <w:p w14:paraId="6F5CE915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30-149</w:t>
            </w:r>
            <w:r w:rsidRPr="00B010A6">
              <w:t xml:space="preserve"> </w:t>
            </w:r>
            <w:r w:rsidRPr="00B010A6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66C85B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55 786.86 zł</w:t>
            </w:r>
          </w:p>
        </w:tc>
      </w:tr>
      <w:tr w:rsidR="00BC6907" w:rsidRPr="00B010A6" w14:paraId="0A189AB5" w14:textId="77777777" w:rsidTr="00B010A6">
        <w:tc>
          <w:tcPr>
            <w:tcW w:w="993" w:type="dxa"/>
            <w:shd w:val="clear" w:color="auto" w:fill="auto"/>
            <w:vAlign w:val="center"/>
          </w:tcPr>
          <w:p w14:paraId="7B262875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EB16DB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3</w:t>
            </w:r>
          </w:p>
        </w:tc>
        <w:tc>
          <w:tcPr>
            <w:tcW w:w="4253" w:type="dxa"/>
            <w:shd w:val="clear" w:color="auto" w:fill="auto"/>
          </w:tcPr>
          <w:p w14:paraId="32D876E6" w14:textId="00AD035E" w:rsidR="00BC6907" w:rsidRPr="00B010A6" w:rsidRDefault="00BC6907" w:rsidP="00B010A6">
            <w:pPr>
              <w:spacing w:before="80" w:after="40" w:line="276" w:lineRule="auto"/>
            </w:pPr>
            <w:r w:rsidRPr="00B010A6">
              <w:t>Centrum Zaopatrzenia Medycznego "</w:t>
            </w:r>
            <w:proofErr w:type="spellStart"/>
            <w:r w:rsidRPr="00B010A6">
              <w:t>Cezal</w:t>
            </w:r>
            <w:proofErr w:type="spellEnd"/>
            <w:r w:rsidRPr="00B010A6">
              <w:t xml:space="preserve">" SA </w:t>
            </w:r>
          </w:p>
          <w:p w14:paraId="355616E5" w14:textId="294FD17C" w:rsidR="00BC6907" w:rsidRPr="00B010A6" w:rsidRDefault="00B010A6" w:rsidP="00B010A6">
            <w:pPr>
              <w:spacing w:line="276" w:lineRule="auto"/>
            </w:pPr>
            <w:r>
              <w:t xml:space="preserve">ul. </w:t>
            </w:r>
            <w:r w:rsidR="00BC6907" w:rsidRPr="00B010A6">
              <w:t>Balicka</w:t>
            </w:r>
            <w:r w:rsidR="00BC6907" w:rsidRPr="00B010A6">
              <w:t xml:space="preserve"> </w:t>
            </w:r>
            <w:r w:rsidR="00BC6907" w:rsidRPr="00B010A6">
              <w:t>117</w:t>
            </w:r>
            <w:r w:rsidR="00BC6907" w:rsidRPr="00B010A6">
              <w:t xml:space="preserve"> </w:t>
            </w:r>
          </w:p>
          <w:p w14:paraId="42B928A8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30-149</w:t>
            </w:r>
            <w:r w:rsidRPr="00B010A6">
              <w:t xml:space="preserve"> </w:t>
            </w:r>
            <w:r w:rsidRPr="00B010A6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98A39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14 816.62 zł</w:t>
            </w:r>
          </w:p>
        </w:tc>
      </w:tr>
      <w:tr w:rsidR="00BC6907" w:rsidRPr="00B010A6" w14:paraId="5E35ADD0" w14:textId="77777777" w:rsidTr="00B010A6">
        <w:tc>
          <w:tcPr>
            <w:tcW w:w="993" w:type="dxa"/>
            <w:shd w:val="clear" w:color="auto" w:fill="auto"/>
            <w:vAlign w:val="center"/>
          </w:tcPr>
          <w:p w14:paraId="6CF3B7BD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DCD162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1</w:t>
            </w:r>
          </w:p>
        </w:tc>
        <w:tc>
          <w:tcPr>
            <w:tcW w:w="4253" w:type="dxa"/>
            <w:shd w:val="clear" w:color="auto" w:fill="auto"/>
          </w:tcPr>
          <w:p w14:paraId="1E598308" w14:textId="77777777" w:rsidR="00BC6907" w:rsidRPr="00B010A6" w:rsidRDefault="00BC6907" w:rsidP="00B010A6">
            <w:pPr>
              <w:spacing w:before="80" w:after="40" w:line="276" w:lineRule="auto"/>
            </w:pPr>
            <w:proofErr w:type="spellStart"/>
            <w:r w:rsidRPr="00B010A6">
              <w:t>Bialmed</w:t>
            </w:r>
            <w:proofErr w:type="spellEnd"/>
            <w:r w:rsidRPr="00B010A6">
              <w:t xml:space="preserve"> Sp. z o.o.</w:t>
            </w:r>
          </w:p>
          <w:p w14:paraId="6B0488FE" w14:textId="096AACE8" w:rsidR="00BC6907" w:rsidRPr="00B010A6" w:rsidRDefault="00B010A6" w:rsidP="00B010A6">
            <w:pPr>
              <w:spacing w:line="276" w:lineRule="auto"/>
            </w:pPr>
            <w:r>
              <w:t xml:space="preserve">ul. </w:t>
            </w:r>
            <w:r w:rsidR="00BC6907" w:rsidRPr="00B010A6">
              <w:t>Kazimierzowska 46/48/35</w:t>
            </w:r>
            <w:r w:rsidR="00BC6907" w:rsidRPr="00B010A6">
              <w:t xml:space="preserve"> </w:t>
            </w:r>
          </w:p>
          <w:p w14:paraId="2808763B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02-546</w:t>
            </w:r>
            <w:r w:rsidRPr="00B010A6">
              <w:t xml:space="preserve"> </w:t>
            </w:r>
            <w:r w:rsidRPr="00B010A6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AC75F2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8 062.65 zł</w:t>
            </w:r>
          </w:p>
        </w:tc>
      </w:tr>
      <w:tr w:rsidR="00BC6907" w:rsidRPr="00B010A6" w14:paraId="592287C8" w14:textId="77777777" w:rsidTr="00B010A6">
        <w:tc>
          <w:tcPr>
            <w:tcW w:w="993" w:type="dxa"/>
            <w:shd w:val="clear" w:color="auto" w:fill="auto"/>
            <w:vAlign w:val="center"/>
          </w:tcPr>
          <w:p w14:paraId="4C59E9CA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6AD36F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2</w:t>
            </w:r>
          </w:p>
        </w:tc>
        <w:tc>
          <w:tcPr>
            <w:tcW w:w="4253" w:type="dxa"/>
            <w:shd w:val="clear" w:color="auto" w:fill="auto"/>
          </w:tcPr>
          <w:p w14:paraId="0D3E1621" w14:textId="77777777" w:rsidR="00BC6907" w:rsidRPr="00B010A6" w:rsidRDefault="00BC6907" w:rsidP="00B010A6">
            <w:pPr>
              <w:spacing w:before="80" w:after="40" w:line="276" w:lineRule="auto"/>
            </w:pPr>
            <w:proofErr w:type="spellStart"/>
            <w:r w:rsidRPr="00B010A6">
              <w:t>Bialmed</w:t>
            </w:r>
            <w:proofErr w:type="spellEnd"/>
            <w:r w:rsidRPr="00B010A6">
              <w:t xml:space="preserve"> Sp. z o.o.</w:t>
            </w:r>
          </w:p>
          <w:p w14:paraId="21E3AA6F" w14:textId="107458FA" w:rsidR="00BC6907" w:rsidRPr="00B010A6" w:rsidRDefault="00B010A6" w:rsidP="00B010A6">
            <w:pPr>
              <w:spacing w:line="276" w:lineRule="auto"/>
            </w:pPr>
            <w:r>
              <w:t xml:space="preserve">ul. </w:t>
            </w:r>
            <w:r w:rsidR="00BC6907" w:rsidRPr="00B010A6">
              <w:t>Kazimierzowska 46/48/35</w:t>
            </w:r>
          </w:p>
          <w:p w14:paraId="360E31E0" w14:textId="77777777" w:rsidR="00BC6907" w:rsidRPr="00B010A6" w:rsidRDefault="00BC6907" w:rsidP="00B010A6">
            <w:pPr>
              <w:spacing w:after="80" w:line="276" w:lineRule="auto"/>
              <w:jc w:val="both"/>
            </w:pPr>
            <w:r w:rsidRPr="00B010A6">
              <w:t>02-546</w:t>
            </w:r>
            <w:r w:rsidRPr="00B010A6">
              <w:t xml:space="preserve"> </w:t>
            </w:r>
            <w:r w:rsidRPr="00B010A6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C3823" w14:textId="77777777" w:rsidR="00BC6907" w:rsidRPr="00B010A6" w:rsidRDefault="00BC6907" w:rsidP="00B010A6">
            <w:pPr>
              <w:spacing w:before="80" w:after="80" w:line="276" w:lineRule="auto"/>
              <w:jc w:val="center"/>
            </w:pPr>
            <w:r w:rsidRPr="00B010A6">
              <w:t>75 012.48 zł</w:t>
            </w:r>
          </w:p>
        </w:tc>
      </w:tr>
      <w:bookmarkEnd w:id="0"/>
    </w:tbl>
    <w:p w14:paraId="082DFC7A" w14:textId="5A862092" w:rsidR="00C236D3" w:rsidRPr="00B010A6" w:rsidRDefault="00C236D3" w:rsidP="00B010A6">
      <w:pPr>
        <w:spacing w:line="276" w:lineRule="auto"/>
        <w:jc w:val="right"/>
        <w:rPr>
          <w:sz w:val="22"/>
          <w:szCs w:val="22"/>
        </w:rPr>
      </w:pPr>
    </w:p>
    <w:sectPr w:rsidR="00C236D3" w:rsidRPr="00B010A6" w:rsidSect="00B010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C1195" w14:textId="77777777" w:rsidR="007C6D36" w:rsidRDefault="007C6D36">
      <w:r>
        <w:separator/>
      </w:r>
    </w:p>
  </w:endnote>
  <w:endnote w:type="continuationSeparator" w:id="0">
    <w:p w14:paraId="067202C7" w14:textId="77777777" w:rsidR="007C6D36" w:rsidRDefault="007C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ED2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4905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1434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37AB5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AF0A5C" w14:textId="0866EA25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48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E60AC4" w14:textId="77777777" w:rsidR="009F189D" w:rsidRDefault="009F189D">
    <w:pPr>
      <w:pStyle w:val="Stopka"/>
      <w:tabs>
        <w:tab w:val="clear" w:pos="4536"/>
      </w:tabs>
      <w:jc w:val="center"/>
    </w:pPr>
  </w:p>
  <w:p w14:paraId="373804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2E0BA" w14:textId="77777777" w:rsidR="007C6D36" w:rsidRDefault="007C6D36">
      <w:r>
        <w:separator/>
      </w:r>
    </w:p>
  </w:footnote>
  <w:footnote w:type="continuationSeparator" w:id="0">
    <w:p w14:paraId="75F14376" w14:textId="77777777" w:rsidR="007C6D36" w:rsidRDefault="007C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663AF" w14:textId="77777777" w:rsidR="00BC6907" w:rsidRDefault="00BC6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83A7" w14:textId="77777777" w:rsidR="00BC6907" w:rsidRDefault="00BC6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9ADAC" w14:textId="77777777" w:rsidR="00BC6907" w:rsidRDefault="00BC69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D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6D36"/>
    <w:rsid w:val="00843263"/>
    <w:rsid w:val="00861E75"/>
    <w:rsid w:val="00986737"/>
    <w:rsid w:val="009D19BD"/>
    <w:rsid w:val="009F189D"/>
    <w:rsid w:val="00A80738"/>
    <w:rsid w:val="00B010A6"/>
    <w:rsid w:val="00BB547B"/>
    <w:rsid w:val="00BC690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079583"/>
  <w15:chartTrackingRefBased/>
  <w15:docId w15:val="{6E553C8B-5AAC-4C60-BA59-74C22F2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2025-04-11T10:17:00Z</cp:lastPrinted>
  <dcterms:created xsi:type="dcterms:W3CDTF">2025-04-11T10:15:00Z</dcterms:created>
  <dcterms:modified xsi:type="dcterms:W3CDTF">2025-04-11T10:17:00Z</dcterms:modified>
</cp:coreProperties>
</file>