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22393" w14:textId="77777777" w:rsidR="00FB7F50" w:rsidRPr="002245BE" w:rsidRDefault="000C64C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C64C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C64C7">
        <w:rPr>
          <w:sz w:val="22"/>
          <w:szCs w:val="22"/>
        </w:rPr>
        <w:t>2025-04-10</w:t>
      </w:r>
    </w:p>
    <w:p w14:paraId="2E5B93B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3FDBF5" w14:textId="77777777" w:rsidR="000C64C7" w:rsidRPr="000C64C7" w:rsidRDefault="000C64C7" w:rsidP="00FB7F50">
      <w:pPr>
        <w:spacing w:after="40"/>
        <w:rPr>
          <w:b/>
          <w:bCs/>
          <w:sz w:val="22"/>
          <w:szCs w:val="22"/>
        </w:rPr>
      </w:pPr>
      <w:r w:rsidRPr="000C64C7">
        <w:rPr>
          <w:b/>
          <w:bCs/>
          <w:sz w:val="22"/>
          <w:szCs w:val="22"/>
        </w:rPr>
        <w:t>Akademia Górniczo - Hutnicza</w:t>
      </w:r>
    </w:p>
    <w:p w14:paraId="4EE60A1D" w14:textId="77777777" w:rsidR="000C64C7" w:rsidRPr="000C64C7" w:rsidRDefault="000C64C7" w:rsidP="00FB7F50">
      <w:pPr>
        <w:spacing w:after="40"/>
        <w:rPr>
          <w:b/>
          <w:bCs/>
          <w:sz w:val="22"/>
          <w:szCs w:val="22"/>
        </w:rPr>
      </w:pPr>
      <w:r w:rsidRPr="000C64C7">
        <w:rPr>
          <w:b/>
          <w:bCs/>
          <w:sz w:val="22"/>
          <w:szCs w:val="22"/>
        </w:rPr>
        <w:t>im. Stanisława Staszica w Krakowie</w:t>
      </w:r>
    </w:p>
    <w:p w14:paraId="6A1ED8A5" w14:textId="77777777" w:rsidR="00FB7F50" w:rsidRPr="002245BE" w:rsidRDefault="000C64C7" w:rsidP="00FB7F50">
      <w:pPr>
        <w:spacing w:after="40"/>
        <w:rPr>
          <w:b/>
          <w:bCs/>
          <w:sz w:val="22"/>
          <w:szCs w:val="22"/>
        </w:rPr>
      </w:pPr>
      <w:r w:rsidRPr="000C64C7">
        <w:rPr>
          <w:b/>
          <w:bCs/>
          <w:sz w:val="22"/>
          <w:szCs w:val="22"/>
        </w:rPr>
        <w:t>Dział Zamówień Publicznych</w:t>
      </w:r>
    </w:p>
    <w:p w14:paraId="3C6A112D" w14:textId="77777777" w:rsidR="00FB7F50" w:rsidRPr="002245BE" w:rsidRDefault="000C64C7" w:rsidP="00FB7F50">
      <w:pPr>
        <w:rPr>
          <w:sz w:val="22"/>
          <w:szCs w:val="22"/>
        </w:rPr>
      </w:pPr>
      <w:r w:rsidRPr="000C64C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C64C7">
        <w:rPr>
          <w:sz w:val="22"/>
          <w:szCs w:val="22"/>
        </w:rPr>
        <w:t>30</w:t>
      </w:r>
    </w:p>
    <w:p w14:paraId="4C21C004" w14:textId="77777777" w:rsidR="00FB7F50" w:rsidRPr="002245BE" w:rsidRDefault="000C64C7" w:rsidP="00FB7F50">
      <w:pPr>
        <w:rPr>
          <w:sz w:val="22"/>
          <w:szCs w:val="22"/>
        </w:rPr>
      </w:pPr>
      <w:r w:rsidRPr="000C64C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C64C7">
        <w:rPr>
          <w:sz w:val="22"/>
          <w:szCs w:val="22"/>
        </w:rPr>
        <w:t>Kraków</w:t>
      </w:r>
    </w:p>
    <w:p w14:paraId="45D03D0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C2451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C64C7" w:rsidRPr="00607F9B" w14:paraId="587EB9E6" w14:textId="77777777" w:rsidTr="00795BF5">
        <w:trPr>
          <w:trHeight w:val="638"/>
        </w:trPr>
        <w:tc>
          <w:tcPr>
            <w:tcW w:w="959" w:type="dxa"/>
            <w:shd w:val="clear" w:color="auto" w:fill="auto"/>
          </w:tcPr>
          <w:p w14:paraId="17E1F78D" w14:textId="77777777" w:rsidR="000C64C7" w:rsidRPr="00607F9B" w:rsidRDefault="000C64C7" w:rsidP="00795B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E28E6C" w14:textId="703B90A6" w:rsidR="000C64C7" w:rsidRPr="00607F9B" w:rsidRDefault="000C64C7" w:rsidP="00795B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C64C7">
              <w:rPr>
                <w:sz w:val="22"/>
                <w:szCs w:val="22"/>
              </w:rPr>
              <w:t>przetarg</w:t>
            </w:r>
            <w:r w:rsidR="00B0789A">
              <w:rPr>
                <w:sz w:val="22"/>
                <w:szCs w:val="22"/>
              </w:rPr>
              <w:t>u</w:t>
            </w:r>
            <w:r w:rsidRPr="000C64C7">
              <w:rPr>
                <w:sz w:val="22"/>
                <w:szCs w:val="22"/>
              </w:rPr>
              <w:t xml:space="preserve"> nieograniczon</w:t>
            </w:r>
            <w:r w:rsidR="00B0789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64C7">
              <w:rPr>
                <w:b/>
                <w:bCs/>
                <w:sz w:val="22"/>
                <w:szCs w:val="22"/>
              </w:rPr>
              <w:t xml:space="preserve">Dostawa spektrometru </w:t>
            </w:r>
            <w:proofErr w:type="spellStart"/>
            <w:r w:rsidRPr="000C64C7">
              <w:rPr>
                <w:b/>
                <w:bCs/>
                <w:sz w:val="22"/>
                <w:szCs w:val="22"/>
              </w:rPr>
              <w:t>Ramana</w:t>
            </w:r>
            <w:proofErr w:type="spellEnd"/>
            <w:r w:rsidRPr="000C64C7">
              <w:rPr>
                <w:b/>
                <w:bCs/>
                <w:sz w:val="22"/>
                <w:szCs w:val="22"/>
              </w:rPr>
              <w:t xml:space="preserve"> na potrzeby </w:t>
            </w:r>
            <w:proofErr w:type="spellStart"/>
            <w:r w:rsidRPr="000C64C7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64C7">
              <w:rPr>
                <w:b/>
                <w:sz w:val="22"/>
                <w:szCs w:val="22"/>
              </w:rPr>
              <w:t>DE-dzp.272-94/25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AE7F4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64C7" w14:paraId="051CA50B" w14:textId="77777777" w:rsidTr="00795BF5">
        <w:trPr>
          <w:cantSplit/>
        </w:trPr>
        <w:tc>
          <w:tcPr>
            <w:tcW w:w="10150" w:type="dxa"/>
          </w:tcPr>
          <w:p w14:paraId="11558EA7" w14:textId="77777777" w:rsidR="000C64C7" w:rsidRPr="00D26ED6" w:rsidRDefault="000C64C7" w:rsidP="00795B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C64C7">
              <w:rPr>
                <w:b/>
                <w:sz w:val="22"/>
                <w:szCs w:val="22"/>
              </w:rPr>
              <w:t>Precoptic</w:t>
            </w:r>
            <w:proofErr w:type="spellEnd"/>
            <w:r w:rsidRPr="000C64C7">
              <w:rPr>
                <w:b/>
                <w:sz w:val="22"/>
                <w:szCs w:val="22"/>
              </w:rPr>
              <w:t xml:space="preserve"> Co. Wojciechowscy sp. jawna</w:t>
            </w:r>
          </w:p>
          <w:p w14:paraId="1A4E5790" w14:textId="77777777" w:rsidR="000C64C7" w:rsidRPr="009F0E5C" w:rsidRDefault="000C64C7" w:rsidP="00795BF5">
            <w:pPr>
              <w:jc w:val="both"/>
              <w:rPr>
                <w:bCs/>
                <w:sz w:val="22"/>
                <w:szCs w:val="22"/>
              </w:rPr>
            </w:pPr>
            <w:r w:rsidRPr="000C64C7">
              <w:rPr>
                <w:bCs/>
                <w:sz w:val="22"/>
                <w:szCs w:val="22"/>
              </w:rPr>
              <w:t>Arkuszowa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64C7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82004F" w14:textId="77777777" w:rsidR="000C64C7" w:rsidRPr="009F0E5C" w:rsidRDefault="000C64C7" w:rsidP="00795BF5">
            <w:pPr>
              <w:jc w:val="both"/>
              <w:rPr>
                <w:bCs/>
                <w:sz w:val="22"/>
                <w:szCs w:val="22"/>
              </w:rPr>
            </w:pPr>
            <w:r w:rsidRPr="000C64C7">
              <w:rPr>
                <w:bCs/>
                <w:sz w:val="22"/>
                <w:szCs w:val="22"/>
              </w:rPr>
              <w:t>01-934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64C7">
              <w:rPr>
                <w:bCs/>
                <w:sz w:val="22"/>
                <w:szCs w:val="22"/>
              </w:rPr>
              <w:t>Warszawa</w:t>
            </w:r>
          </w:p>
          <w:p w14:paraId="7852BE19" w14:textId="77777777" w:rsidR="000C64C7" w:rsidRPr="00D26ED6" w:rsidRDefault="000C64C7" w:rsidP="00795B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53B866" w14:textId="1CE3C60F" w:rsidR="000C64C7" w:rsidRDefault="000C64C7" w:rsidP="00795BF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C64C7">
              <w:rPr>
                <w:sz w:val="22"/>
                <w:szCs w:val="22"/>
              </w:rPr>
              <w:t>Dostaw</w:t>
            </w:r>
            <w:r w:rsidR="00B0789A">
              <w:rPr>
                <w:sz w:val="22"/>
                <w:szCs w:val="22"/>
              </w:rPr>
              <w:t>ę</w:t>
            </w:r>
            <w:r w:rsidRPr="000C64C7">
              <w:rPr>
                <w:sz w:val="22"/>
                <w:szCs w:val="22"/>
              </w:rPr>
              <w:t xml:space="preserve"> spektrometru </w:t>
            </w:r>
            <w:proofErr w:type="spellStart"/>
            <w:r w:rsidRPr="000C64C7">
              <w:rPr>
                <w:sz w:val="22"/>
                <w:szCs w:val="22"/>
              </w:rPr>
              <w:t>Ramana</w:t>
            </w:r>
            <w:proofErr w:type="spellEnd"/>
            <w:r w:rsidRPr="000C64C7">
              <w:rPr>
                <w:sz w:val="22"/>
                <w:szCs w:val="22"/>
              </w:rPr>
              <w:t xml:space="preserve"> na potrzeby </w:t>
            </w:r>
            <w:proofErr w:type="spellStart"/>
            <w:r w:rsidRPr="000C64C7">
              <w:rPr>
                <w:sz w:val="22"/>
                <w:szCs w:val="22"/>
              </w:rPr>
              <w:t>WFiIS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BD5E983" w14:textId="77777777" w:rsidR="000C64C7" w:rsidRPr="00D26ED6" w:rsidRDefault="000C64C7" w:rsidP="00795B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C64C7">
              <w:rPr>
                <w:b/>
                <w:sz w:val="22"/>
                <w:szCs w:val="22"/>
              </w:rPr>
              <w:t>129 150.00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6C12DF" w14:textId="77777777" w:rsidR="000C64C7" w:rsidRDefault="000C64C7" w:rsidP="00795B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6F45B0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613982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755190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6AEC4B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9BD74C7" w14:textId="77777777" w:rsidR="002B6761" w:rsidRPr="008567C7" w:rsidRDefault="000C64C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435B71B" w14:textId="77777777" w:rsidR="002B6761" w:rsidRPr="008567C7" w:rsidRDefault="000C64C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BBE653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3DEA1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4A38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66ACB1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FDBB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C64C7" w:rsidRPr="008567C7" w14:paraId="74998C26" w14:textId="77777777" w:rsidTr="00795BF5">
        <w:tc>
          <w:tcPr>
            <w:tcW w:w="709" w:type="dxa"/>
            <w:vAlign w:val="center"/>
          </w:tcPr>
          <w:p w14:paraId="48C1F93F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483CC3D" w14:textId="77777777" w:rsidR="000C64C7" w:rsidRPr="002B6761" w:rsidRDefault="000C64C7" w:rsidP="00795B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C64C7">
              <w:rPr>
                <w:rFonts w:ascii="Times New Roman" w:hAnsi="Times New Roman" w:cs="Times New Roman"/>
                <w:b/>
                <w:sz w:val="18"/>
                <w:szCs w:val="18"/>
              </w:rPr>
              <w:t>Precoptic</w:t>
            </w:r>
            <w:proofErr w:type="spellEnd"/>
            <w:r w:rsidRPr="000C64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Co. Wojciechowscy sp. jawna</w:t>
            </w:r>
          </w:p>
          <w:p w14:paraId="5F3F1EA5" w14:textId="77777777" w:rsidR="000C64C7" w:rsidRPr="008567C7" w:rsidRDefault="000C64C7" w:rsidP="00795B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Arkuszowa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3877BA8" w14:textId="77777777" w:rsidR="000C64C7" w:rsidRPr="001B7815" w:rsidRDefault="000C64C7" w:rsidP="00795B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01-934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64C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F9F9C18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9342A2C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142B194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A33B35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231BD3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0EF30A3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329C5E5" w14:textId="77777777" w:rsidR="000C64C7" w:rsidRPr="008567C7" w:rsidRDefault="000C64C7" w:rsidP="00795B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64C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3B82B9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C5C52C" w14:textId="77777777" w:rsidR="00CB20DB" w:rsidRPr="001B7815" w:rsidRDefault="00CB20DB" w:rsidP="00CB20DB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CB20DB" w14:paraId="6E7FA357" w14:textId="77777777" w:rsidTr="00795BF5">
        <w:tc>
          <w:tcPr>
            <w:tcW w:w="779" w:type="dxa"/>
            <w:shd w:val="clear" w:color="auto" w:fill="FFFFFF"/>
            <w:vAlign w:val="center"/>
          </w:tcPr>
          <w:p w14:paraId="172A036D" w14:textId="77777777" w:rsidR="00CB20DB" w:rsidRPr="004657DA" w:rsidRDefault="00CB20DB" w:rsidP="00795BF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1D2294A" w14:textId="77777777" w:rsidR="00CB20DB" w:rsidRPr="004657DA" w:rsidRDefault="00CB20DB" w:rsidP="00795BF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686DAAB" w14:textId="77777777" w:rsidR="00CB20DB" w:rsidRPr="004657DA" w:rsidRDefault="00CB20DB" w:rsidP="00795BF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B20DB" w14:paraId="4E8EAE47" w14:textId="77777777" w:rsidTr="00795BF5">
        <w:tc>
          <w:tcPr>
            <w:tcW w:w="779" w:type="dxa"/>
            <w:vAlign w:val="center"/>
          </w:tcPr>
          <w:p w14:paraId="31AA3CEA" w14:textId="77777777" w:rsidR="00CB20DB" w:rsidRPr="002B6761" w:rsidRDefault="00CB20DB" w:rsidP="00795BF5">
            <w:pPr>
              <w:jc w:val="center"/>
              <w:rPr>
                <w:sz w:val="22"/>
                <w:szCs w:val="22"/>
              </w:rPr>
            </w:pPr>
            <w:r w:rsidRPr="00B66643">
              <w:rPr>
                <w:sz w:val="22"/>
                <w:szCs w:val="22"/>
              </w:rPr>
              <w:t>1</w:t>
            </w:r>
          </w:p>
          <w:p w14:paraId="6AEF9DAB" w14:textId="77777777" w:rsidR="00CB20DB" w:rsidRPr="002B6761" w:rsidRDefault="00CB20DB" w:rsidP="00795B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5809FF6" w14:textId="77777777" w:rsidR="00CB20DB" w:rsidRPr="002B6761" w:rsidRDefault="00CB20DB" w:rsidP="00795BF5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66643">
              <w:rPr>
                <w:b/>
                <w:bCs/>
                <w:sz w:val="22"/>
                <w:szCs w:val="22"/>
              </w:rPr>
              <w:t>Tronus</w:t>
            </w:r>
            <w:proofErr w:type="spellEnd"/>
            <w:r w:rsidRPr="00B66643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32855724" w14:textId="77777777" w:rsidR="00CB20DB" w:rsidRPr="002B6761" w:rsidRDefault="00CB20DB" w:rsidP="00795BF5">
            <w:pPr>
              <w:rPr>
                <w:sz w:val="22"/>
                <w:szCs w:val="22"/>
              </w:rPr>
            </w:pPr>
            <w:r w:rsidRPr="00B66643">
              <w:rPr>
                <w:sz w:val="22"/>
                <w:szCs w:val="22"/>
              </w:rPr>
              <w:t>ul. Ordona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6643">
              <w:rPr>
                <w:sz w:val="22"/>
                <w:szCs w:val="22"/>
              </w:rPr>
              <w:t>2A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06CD173" w14:textId="77777777" w:rsidR="00CB20DB" w:rsidRPr="002B6761" w:rsidRDefault="00CB20DB" w:rsidP="00795BF5">
            <w:pPr>
              <w:spacing w:after="40"/>
              <w:rPr>
                <w:sz w:val="22"/>
                <w:szCs w:val="22"/>
              </w:rPr>
            </w:pPr>
            <w:r w:rsidRPr="00B66643">
              <w:rPr>
                <w:sz w:val="22"/>
                <w:szCs w:val="22"/>
              </w:rPr>
              <w:t>01-237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6643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29AC0CA9" w14:textId="77777777" w:rsidR="00CB20DB" w:rsidRPr="002B6761" w:rsidRDefault="00CB20DB" w:rsidP="00795BF5">
            <w:pPr>
              <w:spacing w:after="40"/>
              <w:rPr>
                <w:sz w:val="22"/>
                <w:szCs w:val="22"/>
              </w:rPr>
            </w:pPr>
            <w:r w:rsidRPr="00B66643">
              <w:rPr>
                <w:sz w:val="22"/>
                <w:szCs w:val="22"/>
              </w:rPr>
              <w:t>Art. 226 ust. 1 pkt 5</w:t>
            </w:r>
          </w:p>
          <w:p w14:paraId="486E67BE" w14:textId="77777777" w:rsidR="00CB20DB" w:rsidRPr="002B6761" w:rsidRDefault="00CB20DB" w:rsidP="00795BF5">
            <w:pPr>
              <w:jc w:val="both"/>
              <w:rPr>
                <w:sz w:val="22"/>
                <w:szCs w:val="22"/>
              </w:rPr>
            </w:pPr>
            <w:r w:rsidRPr="00B66643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66643">
              <w:rPr>
                <w:sz w:val="22"/>
                <w:szCs w:val="22"/>
              </w:rPr>
              <w:t>Pzp</w:t>
            </w:r>
            <w:proofErr w:type="spellEnd"/>
            <w:r w:rsidRPr="00B66643">
              <w:rPr>
                <w:sz w:val="22"/>
                <w:szCs w:val="22"/>
              </w:rPr>
              <w:t xml:space="preserve">, ponieważ treść oferty jest niezgodna z warunkami zamówienia. wykonawca w złożonej ofercie nie podał producenta zaoferowanego </w:t>
            </w:r>
            <w:r w:rsidRPr="00B66643">
              <w:rPr>
                <w:sz w:val="22"/>
                <w:szCs w:val="22"/>
              </w:rPr>
              <w:lastRenderedPageBreak/>
              <w:t>spektrometru, do czego był zobowiązany na podstawie pkt 4.12 SWZ. Nie załączył również dokumentacji technicznej produktu, z której wynikałaby nazwa zaoferowanego sprzętu.</w:t>
            </w:r>
          </w:p>
        </w:tc>
      </w:tr>
    </w:tbl>
    <w:p w14:paraId="52C0B3DB" w14:textId="77777777" w:rsidR="00CB20DB" w:rsidRDefault="00CB20DB" w:rsidP="00CB20DB">
      <w:pPr>
        <w:spacing w:before="120" w:after="120"/>
        <w:jc w:val="both"/>
        <w:rPr>
          <w:color w:val="000000"/>
          <w:sz w:val="16"/>
          <w:szCs w:val="16"/>
        </w:rPr>
      </w:pPr>
    </w:p>
    <w:p w14:paraId="45C0BF23" w14:textId="77777777" w:rsidR="00CB20DB" w:rsidRDefault="00CB20DB" w:rsidP="00CB20DB">
      <w:pPr>
        <w:spacing w:after="40" w:line="276" w:lineRule="auto"/>
        <w:jc w:val="both"/>
      </w:pPr>
      <w:r>
        <w:t>Informacja o terminie zawarcia umowy:</w:t>
      </w:r>
    </w:p>
    <w:p w14:paraId="0E716EBF" w14:textId="77777777" w:rsidR="00CB20DB" w:rsidRPr="00F33C66" w:rsidRDefault="00CB20DB" w:rsidP="00CB20D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B6CC5E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6F1E3E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14086" w14:textId="77777777" w:rsidR="001517DB" w:rsidRDefault="001517DB">
      <w:r>
        <w:separator/>
      </w:r>
    </w:p>
  </w:endnote>
  <w:endnote w:type="continuationSeparator" w:id="0">
    <w:p w14:paraId="27D05AFA" w14:textId="77777777" w:rsidR="001517DB" w:rsidRDefault="0015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D79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19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1FAEF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871C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FE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CC9F3" w14:textId="77777777" w:rsidR="001517DB" w:rsidRDefault="001517DB">
      <w:r>
        <w:separator/>
      </w:r>
    </w:p>
  </w:footnote>
  <w:footnote w:type="continuationSeparator" w:id="0">
    <w:p w14:paraId="49088DF5" w14:textId="77777777" w:rsidR="001517DB" w:rsidRDefault="00151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C72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EB2A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C6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7DB"/>
    <w:rsid w:val="00005838"/>
    <w:rsid w:val="00022322"/>
    <w:rsid w:val="00042497"/>
    <w:rsid w:val="000C1E6F"/>
    <w:rsid w:val="000C64C7"/>
    <w:rsid w:val="000E4E56"/>
    <w:rsid w:val="001517D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789A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20DB"/>
    <w:rsid w:val="00CC1A8E"/>
    <w:rsid w:val="00CC2C67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04C8E"/>
  <w15:chartTrackingRefBased/>
  <w15:docId w15:val="{D2AA42C5-CF80-4D58-8BDB-FCF57BD8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2025-04-10T11:56:00Z</cp:lastPrinted>
  <dcterms:created xsi:type="dcterms:W3CDTF">2025-04-10T11:54:00Z</dcterms:created>
  <dcterms:modified xsi:type="dcterms:W3CDTF">2025-04-10T11:58:00Z</dcterms:modified>
</cp:coreProperties>
</file>