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749FA" w14:textId="3B192A23" w:rsidR="00B048DA" w:rsidRPr="00353FDC" w:rsidRDefault="00AF6130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AF6130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AF6130">
        <w:rPr>
          <w:rFonts w:ascii="Arial" w:hAnsi="Arial" w:cs="Arial"/>
        </w:rPr>
        <w:t>2025-04-</w:t>
      </w:r>
      <w:r w:rsidR="00FD28AD">
        <w:rPr>
          <w:rFonts w:ascii="Arial" w:hAnsi="Arial" w:cs="Arial"/>
        </w:rPr>
        <w:t>10</w:t>
      </w:r>
    </w:p>
    <w:p w14:paraId="6BFDE2C5" w14:textId="1E75BFE7" w:rsidR="00B048DA" w:rsidRPr="00353FDC" w:rsidRDefault="00AF6130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AF6130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05F18F70" w14:textId="77777777" w:rsidR="00B048DA" w:rsidRPr="00353FDC" w:rsidRDefault="00AF6130" w:rsidP="00B048DA">
      <w:pPr>
        <w:spacing w:line="360" w:lineRule="auto"/>
        <w:ind w:right="3969"/>
        <w:rPr>
          <w:rFonts w:ascii="Arial" w:hAnsi="Arial" w:cs="Arial"/>
        </w:rPr>
      </w:pPr>
      <w:r w:rsidRPr="00AF6130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AF6130">
        <w:rPr>
          <w:rFonts w:ascii="Arial" w:hAnsi="Arial" w:cs="Arial"/>
        </w:rPr>
        <w:t>66</w:t>
      </w:r>
    </w:p>
    <w:p w14:paraId="1F187682" w14:textId="77777777" w:rsidR="00B048DA" w:rsidRPr="00353FDC" w:rsidRDefault="00AF6130" w:rsidP="00B048DA">
      <w:pPr>
        <w:ind w:right="3969"/>
        <w:rPr>
          <w:rFonts w:ascii="Arial" w:hAnsi="Arial" w:cs="Arial"/>
        </w:rPr>
      </w:pPr>
      <w:r w:rsidRPr="00AF6130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AF6130">
        <w:rPr>
          <w:rFonts w:ascii="Arial" w:hAnsi="Arial" w:cs="Arial"/>
        </w:rPr>
        <w:t>Kraków</w:t>
      </w:r>
    </w:p>
    <w:p w14:paraId="08872342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3606023" w14:textId="52B2D804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3215E393" w14:textId="59BA0C53" w:rsidR="00706D8D" w:rsidRPr="00524B34" w:rsidRDefault="00706D8D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Znak SZP-271-6/25. </w:t>
      </w:r>
      <w:r w:rsidR="00F71C11">
        <w:rPr>
          <w:rFonts w:ascii="Arial" w:hAnsi="Arial" w:cs="Arial"/>
          <w:bCs/>
          <w:sz w:val="18"/>
          <w:szCs w:val="18"/>
        </w:rPr>
        <w:t>3</w:t>
      </w:r>
      <w:r w:rsidR="00FD28AD">
        <w:rPr>
          <w:rFonts w:ascii="Arial" w:hAnsi="Arial" w:cs="Arial"/>
          <w:bCs/>
          <w:sz w:val="18"/>
          <w:szCs w:val="18"/>
        </w:rPr>
        <w:t>36</w:t>
      </w:r>
      <w:r>
        <w:rPr>
          <w:rFonts w:ascii="Arial" w:hAnsi="Arial" w:cs="Arial"/>
          <w:bCs/>
          <w:sz w:val="18"/>
          <w:szCs w:val="18"/>
        </w:rPr>
        <w:t xml:space="preserve">. </w:t>
      </w:r>
      <w:r w:rsidR="00FD28AD">
        <w:rPr>
          <w:rFonts w:ascii="Arial" w:hAnsi="Arial" w:cs="Arial"/>
          <w:bCs/>
          <w:sz w:val="18"/>
          <w:szCs w:val="18"/>
        </w:rPr>
        <w:t>UG</w:t>
      </w:r>
    </w:p>
    <w:p w14:paraId="6354EB4A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80"/>
      </w:tblGrid>
      <w:tr w:rsidR="00B048DA" w:rsidRPr="00353FDC" w14:paraId="664B927B" w14:textId="77777777" w:rsidTr="00B048DA">
        <w:tc>
          <w:tcPr>
            <w:tcW w:w="9498" w:type="dxa"/>
            <w:shd w:val="clear" w:color="auto" w:fill="F2F2F2"/>
            <w:hideMark/>
          </w:tcPr>
          <w:p w14:paraId="4BD36826" w14:textId="77067D10" w:rsidR="00B048DA" w:rsidRPr="00353FDC" w:rsidRDefault="00FD28AD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 xml:space="preserve">KOREKTA </w:t>
            </w:r>
            <w:r w:rsidR="00B048DA"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 w:rsidR="00B048DA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</w:t>
            </w:r>
          </w:p>
          <w:p w14:paraId="084F53B9" w14:textId="3DD9EFBB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706D8D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w zakresie </w:t>
            </w:r>
            <w:r w:rsidR="00FD28AD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punktacji przyznanej ofertom w </w:t>
            </w:r>
            <w:r w:rsidR="00706D8D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zada</w:t>
            </w:r>
            <w:r w:rsidR="00FD28AD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niu</w:t>
            </w:r>
            <w:r w:rsidR="00706D8D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3</w:t>
            </w:r>
          </w:p>
        </w:tc>
      </w:tr>
    </w:tbl>
    <w:p w14:paraId="7C3F7450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295E1607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499C6D67" w14:textId="77777777" w:rsidTr="00B048DA">
        <w:tc>
          <w:tcPr>
            <w:tcW w:w="2269" w:type="dxa"/>
            <w:shd w:val="clear" w:color="auto" w:fill="auto"/>
          </w:tcPr>
          <w:p w14:paraId="197FD2DA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57C8B389" w14:textId="77777777" w:rsidR="00B048DA" w:rsidRPr="00353FDC" w:rsidRDefault="00AF6130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F6130">
              <w:rPr>
                <w:rFonts w:ascii="Arial" w:hAnsi="Arial" w:cs="Arial"/>
                <w:bCs/>
              </w:rPr>
              <w:t>Dostawa gazów medycznych, technicznych wraz z ciekłym azotem medycznym, gazów specjalnych oraz dzierżawą zbiornika ciekłego tlenu  medycznego</w:t>
            </w:r>
          </w:p>
        </w:tc>
      </w:tr>
      <w:tr w:rsidR="00AF6130" w:rsidRPr="00353FDC" w14:paraId="539D33A0" w14:textId="77777777" w:rsidTr="00C31C5A">
        <w:tc>
          <w:tcPr>
            <w:tcW w:w="2269" w:type="dxa"/>
            <w:shd w:val="clear" w:color="auto" w:fill="auto"/>
          </w:tcPr>
          <w:p w14:paraId="111DF212" w14:textId="77777777" w:rsidR="00AF6130" w:rsidRPr="00353FDC" w:rsidRDefault="00AF6130" w:rsidP="00C31C5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44DC545C" w14:textId="77777777" w:rsidR="00AF6130" w:rsidRPr="00353FDC" w:rsidRDefault="00AF6130" w:rsidP="00C31C5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F6130">
              <w:rPr>
                <w:rFonts w:ascii="Arial" w:hAnsi="Arial" w:cs="Arial"/>
                <w:bCs/>
              </w:rPr>
              <w:t>SZP-271-6/25</w:t>
            </w:r>
          </w:p>
        </w:tc>
      </w:tr>
    </w:tbl>
    <w:p w14:paraId="50D251AC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F941771" w14:textId="6FD7AE89" w:rsidR="008642B3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AF6130" w:rsidRPr="00AF6130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AF6130" w:rsidRPr="00AF6130">
        <w:rPr>
          <w:rFonts w:ascii="Arial" w:hAnsi="Arial" w:cs="Arial"/>
        </w:rPr>
        <w:t>(t.j. Dz. U. z 2024 poz. 1320)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7E2B2C">
        <w:rPr>
          <w:rFonts w:ascii="Arial" w:hAnsi="Arial" w:cs="Arial"/>
        </w:rPr>
        <w:t>po</w:t>
      </w:r>
      <w:r w:rsidR="00C65E53" w:rsidRPr="00B048DA">
        <w:rPr>
          <w:rFonts w:ascii="Arial" w:hAnsi="Arial" w:cs="Arial"/>
        </w:rPr>
        <w:t>inform</w:t>
      </w:r>
      <w:r w:rsidR="007E2B2C">
        <w:rPr>
          <w:rFonts w:ascii="Arial" w:hAnsi="Arial" w:cs="Arial"/>
        </w:rPr>
        <w:t>ował o wyborze najkorzystniejszej oferty</w:t>
      </w:r>
      <w:r w:rsidR="00FD7BF0">
        <w:rPr>
          <w:rFonts w:ascii="Arial" w:hAnsi="Arial" w:cs="Arial"/>
        </w:rPr>
        <w:t xml:space="preserve"> </w:t>
      </w:r>
      <w:r w:rsidR="007E2B2C">
        <w:rPr>
          <w:rFonts w:ascii="Arial" w:hAnsi="Arial" w:cs="Arial"/>
        </w:rPr>
        <w:t xml:space="preserve">w zakresie zadań 1, 2, 3, 4 </w:t>
      </w:r>
      <w:r w:rsidR="00FD7BF0">
        <w:rPr>
          <w:rFonts w:ascii="Arial" w:hAnsi="Arial" w:cs="Arial"/>
        </w:rPr>
        <w:t>w dniu 10.04.2025</w:t>
      </w:r>
      <w:r w:rsidR="00FD7BF0">
        <w:rPr>
          <w:rFonts w:ascii="Arial" w:hAnsi="Arial" w:cs="Arial"/>
        </w:rPr>
        <w:t>,</w:t>
      </w:r>
      <w:r w:rsidR="00FD7BF0">
        <w:rPr>
          <w:rFonts w:ascii="Arial" w:hAnsi="Arial" w:cs="Arial"/>
        </w:rPr>
        <w:t xml:space="preserve"> </w:t>
      </w:r>
      <w:r w:rsidR="007E2B2C">
        <w:rPr>
          <w:rFonts w:ascii="Arial" w:hAnsi="Arial" w:cs="Arial"/>
        </w:rPr>
        <w:t>pismem  SZP-271-6/25.307.EJK z dnia 09.04.2025.</w:t>
      </w:r>
    </w:p>
    <w:p w14:paraId="5E6B92E9" w14:textId="4839FF07" w:rsidR="007E2B2C" w:rsidRDefault="007E2B2C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FD7BF0">
        <w:rPr>
          <w:rFonts w:ascii="Arial" w:hAnsi="Arial" w:cs="Arial"/>
        </w:rPr>
        <w:t>w. piśmie w</w:t>
      </w:r>
      <w:r>
        <w:rPr>
          <w:rFonts w:ascii="Arial" w:hAnsi="Arial" w:cs="Arial"/>
        </w:rPr>
        <w:t xml:space="preserve"> zakresie informacji o punktacji przyznanej ofertom w każdym kryterium oceny ofert wraz z łączną punktacją, Zamawiający w zadaniu 3 podał omyłkową punktację: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FD7BF0" w:rsidRPr="007D7932" w14:paraId="12E9389F" w14:textId="77777777" w:rsidTr="001D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8607A8C" w14:textId="77777777" w:rsidR="00FD7BF0" w:rsidRPr="00FD7BF0" w:rsidRDefault="00FD7BF0" w:rsidP="001D1E0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7BF0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49FE9D" w14:textId="77777777" w:rsidR="00FD7BF0" w:rsidRPr="00FD7BF0" w:rsidRDefault="00FD7BF0" w:rsidP="001D1E0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7BF0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B997E3" w14:textId="77777777" w:rsidR="00FD7BF0" w:rsidRPr="00FD7BF0" w:rsidRDefault="00FD7BF0" w:rsidP="001D1E0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7BF0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004CAEA" w14:textId="77777777" w:rsidR="00FD7BF0" w:rsidRPr="00FD7BF0" w:rsidRDefault="00FD7BF0" w:rsidP="001D1E0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7BF0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FD7BF0" w:rsidRPr="007D7932" w14:paraId="6A79DD2E" w14:textId="77777777" w:rsidTr="001D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DD56D" w14:textId="77777777" w:rsidR="00FD7BF0" w:rsidRPr="007D7932" w:rsidRDefault="00FD7BF0" w:rsidP="001D1E0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6130">
              <w:rPr>
                <w:rFonts w:ascii="Arial" w:hAnsi="Arial" w:cs="Arial"/>
                <w:sz w:val="22"/>
                <w:szCs w:val="22"/>
              </w:rPr>
              <w:t>Dostawa gazów technicznych wraz z dzierżawą butli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69C6" w14:textId="77777777" w:rsidR="00FD7BF0" w:rsidRPr="007D7932" w:rsidRDefault="00FD7BF0" w:rsidP="001D1E0C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613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Air Products Sp.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z</w:t>
            </w:r>
            <w:r w:rsidRPr="00AF6130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  <w:r w:rsidRPr="00AF6130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</w:p>
          <w:p w14:paraId="0123AD18" w14:textId="77777777" w:rsidR="00FD7BF0" w:rsidRPr="007D7932" w:rsidRDefault="00FD7BF0" w:rsidP="001D1E0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lastRenderedPageBreak/>
              <w:t>Komitetu Obrony Robotników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6130">
              <w:rPr>
                <w:rFonts w:ascii="Arial" w:hAnsi="Arial" w:cs="Arial"/>
                <w:sz w:val="22"/>
                <w:szCs w:val="22"/>
              </w:rPr>
              <w:t>48</w:t>
            </w:r>
          </w:p>
          <w:p w14:paraId="50B4353A" w14:textId="77777777" w:rsidR="00FD7BF0" w:rsidRPr="007D7932" w:rsidRDefault="00FD7BF0" w:rsidP="001D1E0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>02-146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613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AE52A" w14:textId="44C82076" w:rsidR="00FD7BF0" w:rsidRPr="007D7932" w:rsidRDefault="00FD7BF0" w:rsidP="001D1E0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lastRenderedPageBreak/>
              <w:t xml:space="preserve">1 - Cena </w:t>
            </w:r>
            <w:r>
              <w:rPr>
                <w:rFonts w:ascii="Arial" w:hAnsi="Arial" w:cs="Arial"/>
                <w:sz w:val="22"/>
                <w:szCs w:val="22"/>
              </w:rPr>
              <w:t>–</w:t>
            </w:r>
            <w:r w:rsidRPr="00AF6130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98,09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63B33" w14:textId="5973D975" w:rsidR="00FD7BF0" w:rsidRPr="007D7932" w:rsidRDefault="00FD7BF0" w:rsidP="001D1E0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 xml:space="preserve">98,09    </w:t>
            </w:r>
          </w:p>
        </w:tc>
      </w:tr>
      <w:tr w:rsidR="00FD7BF0" w:rsidRPr="007D7932" w14:paraId="0C3D2A9F" w14:textId="77777777" w:rsidTr="001D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71CC1" w14:textId="77777777" w:rsidR="00FD7BF0" w:rsidRPr="007D7932" w:rsidRDefault="00FD7BF0" w:rsidP="001D1E0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6130">
              <w:rPr>
                <w:rFonts w:ascii="Arial" w:hAnsi="Arial" w:cs="Arial"/>
                <w:sz w:val="22"/>
                <w:szCs w:val="22"/>
              </w:rPr>
              <w:t>Dostawa gazów technicznych wraz z dzierżawą butli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6F94B" w14:textId="77777777" w:rsidR="00FD7BF0" w:rsidRPr="007D7932" w:rsidRDefault="00FD7BF0" w:rsidP="001D1E0C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6130">
              <w:rPr>
                <w:rFonts w:ascii="Arial" w:hAnsi="Arial" w:cs="Arial"/>
                <w:b/>
                <w:bCs/>
                <w:sz w:val="22"/>
                <w:szCs w:val="22"/>
              </w:rPr>
              <w:t>Messer Polska Sp. z o.o.</w:t>
            </w:r>
          </w:p>
          <w:p w14:paraId="7016A2A3" w14:textId="77777777" w:rsidR="00FD7BF0" w:rsidRPr="007D7932" w:rsidRDefault="00FD7BF0" w:rsidP="001D1E0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>Maciejkowicka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6130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2F6A32BD" w14:textId="77777777" w:rsidR="00FD7BF0" w:rsidRPr="007D7932" w:rsidRDefault="00FD7BF0" w:rsidP="001D1E0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>41-503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6130">
              <w:rPr>
                <w:rFonts w:ascii="Arial" w:hAnsi="Arial" w:cs="Arial"/>
                <w:sz w:val="22"/>
                <w:szCs w:val="22"/>
              </w:rPr>
              <w:t>Chorzów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94951" w14:textId="24860705" w:rsidR="00FD7BF0" w:rsidRPr="007D7932" w:rsidRDefault="00FD7BF0" w:rsidP="001D1E0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E54F0" w14:textId="4C6A38C4" w:rsidR="00FD7BF0" w:rsidRPr="007D7932" w:rsidRDefault="00FD7BF0" w:rsidP="001D1E0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>100,00</w:t>
            </w:r>
          </w:p>
        </w:tc>
      </w:tr>
    </w:tbl>
    <w:p w14:paraId="2198C86B" w14:textId="77777777" w:rsidR="00FD7BF0" w:rsidRPr="00B048DA" w:rsidRDefault="00FD7BF0" w:rsidP="00FD7BF0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</w:p>
    <w:p w14:paraId="18ABB8DD" w14:textId="4C9219F2" w:rsidR="00FD7BF0" w:rsidRDefault="00FD7BF0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winno być:</w:t>
      </w:r>
    </w:p>
    <w:p w14:paraId="1BFA32E8" w14:textId="77777777" w:rsidR="00FD7BF0" w:rsidRDefault="00FD7BF0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7E2B2C" w:rsidRPr="007D7932" w14:paraId="3EDDE6FC" w14:textId="77777777" w:rsidTr="00FD7B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1BE731" w14:textId="193BBC5F" w:rsidR="007E2B2C" w:rsidRPr="00FD7BF0" w:rsidRDefault="007E2B2C" w:rsidP="007E2B2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7BF0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8A88FAB" w14:textId="23B644D5" w:rsidR="007E2B2C" w:rsidRPr="00FD7BF0" w:rsidRDefault="007E2B2C" w:rsidP="007E2B2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7BF0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59C8E86" w14:textId="227B5B53" w:rsidR="007E2B2C" w:rsidRPr="00FD7BF0" w:rsidRDefault="007E2B2C" w:rsidP="007E2B2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7BF0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14B12E" w14:textId="716B3E9D" w:rsidR="007E2B2C" w:rsidRPr="00FD7BF0" w:rsidRDefault="007E2B2C" w:rsidP="007E2B2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7BF0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7E2B2C" w:rsidRPr="007D7932" w14:paraId="4D56007F" w14:textId="77777777" w:rsidTr="001D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33101" w14:textId="77777777" w:rsidR="007E2B2C" w:rsidRPr="007D7932" w:rsidRDefault="007E2B2C" w:rsidP="007E2B2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6130">
              <w:rPr>
                <w:rFonts w:ascii="Arial" w:hAnsi="Arial" w:cs="Arial"/>
                <w:sz w:val="22"/>
                <w:szCs w:val="22"/>
              </w:rPr>
              <w:t>Dostawa gazów technicznych wraz z dzierżawą butli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BDCF0" w14:textId="77777777" w:rsidR="007E2B2C" w:rsidRPr="007D7932" w:rsidRDefault="007E2B2C" w:rsidP="007E2B2C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613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Air Products Sp.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z</w:t>
            </w:r>
            <w:r w:rsidRPr="00AF6130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  <w:r w:rsidRPr="00AF6130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</w:p>
          <w:p w14:paraId="6147BA67" w14:textId="77777777" w:rsidR="007E2B2C" w:rsidRPr="007D7932" w:rsidRDefault="007E2B2C" w:rsidP="007E2B2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>Komitetu Obrony Robotników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6130">
              <w:rPr>
                <w:rFonts w:ascii="Arial" w:hAnsi="Arial" w:cs="Arial"/>
                <w:sz w:val="22"/>
                <w:szCs w:val="22"/>
              </w:rPr>
              <w:t>48</w:t>
            </w:r>
          </w:p>
          <w:p w14:paraId="17C6EBBE" w14:textId="77777777" w:rsidR="007E2B2C" w:rsidRPr="007D7932" w:rsidRDefault="007E2B2C" w:rsidP="007E2B2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>02-146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613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EA832" w14:textId="77777777" w:rsidR="007E2B2C" w:rsidRPr="007D7932" w:rsidRDefault="007E2B2C" w:rsidP="007E2B2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 xml:space="preserve">1 - Cena </w:t>
            </w:r>
            <w:r>
              <w:rPr>
                <w:rFonts w:ascii="Arial" w:hAnsi="Arial" w:cs="Arial"/>
                <w:sz w:val="22"/>
                <w:szCs w:val="22"/>
              </w:rPr>
              <w:t>–</w:t>
            </w:r>
            <w:r w:rsidRPr="00AF6130">
              <w:rPr>
                <w:rFonts w:ascii="Arial" w:hAnsi="Arial" w:cs="Arial"/>
                <w:sz w:val="22"/>
                <w:szCs w:val="22"/>
              </w:rPr>
              <w:t xml:space="preserve"> 100.00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76DA3" w14:textId="77777777" w:rsidR="007E2B2C" w:rsidRPr="007D7932" w:rsidRDefault="007E2B2C" w:rsidP="007E2B2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>100,00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7E2B2C" w:rsidRPr="007D7932" w14:paraId="79E50AFE" w14:textId="77777777" w:rsidTr="001D1E0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DF2C2" w14:textId="77777777" w:rsidR="007E2B2C" w:rsidRPr="007D7932" w:rsidRDefault="007E2B2C" w:rsidP="007E2B2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6130">
              <w:rPr>
                <w:rFonts w:ascii="Arial" w:hAnsi="Arial" w:cs="Arial"/>
                <w:sz w:val="22"/>
                <w:szCs w:val="22"/>
              </w:rPr>
              <w:t>Dostawa gazów technicznych wraz z dzierżawą butli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6E885" w14:textId="77777777" w:rsidR="007E2B2C" w:rsidRPr="007D7932" w:rsidRDefault="007E2B2C" w:rsidP="007E2B2C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6130">
              <w:rPr>
                <w:rFonts w:ascii="Arial" w:hAnsi="Arial" w:cs="Arial"/>
                <w:b/>
                <w:bCs/>
                <w:sz w:val="22"/>
                <w:szCs w:val="22"/>
              </w:rPr>
              <w:t>Messer Polska Sp. z o.o.</w:t>
            </w:r>
          </w:p>
          <w:p w14:paraId="578333D2" w14:textId="77777777" w:rsidR="007E2B2C" w:rsidRPr="007D7932" w:rsidRDefault="007E2B2C" w:rsidP="007E2B2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>Maciejkowicka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6130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5F67E2A4" w14:textId="77777777" w:rsidR="007E2B2C" w:rsidRPr="007D7932" w:rsidRDefault="007E2B2C" w:rsidP="007E2B2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>41-503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6130">
              <w:rPr>
                <w:rFonts w:ascii="Arial" w:hAnsi="Arial" w:cs="Arial"/>
                <w:sz w:val="22"/>
                <w:szCs w:val="22"/>
              </w:rPr>
              <w:t>Chorzów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EA83D" w14:textId="77777777" w:rsidR="007E2B2C" w:rsidRPr="007D7932" w:rsidRDefault="007E2B2C" w:rsidP="007E2B2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>
              <w:rPr>
                <w:rFonts w:ascii="Arial" w:hAnsi="Arial" w:cs="Arial"/>
                <w:sz w:val="22"/>
                <w:szCs w:val="22"/>
              </w:rPr>
              <w:t>98,09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8ECE6" w14:textId="77777777" w:rsidR="007E2B2C" w:rsidRPr="007D7932" w:rsidRDefault="007E2B2C" w:rsidP="007E2B2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 xml:space="preserve">98,09    </w:t>
            </w:r>
          </w:p>
        </w:tc>
      </w:tr>
    </w:tbl>
    <w:p w14:paraId="28D6FFB1" w14:textId="77777777" w:rsidR="007E2B2C" w:rsidRPr="00B048DA" w:rsidRDefault="007E2B2C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</w:p>
    <w:p w14:paraId="504ECCF9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  <w:bookmarkEnd w:id="0"/>
    </w:p>
    <w:sectPr w:rsidR="00B464D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1446B" w14:textId="77777777" w:rsidR="00C14F68" w:rsidRDefault="00C14F68">
      <w:r>
        <w:separator/>
      </w:r>
    </w:p>
  </w:endnote>
  <w:endnote w:type="continuationSeparator" w:id="0">
    <w:p w14:paraId="5832324C" w14:textId="77777777" w:rsidR="00C14F68" w:rsidRDefault="00C14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1E7D3" w14:textId="77777777" w:rsidR="00AF6130" w:rsidRDefault="00AF61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5311D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22A0380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0D4F070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13D2A" w14:textId="77777777" w:rsidR="00AF6130" w:rsidRDefault="00AF61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D9FD7" w14:textId="77777777" w:rsidR="00C14F68" w:rsidRDefault="00C14F68">
      <w:r>
        <w:separator/>
      </w:r>
    </w:p>
  </w:footnote>
  <w:footnote w:type="continuationSeparator" w:id="0">
    <w:p w14:paraId="25BB76C2" w14:textId="77777777" w:rsidR="00C14F68" w:rsidRDefault="00C14F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3B20C" w14:textId="77777777" w:rsidR="00AF6130" w:rsidRDefault="00AF61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66E59" w14:textId="77777777" w:rsidR="00AF6130" w:rsidRDefault="00AF61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78AA1" w14:textId="77777777" w:rsidR="00AF6130" w:rsidRDefault="00AF61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6C1"/>
    <w:rsid w:val="00022322"/>
    <w:rsid w:val="00042497"/>
    <w:rsid w:val="000C1E6F"/>
    <w:rsid w:val="000E4E56"/>
    <w:rsid w:val="001119AB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1155"/>
    <w:rsid w:val="004E324A"/>
    <w:rsid w:val="004E7234"/>
    <w:rsid w:val="00514919"/>
    <w:rsid w:val="0054734E"/>
    <w:rsid w:val="00596EA3"/>
    <w:rsid w:val="00596FD7"/>
    <w:rsid w:val="005E5BFF"/>
    <w:rsid w:val="006076C1"/>
    <w:rsid w:val="00607F9B"/>
    <w:rsid w:val="00644DCB"/>
    <w:rsid w:val="00657C1E"/>
    <w:rsid w:val="006E3089"/>
    <w:rsid w:val="00706D8D"/>
    <w:rsid w:val="00712C39"/>
    <w:rsid w:val="00756CDA"/>
    <w:rsid w:val="007E2ACC"/>
    <w:rsid w:val="007E2B2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AF6130"/>
    <w:rsid w:val="00B048DA"/>
    <w:rsid w:val="00B10F09"/>
    <w:rsid w:val="00B32D12"/>
    <w:rsid w:val="00B464D3"/>
    <w:rsid w:val="00B51A2B"/>
    <w:rsid w:val="00B8185B"/>
    <w:rsid w:val="00BC6F7F"/>
    <w:rsid w:val="00BD2174"/>
    <w:rsid w:val="00C14F68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F666E"/>
    <w:rsid w:val="00E30B2D"/>
    <w:rsid w:val="00E62859"/>
    <w:rsid w:val="00E85D70"/>
    <w:rsid w:val="00EE2768"/>
    <w:rsid w:val="00F223E4"/>
    <w:rsid w:val="00F33C66"/>
    <w:rsid w:val="00F71C11"/>
    <w:rsid w:val="00F82C4B"/>
    <w:rsid w:val="00F960D7"/>
    <w:rsid w:val="00FB29A9"/>
    <w:rsid w:val="00FB7F50"/>
    <w:rsid w:val="00FD09DE"/>
    <w:rsid w:val="00FD28AD"/>
    <w:rsid w:val="00FD7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C2CE02"/>
  <w15:chartTrackingRefBased/>
  <w15:docId w15:val="{2A1FB08D-9F1B-4B02-9A2E-401AEF1E4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2</Pages>
  <Words>263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3</cp:revision>
  <cp:lastPrinted>2025-04-10T08:51:00Z</cp:lastPrinted>
  <dcterms:created xsi:type="dcterms:W3CDTF">2025-04-10T08:45:00Z</dcterms:created>
  <dcterms:modified xsi:type="dcterms:W3CDTF">2025-04-10T09:10:00Z</dcterms:modified>
</cp:coreProperties>
</file>