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890D9C" w:rsidRDefault="00657A47" w:rsidP="00890D9C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890D9C">
        <w:rPr>
          <w:bCs/>
          <w:i w:val="0"/>
          <w:sz w:val="20"/>
        </w:rPr>
        <w:t xml:space="preserve">Załącznik nr </w:t>
      </w:r>
      <w:r w:rsidR="00890D9C" w:rsidRPr="00890D9C">
        <w:rPr>
          <w:bCs/>
          <w:i w:val="0"/>
          <w:sz w:val="20"/>
        </w:rPr>
        <w:t>3</w:t>
      </w:r>
      <w:r w:rsidR="007666D6" w:rsidRPr="00890D9C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90D9C" w:rsidTr="00467CA2">
        <w:tc>
          <w:tcPr>
            <w:tcW w:w="2800" w:type="dxa"/>
            <w:shd w:val="clear" w:color="auto" w:fill="auto"/>
          </w:tcPr>
          <w:p w:rsidR="00D520D3" w:rsidRPr="00890D9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90D9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890D9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890D9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890D9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90D9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90D9C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90D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90D9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90D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890D9C" w:rsidTr="00467CA2">
        <w:tc>
          <w:tcPr>
            <w:tcW w:w="2800" w:type="dxa"/>
            <w:shd w:val="clear" w:color="auto" w:fill="auto"/>
          </w:tcPr>
          <w:p w:rsidR="00D520D3" w:rsidRPr="00890D9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90D9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890D9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890D9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90D9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90D9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90D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90D9C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890D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890D9C" w:rsidRDefault="00B62AD0" w:rsidP="00890D9C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90D9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90D9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0D9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890D9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90D9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90D9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890D9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90D9C" w:rsidRDefault="0071340C" w:rsidP="00890D9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90D9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890D9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bookmarkStart w:id="1" w:name="_GoBack"/>
      <w:bookmarkEnd w:id="1"/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890D9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890D9C">
        <w:rPr>
          <w:rFonts w:ascii="Times New Roman" w:hAnsi="Times New Roman"/>
          <w:sz w:val="20"/>
          <w:szCs w:val="20"/>
        </w:rPr>
        <w:t xml:space="preserve"> ustawy </w:t>
      </w:r>
      <w:r w:rsidR="00EF3368" w:rsidRPr="00890D9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C2637F" w:rsidRPr="00890D9C">
        <w:rPr>
          <w:rFonts w:ascii="Times New Roman" w:hAnsi="Times New Roman"/>
          <w:sz w:val="20"/>
          <w:szCs w:val="20"/>
        </w:rPr>
        <w:t>(</w:t>
      </w:r>
      <w:proofErr w:type="spellStart"/>
      <w:r w:rsidR="00C2637F" w:rsidRPr="00890D9C">
        <w:rPr>
          <w:rFonts w:ascii="Times New Roman" w:hAnsi="Times New Roman"/>
          <w:sz w:val="20"/>
          <w:szCs w:val="20"/>
        </w:rPr>
        <w:t>t.j</w:t>
      </w:r>
      <w:proofErr w:type="spellEnd"/>
      <w:r w:rsidR="00C2637F" w:rsidRPr="00890D9C">
        <w:rPr>
          <w:rFonts w:ascii="Times New Roman" w:hAnsi="Times New Roman"/>
          <w:sz w:val="20"/>
          <w:szCs w:val="20"/>
        </w:rPr>
        <w:t>. Dz. U. z 2024 poz. 1320)</w:t>
      </w:r>
      <w:r w:rsidR="00E27ABB" w:rsidRPr="00890D9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890D9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890D9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90D9C" w:rsidTr="00467CA2">
        <w:tc>
          <w:tcPr>
            <w:tcW w:w="2269" w:type="dxa"/>
            <w:shd w:val="clear" w:color="auto" w:fill="auto"/>
          </w:tcPr>
          <w:p w:rsidR="00D520D3" w:rsidRPr="00890D9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90D9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890D9C" w:rsidRDefault="00C2637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90D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chodnika w ciągu DW965 na odc. 020 km 2+150 - 030 km 0+250 w m. Dziewin</w:t>
            </w:r>
            <w:r w:rsidR="00D520D3" w:rsidRPr="00890D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C2637F" w:rsidRPr="00890D9C" w:rsidTr="00411F81">
        <w:tc>
          <w:tcPr>
            <w:tcW w:w="2269" w:type="dxa"/>
            <w:shd w:val="clear" w:color="auto" w:fill="auto"/>
          </w:tcPr>
          <w:p w:rsidR="00C2637F" w:rsidRPr="00890D9C" w:rsidRDefault="00C2637F" w:rsidP="00411F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90D9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637F" w:rsidRPr="00890D9C" w:rsidRDefault="00C2637F" w:rsidP="00411F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90D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ZP.271.7.2025</w:t>
            </w:r>
          </w:p>
        </w:tc>
      </w:tr>
    </w:tbl>
    <w:p w:rsidR="00DC652A" w:rsidRPr="00890D9C" w:rsidRDefault="00C2637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890D9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890D9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890D9C" w:rsidRDefault="00D520D3" w:rsidP="00890D9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90D9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890D9C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890D9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890D9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890D9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890D9C" w:rsidRDefault="00D520D3" w:rsidP="00890D9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90D9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890D9C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890D9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890D9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C652A" w:rsidRPr="00890D9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890D9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890D9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890D9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890D9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890D9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890D9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890D9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890D9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890D9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890D9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90D9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890D9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890D9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890D9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890D9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90D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890D9C" w:rsidRPr="00890D9C" w:rsidRDefault="00890D9C" w:rsidP="00890D9C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90D9C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90D9C" w:rsidTr="00467CA2">
        <w:tc>
          <w:tcPr>
            <w:tcW w:w="2660" w:type="dxa"/>
            <w:shd w:val="clear" w:color="auto" w:fill="auto"/>
          </w:tcPr>
          <w:p w:rsidR="00D520D3" w:rsidRPr="00890D9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D520D3" w:rsidRPr="00890D9C" w:rsidRDefault="00890D9C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890D9C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6662" w:type="dxa"/>
            <w:shd w:val="clear" w:color="auto" w:fill="auto"/>
          </w:tcPr>
          <w:p w:rsidR="00D520D3" w:rsidRPr="00890D9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D520D3" w:rsidRPr="00890D9C" w:rsidRDefault="00D520D3" w:rsidP="00890D9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:rsidR="00E27ABB" w:rsidRPr="00890D9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890D9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BA7" w:rsidRDefault="00165BA7" w:rsidP="00025386">
      <w:pPr>
        <w:spacing w:after="0" w:line="240" w:lineRule="auto"/>
      </w:pPr>
      <w:r>
        <w:separator/>
      </w:r>
    </w:p>
  </w:endnote>
  <w:endnote w:type="continuationSeparator" w:id="0">
    <w:p w:rsidR="00165BA7" w:rsidRDefault="00165BA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37F" w:rsidRDefault="00C263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37F" w:rsidRDefault="00C263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BA7" w:rsidRDefault="00165BA7" w:rsidP="00025386">
      <w:pPr>
        <w:spacing w:after="0" w:line="240" w:lineRule="auto"/>
      </w:pPr>
      <w:r>
        <w:separator/>
      </w:r>
    </w:p>
  </w:footnote>
  <w:footnote w:type="continuationSeparator" w:id="0">
    <w:p w:rsidR="00165BA7" w:rsidRDefault="00165BA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37F" w:rsidRDefault="00C263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37F" w:rsidRDefault="00C263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37F" w:rsidRDefault="00C263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5BA7"/>
    <w:rsid w:val="00025386"/>
    <w:rsid w:val="000423B9"/>
    <w:rsid w:val="00053927"/>
    <w:rsid w:val="00066C44"/>
    <w:rsid w:val="00071D4C"/>
    <w:rsid w:val="00084786"/>
    <w:rsid w:val="0016158F"/>
    <w:rsid w:val="00165BA7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90D9C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2637F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BA6DBB6"/>
  <w15:chartTrackingRefBased/>
  <w15:docId w15:val="{D008CDEF-44DA-4F40-AD0E-06052C92A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2025-04-09T10:37:00Z</cp:lastPrinted>
  <dcterms:created xsi:type="dcterms:W3CDTF">2025-04-09T10:37:00Z</dcterms:created>
  <dcterms:modified xsi:type="dcterms:W3CDTF">2025-04-09T10:37:00Z</dcterms:modified>
</cp:coreProperties>
</file>