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D6DA0" w14:textId="6102FD96" w:rsidR="00D665F5" w:rsidRPr="006348D2" w:rsidRDefault="003E6836" w:rsidP="006348D2">
      <w:pPr>
        <w:spacing w:after="240"/>
        <w:jc w:val="right"/>
        <w:rPr>
          <w:sz w:val="24"/>
          <w:szCs w:val="24"/>
        </w:rPr>
      </w:pPr>
      <w:bookmarkStart w:id="0" w:name="_Hlk52197885"/>
      <w:r w:rsidRPr="006348D2">
        <w:rPr>
          <w:sz w:val="24"/>
          <w:szCs w:val="24"/>
        </w:rPr>
        <w:t>Kraków</w:t>
      </w:r>
      <w:r w:rsidR="00D665F5" w:rsidRPr="006348D2">
        <w:rPr>
          <w:sz w:val="24"/>
          <w:szCs w:val="24"/>
        </w:rPr>
        <w:t xml:space="preserve"> dnia: </w:t>
      </w:r>
      <w:r w:rsidRPr="006348D2">
        <w:rPr>
          <w:sz w:val="24"/>
          <w:szCs w:val="24"/>
        </w:rPr>
        <w:t>2025-04-09</w:t>
      </w:r>
    </w:p>
    <w:p w14:paraId="691346C0" w14:textId="77777777" w:rsidR="003E6836" w:rsidRPr="006348D2" w:rsidRDefault="003E6836" w:rsidP="006348D2">
      <w:pPr>
        <w:spacing w:after="40"/>
        <w:rPr>
          <w:b/>
          <w:bCs/>
          <w:sz w:val="24"/>
          <w:szCs w:val="24"/>
        </w:rPr>
      </w:pPr>
      <w:r w:rsidRPr="006348D2">
        <w:rPr>
          <w:b/>
          <w:bCs/>
          <w:sz w:val="24"/>
          <w:szCs w:val="24"/>
        </w:rPr>
        <w:t>Szpital Miejski Specjalistyczny</w:t>
      </w:r>
    </w:p>
    <w:p w14:paraId="238E135C" w14:textId="77777777" w:rsidR="003E6836" w:rsidRPr="006348D2" w:rsidRDefault="003E6836" w:rsidP="006348D2">
      <w:pPr>
        <w:spacing w:after="40"/>
        <w:rPr>
          <w:b/>
          <w:bCs/>
          <w:sz w:val="24"/>
          <w:szCs w:val="24"/>
        </w:rPr>
      </w:pPr>
      <w:r w:rsidRPr="006348D2">
        <w:rPr>
          <w:b/>
          <w:bCs/>
          <w:sz w:val="24"/>
          <w:szCs w:val="24"/>
        </w:rPr>
        <w:t>im. Gabriela Narutowicza w Krakowie</w:t>
      </w:r>
    </w:p>
    <w:p w14:paraId="1C898192" w14:textId="77777777" w:rsidR="00D665F5" w:rsidRPr="006348D2" w:rsidRDefault="003E6836" w:rsidP="006348D2">
      <w:pPr>
        <w:spacing w:after="40"/>
        <w:rPr>
          <w:b/>
          <w:bCs/>
          <w:sz w:val="24"/>
          <w:szCs w:val="24"/>
        </w:rPr>
      </w:pPr>
      <w:r w:rsidRPr="006348D2">
        <w:rPr>
          <w:b/>
          <w:bCs/>
          <w:sz w:val="24"/>
          <w:szCs w:val="24"/>
        </w:rPr>
        <w:t>Dział Zamówień Publicznych i Umów</w:t>
      </w:r>
    </w:p>
    <w:p w14:paraId="623C8D03" w14:textId="77777777" w:rsidR="00D665F5" w:rsidRPr="006348D2" w:rsidRDefault="003E6836" w:rsidP="006348D2">
      <w:pPr>
        <w:rPr>
          <w:sz w:val="24"/>
          <w:szCs w:val="24"/>
        </w:rPr>
      </w:pPr>
      <w:r w:rsidRPr="006348D2">
        <w:rPr>
          <w:sz w:val="24"/>
          <w:szCs w:val="24"/>
        </w:rPr>
        <w:t>ul. Prądnicka</w:t>
      </w:r>
      <w:r w:rsidR="00D665F5" w:rsidRPr="006348D2">
        <w:rPr>
          <w:sz w:val="24"/>
          <w:szCs w:val="24"/>
        </w:rPr>
        <w:t xml:space="preserve"> </w:t>
      </w:r>
      <w:r w:rsidRPr="006348D2">
        <w:rPr>
          <w:sz w:val="24"/>
          <w:szCs w:val="24"/>
        </w:rPr>
        <w:t>35-37</w:t>
      </w:r>
    </w:p>
    <w:p w14:paraId="786DD7F5" w14:textId="6D5F988F" w:rsidR="00D665F5" w:rsidRPr="006348D2" w:rsidRDefault="003E6836" w:rsidP="006348D2">
      <w:pPr>
        <w:rPr>
          <w:sz w:val="24"/>
          <w:szCs w:val="24"/>
        </w:rPr>
      </w:pPr>
      <w:r w:rsidRPr="006348D2">
        <w:rPr>
          <w:sz w:val="24"/>
          <w:szCs w:val="24"/>
        </w:rPr>
        <w:t>31-202</w:t>
      </w:r>
      <w:r w:rsidR="00D665F5" w:rsidRPr="006348D2">
        <w:rPr>
          <w:sz w:val="24"/>
          <w:szCs w:val="24"/>
        </w:rPr>
        <w:t xml:space="preserve"> </w:t>
      </w:r>
      <w:r w:rsidRPr="006348D2">
        <w:rPr>
          <w:sz w:val="24"/>
          <w:szCs w:val="24"/>
        </w:rPr>
        <w:t>Kraków</w:t>
      </w:r>
    </w:p>
    <w:p w14:paraId="2902C6D2" w14:textId="77777777" w:rsidR="00D665F5" w:rsidRPr="006348D2" w:rsidRDefault="00D665F5" w:rsidP="006348D2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2FBB9FB" w14:textId="176A7419" w:rsidR="00A80738" w:rsidRPr="006348D2" w:rsidRDefault="00D665F5" w:rsidP="006348D2">
      <w:pPr>
        <w:pStyle w:val="Nagwek"/>
        <w:tabs>
          <w:tab w:val="clear" w:pos="4536"/>
        </w:tabs>
        <w:rPr>
          <w:sz w:val="24"/>
          <w:szCs w:val="24"/>
        </w:rPr>
      </w:pPr>
      <w:r w:rsidRPr="006348D2">
        <w:rPr>
          <w:sz w:val="24"/>
          <w:szCs w:val="24"/>
        </w:rPr>
        <w:t>Znak sprawy:</w:t>
      </w:r>
      <w:r w:rsidRPr="006348D2">
        <w:rPr>
          <w:b/>
          <w:sz w:val="24"/>
          <w:szCs w:val="24"/>
        </w:rPr>
        <w:t xml:space="preserve"> </w:t>
      </w:r>
      <w:r w:rsidR="003E6836" w:rsidRPr="006348D2">
        <w:rPr>
          <w:b/>
          <w:sz w:val="24"/>
          <w:szCs w:val="24"/>
        </w:rPr>
        <w:t>ZP/15/2025</w:t>
      </w:r>
      <w:r w:rsidR="00A80738" w:rsidRPr="006348D2">
        <w:rPr>
          <w:sz w:val="24"/>
          <w:szCs w:val="24"/>
        </w:rPr>
        <w:tab/>
        <w:t xml:space="preserve"> </w:t>
      </w:r>
    </w:p>
    <w:p w14:paraId="0E1A89B5" w14:textId="77777777" w:rsidR="00A80738" w:rsidRPr="006348D2" w:rsidRDefault="00A80738" w:rsidP="006348D2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21AF16" w14:textId="77777777" w:rsidR="00A80738" w:rsidRPr="006348D2" w:rsidRDefault="00A80738" w:rsidP="006348D2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46B0AA" w14:textId="77777777" w:rsidR="00A80738" w:rsidRPr="006348D2" w:rsidRDefault="00A80738" w:rsidP="006348D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6348D2">
        <w:rPr>
          <w:b/>
          <w:spacing w:val="20"/>
          <w:sz w:val="28"/>
        </w:rPr>
        <w:t>INFORMACJA Z OTWARCIA OFERT</w:t>
      </w:r>
    </w:p>
    <w:p w14:paraId="20F44326" w14:textId="77777777" w:rsidR="00A80738" w:rsidRPr="006348D2" w:rsidRDefault="00A80738" w:rsidP="006348D2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5C0D707" w14:textId="7C0A17B3" w:rsidR="00C659E2" w:rsidRPr="006348D2" w:rsidRDefault="00C659E2" w:rsidP="006348D2">
      <w:pPr>
        <w:spacing w:before="120" w:after="120"/>
        <w:jc w:val="both"/>
        <w:rPr>
          <w:b/>
          <w:bCs/>
          <w:sz w:val="22"/>
          <w:szCs w:val="22"/>
        </w:rPr>
      </w:pPr>
      <w:r w:rsidRPr="006348D2">
        <w:rPr>
          <w:bCs/>
          <w:sz w:val="22"/>
          <w:szCs w:val="22"/>
        </w:rPr>
        <w:t xml:space="preserve">Dotyczy </w:t>
      </w:r>
      <w:r w:rsidRPr="006348D2">
        <w:rPr>
          <w:sz w:val="22"/>
          <w:szCs w:val="22"/>
        </w:rPr>
        <w:t xml:space="preserve">postępowania o udzielenie zamówienia publicznego prowadzonego w trybie </w:t>
      </w:r>
      <w:r w:rsidR="003E6836" w:rsidRPr="006348D2">
        <w:rPr>
          <w:sz w:val="22"/>
          <w:szCs w:val="22"/>
        </w:rPr>
        <w:t>przetarg</w:t>
      </w:r>
      <w:r w:rsidR="006348D2">
        <w:rPr>
          <w:sz w:val="22"/>
          <w:szCs w:val="22"/>
        </w:rPr>
        <w:t>u</w:t>
      </w:r>
      <w:r w:rsidR="003E6836" w:rsidRPr="006348D2">
        <w:rPr>
          <w:sz w:val="22"/>
          <w:szCs w:val="22"/>
        </w:rPr>
        <w:t xml:space="preserve"> nieograniczon</w:t>
      </w:r>
      <w:r w:rsidR="006348D2">
        <w:rPr>
          <w:sz w:val="22"/>
          <w:szCs w:val="22"/>
        </w:rPr>
        <w:t xml:space="preserve">ego </w:t>
      </w:r>
      <w:r w:rsidRPr="006348D2">
        <w:rPr>
          <w:sz w:val="22"/>
          <w:szCs w:val="22"/>
        </w:rPr>
        <w:t>na:</w:t>
      </w:r>
    </w:p>
    <w:p w14:paraId="620619A8" w14:textId="77777777" w:rsidR="00A80738" w:rsidRPr="006348D2" w:rsidRDefault="003E6836" w:rsidP="006348D2">
      <w:pPr>
        <w:pStyle w:val="Tekstpodstawowywcity"/>
        <w:spacing w:before="120" w:after="480"/>
        <w:ind w:firstLine="0"/>
        <w:jc w:val="center"/>
        <w:rPr>
          <w:i/>
          <w:iCs/>
          <w:sz w:val="22"/>
          <w:szCs w:val="22"/>
        </w:rPr>
      </w:pPr>
      <w:r w:rsidRPr="006348D2">
        <w:rPr>
          <w:b/>
          <w:i/>
          <w:iCs/>
          <w:sz w:val="22"/>
          <w:szCs w:val="22"/>
        </w:rPr>
        <w:t>Zakup i dostawa produktów farmaceutycznych I</w:t>
      </w:r>
    </w:p>
    <w:p w14:paraId="1F133460" w14:textId="77777777" w:rsidR="00D665F5" w:rsidRPr="006348D2" w:rsidRDefault="00D665F5" w:rsidP="006348D2">
      <w:pPr>
        <w:spacing w:before="120"/>
        <w:jc w:val="both"/>
        <w:rPr>
          <w:sz w:val="22"/>
          <w:szCs w:val="22"/>
        </w:rPr>
      </w:pPr>
      <w:r w:rsidRPr="006348D2">
        <w:rPr>
          <w:sz w:val="22"/>
          <w:szCs w:val="22"/>
        </w:rPr>
        <w:t>Zamawiający, działając na podstawie art. 22</w:t>
      </w:r>
      <w:r w:rsidR="00FC7F5E" w:rsidRPr="006348D2">
        <w:rPr>
          <w:sz w:val="22"/>
          <w:szCs w:val="22"/>
        </w:rPr>
        <w:t>2</w:t>
      </w:r>
      <w:r w:rsidRPr="006348D2">
        <w:rPr>
          <w:sz w:val="22"/>
          <w:szCs w:val="22"/>
        </w:rPr>
        <w:t xml:space="preserve"> ust. 5 </w:t>
      </w:r>
      <w:r w:rsidRPr="006348D2">
        <w:rPr>
          <w:bCs/>
          <w:sz w:val="22"/>
          <w:szCs w:val="22"/>
        </w:rPr>
        <w:t>ustawy z dnia 11 września 2019 r. Prawo zamówień publicznych</w:t>
      </w:r>
      <w:r w:rsidRPr="006348D2">
        <w:rPr>
          <w:sz w:val="22"/>
          <w:szCs w:val="22"/>
        </w:rPr>
        <w:t xml:space="preserve"> </w:t>
      </w:r>
      <w:r w:rsidR="003E6836" w:rsidRPr="006348D2">
        <w:rPr>
          <w:sz w:val="22"/>
          <w:szCs w:val="22"/>
        </w:rPr>
        <w:t>(</w:t>
      </w:r>
      <w:proofErr w:type="spellStart"/>
      <w:r w:rsidR="003E6836" w:rsidRPr="006348D2">
        <w:rPr>
          <w:sz w:val="22"/>
          <w:szCs w:val="22"/>
        </w:rPr>
        <w:t>t.j</w:t>
      </w:r>
      <w:proofErr w:type="spellEnd"/>
      <w:r w:rsidR="003E6836" w:rsidRPr="006348D2">
        <w:rPr>
          <w:sz w:val="22"/>
          <w:szCs w:val="22"/>
        </w:rPr>
        <w:t>. Dz. U. z 2024 poz. 1320)</w:t>
      </w:r>
      <w:r w:rsidR="00490DC0" w:rsidRPr="006348D2">
        <w:rPr>
          <w:sz w:val="22"/>
          <w:szCs w:val="22"/>
        </w:rPr>
        <w:t xml:space="preserve"> </w:t>
      </w:r>
      <w:r w:rsidRPr="006348D2">
        <w:rPr>
          <w:sz w:val="22"/>
          <w:szCs w:val="22"/>
        </w:rPr>
        <w:t>udostępnia</w:t>
      </w:r>
      <w:r w:rsidR="00F95C33" w:rsidRPr="006348D2">
        <w:rPr>
          <w:sz w:val="22"/>
          <w:szCs w:val="22"/>
        </w:rPr>
        <w:t xml:space="preserve"> </w:t>
      </w:r>
      <w:r w:rsidR="004C7E9B" w:rsidRPr="006348D2">
        <w:rPr>
          <w:sz w:val="22"/>
          <w:szCs w:val="22"/>
        </w:rPr>
        <w:t>informacj</w:t>
      </w:r>
      <w:r w:rsidR="00577BC6" w:rsidRPr="006348D2">
        <w:rPr>
          <w:sz w:val="22"/>
          <w:szCs w:val="22"/>
        </w:rPr>
        <w:t>ę</w:t>
      </w:r>
      <w:r w:rsidR="00035488" w:rsidRPr="006348D2">
        <w:rPr>
          <w:sz w:val="22"/>
          <w:szCs w:val="22"/>
        </w:rPr>
        <w:t xml:space="preserve"> z otwarcia ofert</w:t>
      </w:r>
      <w:r w:rsidR="00577BC6" w:rsidRPr="006348D2">
        <w:rPr>
          <w:sz w:val="22"/>
          <w:szCs w:val="22"/>
        </w:rPr>
        <w:t>.</w:t>
      </w:r>
    </w:p>
    <w:p w14:paraId="3ECD0165" w14:textId="77777777" w:rsidR="00A80738" w:rsidRPr="006348D2" w:rsidRDefault="00D665F5" w:rsidP="006348D2">
      <w:pPr>
        <w:spacing w:before="120" w:after="120"/>
        <w:jc w:val="both"/>
        <w:rPr>
          <w:sz w:val="22"/>
          <w:szCs w:val="22"/>
        </w:rPr>
      </w:pPr>
      <w:r w:rsidRPr="006348D2">
        <w:rPr>
          <w:sz w:val="22"/>
          <w:szCs w:val="22"/>
        </w:rPr>
        <w:t>Podczas otwarcia ofert, mającego miejsce</w:t>
      </w:r>
      <w:r w:rsidR="00FF4AB1" w:rsidRPr="006348D2">
        <w:rPr>
          <w:sz w:val="22"/>
          <w:szCs w:val="22"/>
        </w:rPr>
        <w:t xml:space="preserve"> w dniu </w:t>
      </w:r>
      <w:r w:rsidR="003E6836" w:rsidRPr="006348D2">
        <w:rPr>
          <w:sz w:val="22"/>
          <w:szCs w:val="22"/>
        </w:rPr>
        <w:t>09/04/2025</w:t>
      </w:r>
      <w:r w:rsidR="00FF4AB1" w:rsidRPr="006348D2">
        <w:rPr>
          <w:sz w:val="22"/>
          <w:szCs w:val="22"/>
        </w:rPr>
        <w:t xml:space="preserve"> o godz. </w:t>
      </w:r>
      <w:r w:rsidR="003E6836" w:rsidRPr="006348D2">
        <w:rPr>
          <w:sz w:val="22"/>
          <w:szCs w:val="22"/>
        </w:rPr>
        <w:t>12:00</w:t>
      </w:r>
      <w:r w:rsidRPr="006348D2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348D2" w14:paraId="21B27A89" w14:textId="77777777" w:rsidTr="00C82837">
        <w:tc>
          <w:tcPr>
            <w:tcW w:w="993" w:type="dxa"/>
            <w:shd w:val="clear" w:color="auto" w:fill="auto"/>
            <w:vAlign w:val="center"/>
          </w:tcPr>
          <w:p w14:paraId="59BB5436" w14:textId="77777777" w:rsidR="006B27ED" w:rsidRPr="006348D2" w:rsidRDefault="006B27ED" w:rsidP="00C82837">
            <w:pPr>
              <w:spacing w:before="120" w:after="120"/>
              <w:jc w:val="center"/>
            </w:pPr>
            <w:r w:rsidRPr="006348D2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9A7144" w14:textId="77777777" w:rsidR="006B27ED" w:rsidRPr="006348D2" w:rsidRDefault="006B27ED" w:rsidP="00C82837">
            <w:pPr>
              <w:spacing w:before="120" w:after="120"/>
              <w:jc w:val="center"/>
            </w:pPr>
            <w:r w:rsidRPr="006348D2">
              <w:t>Nr</w:t>
            </w:r>
            <w:r w:rsidR="00C82837" w:rsidRPr="006348D2">
              <w:t xml:space="preserve"> </w:t>
            </w:r>
            <w:r w:rsidRPr="006348D2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9F7E26A" w14:textId="77777777" w:rsidR="006B27ED" w:rsidRPr="006348D2" w:rsidRDefault="006B27ED" w:rsidP="00BB547B">
            <w:pPr>
              <w:spacing w:before="120" w:after="120"/>
              <w:jc w:val="center"/>
            </w:pPr>
            <w:r w:rsidRPr="006348D2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B5FCDD" w14:textId="77F8CD19" w:rsidR="006B27ED" w:rsidRPr="006348D2" w:rsidRDefault="006348D2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3E6836" w:rsidRPr="006348D2" w14:paraId="5C846DDF" w14:textId="77777777" w:rsidTr="009B386C">
        <w:tc>
          <w:tcPr>
            <w:tcW w:w="993" w:type="dxa"/>
            <w:shd w:val="clear" w:color="auto" w:fill="auto"/>
            <w:vAlign w:val="center"/>
          </w:tcPr>
          <w:p w14:paraId="5713A1D9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34F7FF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73</w:t>
            </w:r>
          </w:p>
        </w:tc>
        <w:tc>
          <w:tcPr>
            <w:tcW w:w="4110" w:type="dxa"/>
            <w:shd w:val="clear" w:color="auto" w:fill="auto"/>
          </w:tcPr>
          <w:p w14:paraId="361AB646" w14:textId="77777777" w:rsidR="003E6836" w:rsidRPr="006348D2" w:rsidRDefault="003E6836" w:rsidP="009B386C">
            <w:pPr>
              <w:spacing w:before="80"/>
            </w:pPr>
            <w:proofErr w:type="spellStart"/>
            <w:r w:rsidRPr="006348D2">
              <w:t>Delfarma</w:t>
            </w:r>
            <w:proofErr w:type="spellEnd"/>
            <w:r w:rsidRPr="006348D2">
              <w:t xml:space="preserve"> Sp. z o.o.</w:t>
            </w:r>
          </w:p>
          <w:p w14:paraId="39CF5D98" w14:textId="727BBD1B" w:rsidR="003E6836" w:rsidRPr="006348D2" w:rsidRDefault="006348D2" w:rsidP="009B386C">
            <w:r>
              <w:t xml:space="preserve">ul. </w:t>
            </w:r>
            <w:r w:rsidR="003E6836" w:rsidRPr="006348D2">
              <w:t>Św. Teresy od Dzieciątka Jezus</w:t>
            </w:r>
            <w:r w:rsidR="003E6836" w:rsidRPr="006348D2">
              <w:t xml:space="preserve"> </w:t>
            </w:r>
            <w:r w:rsidR="003E6836" w:rsidRPr="006348D2">
              <w:t>111</w:t>
            </w:r>
            <w:r w:rsidR="003E6836" w:rsidRPr="006348D2">
              <w:t xml:space="preserve"> </w:t>
            </w:r>
          </w:p>
          <w:p w14:paraId="6346529A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91-222</w:t>
            </w:r>
            <w:r w:rsidRPr="006348D2">
              <w:t xml:space="preserve"> </w:t>
            </w:r>
            <w:r w:rsidRPr="006348D2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DBDB9A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1 995.84 zł</w:t>
            </w:r>
          </w:p>
        </w:tc>
      </w:tr>
      <w:tr w:rsidR="003E6836" w:rsidRPr="006348D2" w14:paraId="0FA10533" w14:textId="77777777" w:rsidTr="009B386C">
        <w:tc>
          <w:tcPr>
            <w:tcW w:w="993" w:type="dxa"/>
            <w:shd w:val="clear" w:color="auto" w:fill="auto"/>
            <w:vAlign w:val="center"/>
          </w:tcPr>
          <w:p w14:paraId="5F77F66D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359B73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</w:t>
            </w:r>
          </w:p>
        </w:tc>
        <w:tc>
          <w:tcPr>
            <w:tcW w:w="4110" w:type="dxa"/>
            <w:shd w:val="clear" w:color="auto" w:fill="auto"/>
          </w:tcPr>
          <w:p w14:paraId="5B995B2D" w14:textId="77777777" w:rsidR="003E6836" w:rsidRPr="006348D2" w:rsidRDefault="003E6836" w:rsidP="009B386C">
            <w:pPr>
              <w:spacing w:before="80"/>
            </w:pPr>
            <w:proofErr w:type="spellStart"/>
            <w:r w:rsidRPr="006348D2">
              <w:t>Amgen</w:t>
            </w:r>
            <w:proofErr w:type="spellEnd"/>
            <w:r w:rsidRPr="006348D2">
              <w:t xml:space="preserve"> Sp. z o.o.</w:t>
            </w:r>
          </w:p>
          <w:p w14:paraId="254BA35E" w14:textId="390D41F5" w:rsidR="003E6836" w:rsidRPr="006348D2" w:rsidRDefault="006348D2" w:rsidP="009B386C">
            <w:r>
              <w:t xml:space="preserve">ul. </w:t>
            </w:r>
            <w:r w:rsidR="003E6836" w:rsidRPr="006348D2">
              <w:t>Puławska</w:t>
            </w:r>
            <w:r w:rsidR="003E6836" w:rsidRPr="006348D2">
              <w:t xml:space="preserve"> </w:t>
            </w:r>
            <w:r w:rsidR="003E6836" w:rsidRPr="006348D2">
              <w:t>145</w:t>
            </w:r>
            <w:r w:rsidR="003E6836" w:rsidRPr="006348D2">
              <w:t xml:space="preserve"> </w:t>
            </w:r>
          </w:p>
          <w:p w14:paraId="61C714B4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02-715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722924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660 561.75 zł</w:t>
            </w:r>
          </w:p>
        </w:tc>
      </w:tr>
      <w:tr w:rsidR="003E6836" w:rsidRPr="006348D2" w14:paraId="3DA2B236" w14:textId="77777777" w:rsidTr="009B386C">
        <w:tc>
          <w:tcPr>
            <w:tcW w:w="993" w:type="dxa"/>
            <w:shd w:val="clear" w:color="auto" w:fill="auto"/>
            <w:vAlign w:val="center"/>
          </w:tcPr>
          <w:p w14:paraId="2F513511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6DA83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49</w:t>
            </w:r>
          </w:p>
        </w:tc>
        <w:tc>
          <w:tcPr>
            <w:tcW w:w="4110" w:type="dxa"/>
            <w:shd w:val="clear" w:color="auto" w:fill="auto"/>
          </w:tcPr>
          <w:p w14:paraId="5EDB140E" w14:textId="7A73D86B" w:rsidR="003E6836" w:rsidRPr="006348D2" w:rsidRDefault="003E6836" w:rsidP="009B386C">
            <w:pPr>
              <w:spacing w:before="80"/>
            </w:pPr>
            <w:proofErr w:type="spellStart"/>
            <w:r w:rsidRPr="006348D2">
              <w:t>Fresenius</w:t>
            </w:r>
            <w:proofErr w:type="spellEnd"/>
            <w:r w:rsidRPr="006348D2">
              <w:t xml:space="preserve"> </w:t>
            </w:r>
            <w:proofErr w:type="spellStart"/>
            <w:r w:rsidRPr="006348D2">
              <w:t>Kabi</w:t>
            </w:r>
            <w:proofErr w:type="spellEnd"/>
            <w:r w:rsidRPr="006348D2">
              <w:t xml:space="preserve"> Polska Sp.</w:t>
            </w:r>
            <w:r w:rsidR="006348D2">
              <w:t xml:space="preserve"> </w:t>
            </w:r>
            <w:r w:rsidRPr="006348D2">
              <w:t>z o.o.</w:t>
            </w:r>
          </w:p>
          <w:p w14:paraId="159D4145" w14:textId="77777777" w:rsidR="003E6836" w:rsidRPr="006348D2" w:rsidRDefault="003E6836" w:rsidP="009B386C">
            <w:r w:rsidRPr="006348D2">
              <w:t>Al. Jerozolimskie</w:t>
            </w:r>
            <w:r w:rsidRPr="006348D2">
              <w:t xml:space="preserve"> </w:t>
            </w:r>
            <w:r w:rsidRPr="006348D2">
              <w:t>134</w:t>
            </w:r>
            <w:r w:rsidRPr="006348D2">
              <w:t xml:space="preserve"> </w:t>
            </w:r>
          </w:p>
          <w:p w14:paraId="4CDDA1EC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02-305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99BADD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28 195.83 zł</w:t>
            </w:r>
          </w:p>
        </w:tc>
      </w:tr>
      <w:tr w:rsidR="003E6836" w:rsidRPr="006348D2" w14:paraId="14D14434" w14:textId="77777777" w:rsidTr="009B386C">
        <w:tc>
          <w:tcPr>
            <w:tcW w:w="993" w:type="dxa"/>
            <w:shd w:val="clear" w:color="auto" w:fill="auto"/>
            <w:vAlign w:val="center"/>
          </w:tcPr>
          <w:p w14:paraId="259B9A42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79AB3E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50</w:t>
            </w:r>
          </w:p>
        </w:tc>
        <w:tc>
          <w:tcPr>
            <w:tcW w:w="4110" w:type="dxa"/>
            <w:shd w:val="clear" w:color="auto" w:fill="auto"/>
          </w:tcPr>
          <w:p w14:paraId="1FAB5E7D" w14:textId="49426B58" w:rsidR="003E6836" w:rsidRPr="006348D2" w:rsidRDefault="003E6836" w:rsidP="009B386C">
            <w:pPr>
              <w:spacing w:before="80"/>
            </w:pPr>
            <w:proofErr w:type="spellStart"/>
            <w:r w:rsidRPr="006348D2">
              <w:t>Fresenius</w:t>
            </w:r>
            <w:proofErr w:type="spellEnd"/>
            <w:r w:rsidRPr="006348D2">
              <w:t xml:space="preserve"> </w:t>
            </w:r>
            <w:proofErr w:type="spellStart"/>
            <w:r w:rsidRPr="006348D2">
              <w:t>Kabi</w:t>
            </w:r>
            <w:proofErr w:type="spellEnd"/>
            <w:r w:rsidRPr="006348D2">
              <w:t xml:space="preserve"> Polska Sp. z o.o.</w:t>
            </w:r>
          </w:p>
          <w:p w14:paraId="0C54A9A5" w14:textId="77777777" w:rsidR="003E6836" w:rsidRPr="006348D2" w:rsidRDefault="003E6836" w:rsidP="009B386C">
            <w:r w:rsidRPr="006348D2">
              <w:t>Al. Jerozolimskie</w:t>
            </w:r>
            <w:r w:rsidRPr="006348D2">
              <w:t xml:space="preserve"> </w:t>
            </w:r>
            <w:r w:rsidRPr="006348D2">
              <w:t>134</w:t>
            </w:r>
            <w:r w:rsidRPr="006348D2">
              <w:t xml:space="preserve"> </w:t>
            </w:r>
          </w:p>
          <w:p w14:paraId="26FCD651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02-305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B69DD1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253 861.56 zł</w:t>
            </w:r>
          </w:p>
        </w:tc>
      </w:tr>
      <w:tr w:rsidR="003E6836" w:rsidRPr="006348D2" w14:paraId="4AFF23A5" w14:textId="77777777" w:rsidTr="009B386C">
        <w:tc>
          <w:tcPr>
            <w:tcW w:w="993" w:type="dxa"/>
            <w:shd w:val="clear" w:color="auto" w:fill="auto"/>
            <w:vAlign w:val="center"/>
          </w:tcPr>
          <w:p w14:paraId="3B323A3C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F0E43F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63</w:t>
            </w:r>
          </w:p>
        </w:tc>
        <w:tc>
          <w:tcPr>
            <w:tcW w:w="4110" w:type="dxa"/>
            <w:shd w:val="clear" w:color="auto" w:fill="auto"/>
          </w:tcPr>
          <w:p w14:paraId="0470ED34" w14:textId="141CED28" w:rsidR="003E6836" w:rsidRPr="006348D2" w:rsidRDefault="003E6836" w:rsidP="009B386C">
            <w:pPr>
              <w:spacing w:before="80"/>
            </w:pPr>
            <w:proofErr w:type="spellStart"/>
            <w:r w:rsidRPr="006348D2">
              <w:t>Fresenius</w:t>
            </w:r>
            <w:proofErr w:type="spellEnd"/>
            <w:r w:rsidRPr="006348D2">
              <w:t xml:space="preserve"> </w:t>
            </w:r>
            <w:proofErr w:type="spellStart"/>
            <w:r w:rsidRPr="006348D2">
              <w:t>Kabi</w:t>
            </w:r>
            <w:proofErr w:type="spellEnd"/>
            <w:r w:rsidRPr="006348D2">
              <w:t xml:space="preserve"> Polska Sp. z o.o.</w:t>
            </w:r>
          </w:p>
          <w:p w14:paraId="7B488CB9" w14:textId="77777777" w:rsidR="003E6836" w:rsidRPr="006348D2" w:rsidRDefault="003E6836" w:rsidP="009B386C">
            <w:r w:rsidRPr="006348D2">
              <w:t>Al. Jerozolimskie</w:t>
            </w:r>
            <w:r w:rsidRPr="006348D2">
              <w:t xml:space="preserve"> </w:t>
            </w:r>
            <w:r w:rsidRPr="006348D2">
              <w:t>134</w:t>
            </w:r>
            <w:r w:rsidRPr="006348D2">
              <w:t xml:space="preserve"> </w:t>
            </w:r>
          </w:p>
          <w:p w14:paraId="294B9530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02-305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A70F34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4 670.78 zł</w:t>
            </w:r>
          </w:p>
        </w:tc>
      </w:tr>
      <w:tr w:rsidR="003E6836" w:rsidRPr="006348D2" w14:paraId="04FBEF2D" w14:textId="77777777" w:rsidTr="009B386C">
        <w:tc>
          <w:tcPr>
            <w:tcW w:w="993" w:type="dxa"/>
            <w:shd w:val="clear" w:color="auto" w:fill="auto"/>
            <w:vAlign w:val="center"/>
          </w:tcPr>
          <w:p w14:paraId="39073E0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E4025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64</w:t>
            </w:r>
          </w:p>
        </w:tc>
        <w:tc>
          <w:tcPr>
            <w:tcW w:w="4110" w:type="dxa"/>
            <w:shd w:val="clear" w:color="auto" w:fill="auto"/>
          </w:tcPr>
          <w:p w14:paraId="77399A7D" w14:textId="34C2D75F" w:rsidR="003E6836" w:rsidRPr="006348D2" w:rsidRDefault="003E6836" w:rsidP="009B386C">
            <w:pPr>
              <w:spacing w:before="80"/>
            </w:pPr>
            <w:proofErr w:type="spellStart"/>
            <w:r w:rsidRPr="006348D2">
              <w:t>Fresenius</w:t>
            </w:r>
            <w:proofErr w:type="spellEnd"/>
            <w:r w:rsidRPr="006348D2">
              <w:t xml:space="preserve"> </w:t>
            </w:r>
            <w:proofErr w:type="spellStart"/>
            <w:r w:rsidRPr="006348D2">
              <w:t>Kabi</w:t>
            </w:r>
            <w:proofErr w:type="spellEnd"/>
            <w:r w:rsidRPr="006348D2">
              <w:t xml:space="preserve"> Polska Sp. z o.o.</w:t>
            </w:r>
          </w:p>
          <w:p w14:paraId="77E8AF08" w14:textId="77777777" w:rsidR="003E6836" w:rsidRPr="006348D2" w:rsidRDefault="003E6836" w:rsidP="009B386C">
            <w:r w:rsidRPr="006348D2">
              <w:t>Al. Jerozolimskie</w:t>
            </w:r>
            <w:r w:rsidRPr="006348D2">
              <w:t xml:space="preserve"> </w:t>
            </w:r>
            <w:r w:rsidRPr="006348D2">
              <w:t>134</w:t>
            </w:r>
            <w:r w:rsidRPr="006348D2">
              <w:t xml:space="preserve"> </w:t>
            </w:r>
          </w:p>
          <w:p w14:paraId="348FCF67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02-305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1461E3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16 767.00 zł</w:t>
            </w:r>
          </w:p>
        </w:tc>
      </w:tr>
      <w:tr w:rsidR="003E6836" w:rsidRPr="006348D2" w14:paraId="5D8774E0" w14:textId="77777777" w:rsidTr="009B386C">
        <w:tc>
          <w:tcPr>
            <w:tcW w:w="993" w:type="dxa"/>
            <w:shd w:val="clear" w:color="auto" w:fill="auto"/>
            <w:vAlign w:val="center"/>
          </w:tcPr>
          <w:p w14:paraId="50133D2E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1EF185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68</w:t>
            </w:r>
          </w:p>
        </w:tc>
        <w:tc>
          <w:tcPr>
            <w:tcW w:w="4110" w:type="dxa"/>
            <w:shd w:val="clear" w:color="auto" w:fill="auto"/>
          </w:tcPr>
          <w:p w14:paraId="77242CB1" w14:textId="31CD2810" w:rsidR="003E6836" w:rsidRPr="006348D2" w:rsidRDefault="003E6836" w:rsidP="009B386C">
            <w:pPr>
              <w:spacing w:before="80"/>
            </w:pPr>
            <w:proofErr w:type="spellStart"/>
            <w:r w:rsidRPr="006348D2">
              <w:t>Fresenius</w:t>
            </w:r>
            <w:proofErr w:type="spellEnd"/>
            <w:r w:rsidRPr="006348D2">
              <w:t xml:space="preserve"> </w:t>
            </w:r>
            <w:proofErr w:type="spellStart"/>
            <w:r w:rsidRPr="006348D2">
              <w:t>Kabi</w:t>
            </w:r>
            <w:proofErr w:type="spellEnd"/>
            <w:r w:rsidRPr="006348D2">
              <w:t xml:space="preserve"> Polska Sp. z o.o.</w:t>
            </w:r>
          </w:p>
          <w:p w14:paraId="41D3770A" w14:textId="77777777" w:rsidR="003E6836" w:rsidRPr="006348D2" w:rsidRDefault="003E6836" w:rsidP="009B386C">
            <w:r w:rsidRPr="006348D2">
              <w:t>Al. Jerozolimskie</w:t>
            </w:r>
            <w:r w:rsidRPr="006348D2">
              <w:t xml:space="preserve"> </w:t>
            </w:r>
            <w:r w:rsidRPr="006348D2">
              <w:t>134</w:t>
            </w:r>
            <w:r w:rsidRPr="006348D2">
              <w:t xml:space="preserve"> </w:t>
            </w:r>
          </w:p>
          <w:p w14:paraId="688A9478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02-305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6EB7A1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48 544.49 zł</w:t>
            </w:r>
          </w:p>
        </w:tc>
      </w:tr>
      <w:tr w:rsidR="003E6836" w:rsidRPr="006348D2" w14:paraId="2EE3ABC2" w14:textId="77777777" w:rsidTr="009B386C">
        <w:tc>
          <w:tcPr>
            <w:tcW w:w="993" w:type="dxa"/>
            <w:shd w:val="clear" w:color="auto" w:fill="auto"/>
            <w:vAlign w:val="center"/>
          </w:tcPr>
          <w:p w14:paraId="309BA9F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D4347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70</w:t>
            </w:r>
          </w:p>
        </w:tc>
        <w:tc>
          <w:tcPr>
            <w:tcW w:w="4110" w:type="dxa"/>
            <w:shd w:val="clear" w:color="auto" w:fill="auto"/>
          </w:tcPr>
          <w:p w14:paraId="0DEE4507" w14:textId="2686AB68" w:rsidR="003E6836" w:rsidRPr="006348D2" w:rsidRDefault="003E6836" w:rsidP="009B386C">
            <w:pPr>
              <w:spacing w:before="80"/>
            </w:pPr>
            <w:proofErr w:type="spellStart"/>
            <w:r w:rsidRPr="006348D2">
              <w:t>Fresenius</w:t>
            </w:r>
            <w:proofErr w:type="spellEnd"/>
            <w:r w:rsidRPr="006348D2">
              <w:t xml:space="preserve"> </w:t>
            </w:r>
            <w:proofErr w:type="spellStart"/>
            <w:r w:rsidRPr="006348D2">
              <w:t>Kabi</w:t>
            </w:r>
            <w:proofErr w:type="spellEnd"/>
            <w:r w:rsidRPr="006348D2">
              <w:t xml:space="preserve"> Polska Sp. z o.o.</w:t>
            </w:r>
          </w:p>
          <w:p w14:paraId="08DAD811" w14:textId="77777777" w:rsidR="003E6836" w:rsidRPr="006348D2" w:rsidRDefault="003E6836" w:rsidP="009B386C">
            <w:r w:rsidRPr="006348D2">
              <w:t>Al. Jerozolimskie</w:t>
            </w:r>
            <w:r w:rsidRPr="006348D2">
              <w:t xml:space="preserve"> </w:t>
            </w:r>
            <w:r w:rsidRPr="006348D2">
              <w:t>134</w:t>
            </w:r>
            <w:r w:rsidRPr="006348D2">
              <w:t xml:space="preserve"> </w:t>
            </w:r>
          </w:p>
          <w:p w14:paraId="4E9FB255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02-305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893C85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24 673.90 zł</w:t>
            </w:r>
          </w:p>
        </w:tc>
      </w:tr>
      <w:tr w:rsidR="003E6836" w:rsidRPr="006348D2" w14:paraId="45A05356" w14:textId="77777777" w:rsidTr="009B386C">
        <w:tc>
          <w:tcPr>
            <w:tcW w:w="993" w:type="dxa"/>
            <w:shd w:val="clear" w:color="auto" w:fill="auto"/>
            <w:vAlign w:val="center"/>
          </w:tcPr>
          <w:p w14:paraId="6F410B7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61B3D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47</w:t>
            </w:r>
          </w:p>
        </w:tc>
        <w:tc>
          <w:tcPr>
            <w:tcW w:w="4110" w:type="dxa"/>
            <w:shd w:val="clear" w:color="auto" w:fill="auto"/>
          </w:tcPr>
          <w:p w14:paraId="183D1041" w14:textId="77777777" w:rsidR="003E6836" w:rsidRPr="006348D2" w:rsidRDefault="003E6836" w:rsidP="009B386C">
            <w:pPr>
              <w:spacing w:before="80"/>
            </w:pPr>
            <w:r w:rsidRPr="006348D2">
              <w:t>GSK Services Sp. z o.o.</w:t>
            </w:r>
          </w:p>
          <w:p w14:paraId="79A55C96" w14:textId="0E9283B0" w:rsidR="003E6836" w:rsidRPr="006348D2" w:rsidRDefault="006348D2" w:rsidP="009B386C">
            <w:r w:rsidRPr="006348D2">
              <w:t xml:space="preserve">ul. </w:t>
            </w:r>
            <w:r w:rsidR="003E6836" w:rsidRPr="006348D2">
              <w:t>Grunwaldzka</w:t>
            </w:r>
            <w:r w:rsidR="003E6836" w:rsidRPr="006348D2">
              <w:t xml:space="preserve"> </w:t>
            </w:r>
            <w:r w:rsidR="003E6836" w:rsidRPr="006348D2">
              <w:t>189</w:t>
            </w:r>
            <w:r w:rsidR="003E6836" w:rsidRPr="006348D2">
              <w:t xml:space="preserve"> </w:t>
            </w:r>
          </w:p>
          <w:p w14:paraId="57DDD190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60-322</w:t>
            </w:r>
            <w:r w:rsidRPr="006348D2">
              <w:t xml:space="preserve"> </w:t>
            </w:r>
            <w:r w:rsidRPr="006348D2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BD70E1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725 551.34 zł</w:t>
            </w:r>
          </w:p>
        </w:tc>
      </w:tr>
      <w:tr w:rsidR="003E6836" w:rsidRPr="006348D2" w14:paraId="7FD83130" w14:textId="77777777" w:rsidTr="009B386C">
        <w:tc>
          <w:tcPr>
            <w:tcW w:w="993" w:type="dxa"/>
            <w:shd w:val="clear" w:color="auto" w:fill="auto"/>
            <w:vAlign w:val="center"/>
          </w:tcPr>
          <w:p w14:paraId="32A9DDCA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AE562A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76</w:t>
            </w:r>
          </w:p>
        </w:tc>
        <w:tc>
          <w:tcPr>
            <w:tcW w:w="4110" w:type="dxa"/>
            <w:shd w:val="clear" w:color="auto" w:fill="auto"/>
          </w:tcPr>
          <w:p w14:paraId="702C638B" w14:textId="77777777" w:rsidR="003E6836" w:rsidRPr="006348D2" w:rsidRDefault="003E6836" w:rsidP="009B386C">
            <w:pPr>
              <w:spacing w:before="80"/>
            </w:pPr>
            <w:r w:rsidRPr="006348D2">
              <w:t>GSK Services Sp. z o.o.</w:t>
            </w:r>
          </w:p>
          <w:p w14:paraId="71F3C6FA" w14:textId="68B00716" w:rsidR="003E6836" w:rsidRPr="006348D2" w:rsidRDefault="006348D2" w:rsidP="009B386C">
            <w:r w:rsidRPr="006348D2">
              <w:t xml:space="preserve">ul. </w:t>
            </w:r>
            <w:r w:rsidR="003E6836" w:rsidRPr="006348D2">
              <w:t>Grunwaldzka</w:t>
            </w:r>
            <w:r w:rsidR="003E6836" w:rsidRPr="006348D2">
              <w:t xml:space="preserve"> </w:t>
            </w:r>
            <w:r w:rsidR="003E6836" w:rsidRPr="006348D2">
              <w:t>189</w:t>
            </w:r>
            <w:r w:rsidR="003E6836" w:rsidRPr="006348D2">
              <w:t xml:space="preserve"> </w:t>
            </w:r>
          </w:p>
          <w:p w14:paraId="30254BD9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60-322</w:t>
            </w:r>
            <w:r w:rsidRPr="006348D2">
              <w:t xml:space="preserve"> </w:t>
            </w:r>
            <w:r w:rsidRPr="006348D2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DB9462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53 576.64 zł</w:t>
            </w:r>
          </w:p>
        </w:tc>
      </w:tr>
      <w:tr w:rsidR="003E6836" w:rsidRPr="006348D2" w14:paraId="26650193" w14:textId="77777777" w:rsidTr="009B386C">
        <w:tc>
          <w:tcPr>
            <w:tcW w:w="993" w:type="dxa"/>
            <w:shd w:val="clear" w:color="auto" w:fill="auto"/>
            <w:vAlign w:val="center"/>
          </w:tcPr>
          <w:p w14:paraId="23E40A7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72D6E3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79</w:t>
            </w:r>
          </w:p>
        </w:tc>
        <w:tc>
          <w:tcPr>
            <w:tcW w:w="4110" w:type="dxa"/>
            <w:shd w:val="clear" w:color="auto" w:fill="auto"/>
          </w:tcPr>
          <w:p w14:paraId="16AACA3D" w14:textId="374D1D04" w:rsidR="003E6836" w:rsidRPr="006348D2" w:rsidRDefault="003E6836" w:rsidP="009B386C">
            <w:pPr>
              <w:spacing w:before="80"/>
            </w:pPr>
            <w:proofErr w:type="spellStart"/>
            <w:r w:rsidRPr="006348D2">
              <w:t>Janssen</w:t>
            </w:r>
            <w:proofErr w:type="spellEnd"/>
            <w:r w:rsidRPr="006348D2">
              <w:t xml:space="preserve"> - </w:t>
            </w:r>
            <w:proofErr w:type="spellStart"/>
            <w:r w:rsidRPr="006348D2">
              <w:t>Cilag</w:t>
            </w:r>
            <w:proofErr w:type="spellEnd"/>
            <w:r w:rsidRPr="006348D2">
              <w:t xml:space="preserve"> Polska </w:t>
            </w:r>
            <w:r w:rsidR="006348D2">
              <w:t>S</w:t>
            </w:r>
            <w:r w:rsidRPr="006348D2">
              <w:t>p. z o.o.</w:t>
            </w:r>
          </w:p>
          <w:p w14:paraId="311D3EBB" w14:textId="59737059" w:rsidR="003E6836" w:rsidRPr="006348D2" w:rsidRDefault="006348D2" w:rsidP="009B386C">
            <w:r>
              <w:t xml:space="preserve">ul. </w:t>
            </w:r>
            <w:r w:rsidR="003E6836" w:rsidRPr="006348D2">
              <w:t>Iłżecka</w:t>
            </w:r>
            <w:r w:rsidR="003E6836" w:rsidRPr="006348D2">
              <w:t xml:space="preserve"> </w:t>
            </w:r>
            <w:r w:rsidR="003E6836" w:rsidRPr="006348D2">
              <w:t>24</w:t>
            </w:r>
            <w:r w:rsidR="003E6836" w:rsidRPr="006348D2">
              <w:t xml:space="preserve"> </w:t>
            </w:r>
          </w:p>
          <w:p w14:paraId="49FC6B18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02-135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A5456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127 600.01 zł</w:t>
            </w:r>
          </w:p>
        </w:tc>
      </w:tr>
      <w:tr w:rsidR="003E6836" w:rsidRPr="006348D2" w14:paraId="66C14C1C" w14:textId="77777777" w:rsidTr="009B386C">
        <w:tc>
          <w:tcPr>
            <w:tcW w:w="993" w:type="dxa"/>
            <w:shd w:val="clear" w:color="auto" w:fill="auto"/>
            <w:vAlign w:val="center"/>
          </w:tcPr>
          <w:p w14:paraId="0BFA26DE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B1CA8C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17</w:t>
            </w:r>
          </w:p>
        </w:tc>
        <w:tc>
          <w:tcPr>
            <w:tcW w:w="4110" w:type="dxa"/>
            <w:shd w:val="clear" w:color="auto" w:fill="auto"/>
          </w:tcPr>
          <w:p w14:paraId="3DB423AB" w14:textId="46F92CA8" w:rsidR="003E6836" w:rsidRPr="006348D2" w:rsidRDefault="003E6836" w:rsidP="009B386C">
            <w:pPr>
              <w:spacing w:before="80"/>
            </w:pPr>
            <w:proofErr w:type="spellStart"/>
            <w:r w:rsidRPr="006348D2">
              <w:t>Aesculap</w:t>
            </w:r>
            <w:proofErr w:type="spellEnd"/>
            <w:r w:rsidRPr="006348D2">
              <w:t xml:space="preserve"> </w:t>
            </w:r>
            <w:proofErr w:type="spellStart"/>
            <w:r w:rsidRPr="006348D2">
              <w:t>Chifa</w:t>
            </w:r>
            <w:proofErr w:type="spellEnd"/>
            <w:r w:rsidRPr="006348D2">
              <w:t xml:space="preserve"> S</w:t>
            </w:r>
            <w:r w:rsidR="006348D2">
              <w:t>p. z o.o.</w:t>
            </w:r>
          </w:p>
          <w:p w14:paraId="42C9238C" w14:textId="60330903" w:rsidR="003E6836" w:rsidRPr="006348D2" w:rsidRDefault="006348D2" w:rsidP="009B386C">
            <w:r>
              <w:t xml:space="preserve">ul. </w:t>
            </w:r>
            <w:r w:rsidR="003E6836" w:rsidRPr="006348D2">
              <w:t>Tysiąclecia</w:t>
            </w:r>
            <w:r w:rsidR="003E6836" w:rsidRPr="006348D2">
              <w:t xml:space="preserve"> </w:t>
            </w:r>
            <w:r w:rsidR="003E6836" w:rsidRPr="006348D2">
              <w:t>14</w:t>
            </w:r>
            <w:r w:rsidR="003E6836" w:rsidRPr="006348D2">
              <w:t xml:space="preserve"> </w:t>
            </w:r>
          </w:p>
          <w:p w14:paraId="39659630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64-300</w:t>
            </w:r>
            <w:r w:rsidRPr="006348D2">
              <w:t xml:space="preserve"> </w:t>
            </w:r>
            <w:r w:rsidRPr="006348D2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3F9199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10 368.00 zł</w:t>
            </w:r>
          </w:p>
        </w:tc>
      </w:tr>
      <w:tr w:rsidR="003E6836" w:rsidRPr="006348D2" w14:paraId="3DCAA5B6" w14:textId="77777777" w:rsidTr="009B386C">
        <w:tc>
          <w:tcPr>
            <w:tcW w:w="993" w:type="dxa"/>
            <w:shd w:val="clear" w:color="auto" w:fill="auto"/>
            <w:vAlign w:val="center"/>
          </w:tcPr>
          <w:p w14:paraId="2091AA7C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46287F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19</w:t>
            </w:r>
          </w:p>
        </w:tc>
        <w:tc>
          <w:tcPr>
            <w:tcW w:w="4110" w:type="dxa"/>
            <w:shd w:val="clear" w:color="auto" w:fill="auto"/>
          </w:tcPr>
          <w:p w14:paraId="118C54A0" w14:textId="77777777" w:rsidR="003E6836" w:rsidRPr="006348D2" w:rsidRDefault="003E6836" w:rsidP="009B386C">
            <w:pPr>
              <w:spacing w:before="80"/>
            </w:pPr>
            <w:r w:rsidRPr="006348D2">
              <w:t>Baxter Polska Sp. z o.o.</w:t>
            </w:r>
          </w:p>
          <w:p w14:paraId="4F973259" w14:textId="71A93294" w:rsidR="003E6836" w:rsidRPr="006348D2" w:rsidRDefault="006348D2" w:rsidP="009B386C">
            <w:r>
              <w:t xml:space="preserve">ul. </w:t>
            </w:r>
            <w:r w:rsidR="003E6836" w:rsidRPr="006348D2">
              <w:t>Kruczkowskiego</w:t>
            </w:r>
            <w:r w:rsidR="003E6836" w:rsidRPr="006348D2">
              <w:t xml:space="preserve"> </w:t>
            </w:r>
            <w:r w:rsidR="003E6836" w:rsidRPr="006348D2">
              <w:t>8</w:t>
            </w:r>
            <w:r w:rsidR="003E6836" w:rsidRPr="006348D2">
              <w:t xml:space="preserve"> </w:t>
            </w:r>
          </w:p>
          <w:p w14:paraId="76737152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00-380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CF53B2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257 604.84 zł</w:t>
            </w:r>
          </w:p>
        </w:tc>
      </w:tr>
      <w:tr w:rsidR="003E6836" w:rsidRPr="006348D2" w14:paraId="6242B7BA" w14:textId="77777777" w:rsidTr="009B386C">
        <w:tc>
          <w:tcPr>
            <w:tcW w:w="993" w:type="dxa"/>
            <w:shd w:val="clear" w:color="auto" w:fill="auto"/>
            <w:vAlign w:val="center"/>
          </w:tcPr>
          <w:p w14:paraId="22440CFD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B2FF88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43</w:t>
            </w:r>
          </w:p>
        </w:tc>
        <w:tc>
          <w:tcPr>
            <w:tcW w:w="4110" w:type="dxa"/>
            <w:shd w:val="clear" w:color="auto" w:fill="auto"/>
          </w:tcPr>
          <w:p w14:paraId="1901D209" w14:textId="77777777" w:rsidR="003E6836" w:rsidRPr="006348D2" w:rsidRDefault="003E6836" w:rsidP="009B386C">
            <w:pPr>
              <w:spacing w:before="80"/>
            </w:pPr>
            <w:r w:rsidRPr="006348D2">
              <w:t>Baxter Polska Sp. z o.o.</w:t>
            </w:r>
          </w:p>
          <w:p w14:paraId="75E35DA3" w14:textId="21A6EC90" w:rsidR="003E6836" w:rsidRPr="006348D2" w:rsidRDefault="006348D2" w:rsidP="009B386C">
            <w:r>
              <w:t xml:space="preserve">ul. </w:t>
            </w:r>
            <w:r w:rsidR="003E6836" w:rsidRPr="006348D2">
              <w:t>Kruczkowskiego</w:t>
            </w:r>
            <w:r w:rsidR="003E6836" w:rsidRPr="006348D2">
              <w:t xml:space="preserve"> </w:t>
            </w:r>
            <w:r w:rsidR="003E6836" w:rsidRPr="006348D2">
              <w:t>8</w:t>
            </w:r>
            <w:r w:rsidR="003E6836" w:rsidRPr="006348D2">
              <w:t xml:space="preserve"> </w:t>
            </w:r>
          </w:p>
          <w:p w14:paraId="2E8C2329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00-380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2DB9EE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244 408.32 zł</w:t>
            </w:r>
          </w:p>
        </w:tc>
      </w:tr>
      <w:tr w:rsidR="003E6836" w:rsidRPr="006348D2" w14:paraId="4561AE6E" w14:textId="77777777" w:rsidTr="009B386C">
        <w:tc>
          <w:tcPr>
            <w:tcW w:w="993" w:type="dxa"/>
            <w:shd w:val="clear" w:color="auto" w:fill="auto"/>
            <w:vAlign w:val="center"/>
          </w:tcPr>
          <w:p w14:paraId="348F335D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B233A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44</w:t>
            </w:r>
          </w:p>
        </w:tc>
        <w:tc>
          <w:tcPr>
            <w:tcW w:w="4110" w:type="dxa"/>
            <w:shd w:val="clear" w:color="auto" w:fill="auto"/>
          </w:tcPr>
          <w:p w14:paraId="73736DD8" w14:textId="77777777" w:rsidR="003E6836" w:rsidRPr="006348D2" w:rsidRDefault="003E6836" w:rsidP="009B386C">
            <w:pPr>
              <w:spacing w:before="80"/>
            </w:pPr>
            <w:r w:rsidRPr="006348D2">
              <w:t>Baxter Polska Sp. z o.o.</w:t>
            </w:r>
          </w:p>
          <w:p w14:paraId="2E49E6E3" w14:textId="2009765A" w:rsidR="003E6836" w:rsidRPr="006348D2" w:rsidRDefault="006348D2" w:rsidP="009B386C">
            <w:r>
              <w:t xml:space="preserve">ul. </w:t>
            </w:r>
            <w:r w:rsidR="003E6836" w:rsidRPr="006348D2">
              <w:t>Kruczkowskiego</w:t>
            </w:r>
            <w:r w:rsidR="003E6836" w:rsidRPr="006348D2">
              <w:t xml:space="preserve"> </w:t>
            </w:r>
            <w:r w:rsidR="003E6836" w:rsidRPr="006348D2">
              <w:t>8</w:t>
            </w:r>
            <w:r w:rsidR="003E6836" w:rsidRPr="006348D2">
              <w:t xml:space="preserve"> </w:t>
            </w:r>
          </w:p>
          <w:p w14:paraId="642B7033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00-380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7C3748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167 538.24 zł</w:t>
            </w:r>
          </w:p>
        </w:tc>
      </w:tr>
      <w:tr w:rsidR="003E6836" w:rsidRPr="006348D2" w14:paraId="6334CFA3" w14:textId="77777777" w:rsidTr="009B386C">
        <w:tc>
          <w:tcPr>
            <w:tcW w:w="993" w:type="dxa"/>
            <w:shd w:val="clear" w:color="auto" w:fill="auto"/>
            <w:vAlign w:val="center"/>
          </w:tcPr>
          <w:p w14:paraId="4F6D93BE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C9BB7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49</w:t>
            </w:r>
          </w:p>
        </w:tc>
        <w:tc>
          <w:tcPr>
            <w:tcW w:w="4110" w:type="dxa"/>
            <w:shd w:val="clear" w:color="auto" w:fill="auto"/>
          </w:tcPr>
          <w:p w14:paraId="0B28823F" w14:textId="77777777" w:rsidR="003E6836" w:rsidRPr="006348D2" w:rsidRDefault="003E6836" w:rsidP="009B386C">
            <w:pPr>
              <w:spacing w:before="80"/>
            </w:pPr>
            <w:r w:rsidRPr="006348D2">
              <w:t>Baxter Polska Sp. z o.o.</w:t>
            </w:r>
          </w:p>
          <w:p w14:paraId="2C195419" w14:textId="0DC3B9AE" w:rsidR="003E6836" w:rsidRPr="006348D2" w:rsidRDefault="006348D2" w:rsidP="009B386C">
            <w:r>
              <w:t xml:space="preserve">ul. </w:t>
            </w:r>
            <w:r w:rsidR="003E6836" w:rsidRPr="006348D2">
              <w:t>Kruczkowskiego</w:t>
            </w:r>
            <w:r w:rsidR="003E6836" w:rsidRPr="006348D2">
              <w:t xml:space="preserve"> </w:t>
            </w:r>
            <w:r w:rsidR="003E6836" w:rsidRPr="006348D2">
              <w:t>8</w:t>
            </w:r>
            <w:r w:rsidR="003E6836" w:rsidRPr="006348D2">
              <w:t xml:space="preserve"> </w:t>
            </w:r>
          </w:p>
          <w:p w14:paraId="62BC192C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00-380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1EA1DF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31 554.90 zł</w:t>
            </w:r>
          </w:p>
        </w:tc>
      </w:tr>
      <w:tr w:rsidR="003E6836" w:rsidRPr="006348D2" w14:paraId="15FB7B83" w14:textId="77777777" w:rsidTr="009B386C">
        <w:tc>
          <w:tcPr>
            <w:tcW w:w="993" w:type="dxa"/>
            <w:shd w:val="clear" w:color="auto" w:fill="auto"/>
            <w:vAlign w:val="center"/>
          </w:tcPr>
          <w:p w14:paraId="7C0E8211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A0CEE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60</w:t>
            </w:r>
          </w:p>
        </w:tc>
        <w:tc>
          <w:tcPr>
            <w:tcW w:w="4110" w:type="dxa"/>
            <w:shd w:val="clear" w:color="auto" w:fill="auto"/>
          </w:tcPr>
          <w:p w14:paraId="5B2EFA3E" w14:textId="77777777" w:rsidR="003E6836" w:rsidRPr="006348D2" w:rsidRDefault="003E6836" w:rsidP="009B386C">
            <w:pPr>
              <w:spacing w:before="80"/>
            </w:pPr>
            <w:r w:rsidRPr="006348D2">
              <w:t>Baxter Polska Sp. z o.o.</w:t>
            </w:r>
          </w:p>
          <w:p w14:paraId="3442F371" w14:textId="72350644" w:rsidR="003E6836" w:rsidRPr="006348D2" w:rsidRDefault="006348D2" w:rsidP="009B386C">
            <w:r>
              <w:t xml:space="preserve">ul. </w:t>
            </w:r>
            <w:r w:rsidR="003E6836" w:rsidRPr="006348D2">
              <w:t>Kruczkowskiego</w:t>
            </w:r>
            <w:r w:rsidR="003E6836" w:rsidRPr="006348D2">
              <w:t xml:space="preserve"> </w:t>
            </w:r>
            <w:r w:rsidR="003E6836" w:rsidRPr="006348D2">
              <w:t>8</w:t>
            </w:r>
            <w:r w:rsidR="003E6836" w:rsidRPr="006348D2">
              <w:t xml:space="preserve"> </w:t>
            </w:r>
          </w:p>
          <w:p w14:paraId="07820481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00-380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F38329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3 843.51 zł</w:t>
            </w:r>
          </w:p>
        </w:tc>
      </w:tr>
      <w:tr w:rsidR="003E6836" w:rsidRPr="006348D2" w14:paraId="2F4CF622" w14:textId="77777777" w:rsidTr="009B386C">
        <w:tc>
          <w:tcPr>
            <w:tcW w:w="993" w:type="dxa"/>
            <w:shd w:val="clear" w:color="auto" w:fill="auto"/>
            <w:vAlign w:val="center"/>
          </w:tcPr>
          <w:p w14:paraId="6BBE0C3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E823C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32</w:t>
            </w:r>
          </w:p>
        </w:tc>
        <w:tc>
          <w:tcPr>
            <w:tcW w:w="4110" w:type="dxa"/>
            <w:shd w:val="clear" w:color="auto" w:fill="auto"/>
          </w:tcPr>
          <w:p w14:paraId="08B06162" w14:textId="77777777" w:rsidR="003E6836" w:rsidRPr="006348D2" w:rsidRDefault="003E6836" w:rsidP="009B386C">
            <w:pPr>
              <w:spacing w:before="80"/>
            </w:pPr>
            <w:r w:rsidRPr="006348D2">
              <w:t>Lek S.A.</w:t>
            </w:r>
          </w:p>
          <w:p w14:paraId="71949DFA" w14:textId="2E66F0EE" w:rsidR="003E6836" w:rsidRPr="006348D2" w:rsidRDefault="006348D2" w:rsidP="009B386C">
            <w:r>
              <w:t xml:space="preserve">ul. </w:t>
            </w:r>
            <w:r w:rsidR="003E6836" w:rsidRPr="006348D2">
              <w:t>Podlipie</w:t>
            </w:r>
            <w:r w:rsidR="003E6836" w:rsidRPr="006348D2">
              <w:t xml:space="preserve"> </w:t>
            </w:r>
            <w:r w:rsidR="003E6836" w:rsidRPr="006348D2">
              <w:t>16</w:t>
            </w:r>
            <w:r w:rsidR="003E6836" w:rsidRPr="006348D2">
              <w:t xml:space="preserve"> </w:t>
            </w:r>
          </w:p>
          <w:p w14:paraId="6D7D748E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95-010</w:t>
            </w:r>
            <w:r w:rsidRPr="006348D2">
              <w:t xml:space="preserve"> </w:t>
            </w:r>
            <w:r w:rsidRPr="006348D2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ED6BC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28 823.04 zł</w:t>
            </w:r>
          </w:p>
        </w:tc>
      </w:tr>
      <w:tr w:rsidR="003E6836" w:rsidRPr="006348D2" w14:paraId="7D393535" w14:textId="77777777" w:rsidTr="009B386C">
        <w:tc>
          <w:tcPr>
            <w:tcW w:w="993" w:type="dxa"/>
            <w:shd w:val="clear" w:color="auto" w:fill="auto"/>
            <w:vAlign w:val="center"/>
          </w:tcPr>
          <w:p w14:paraId="368B3059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CA9BF1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58</w:t>
            </w:r>
          </w:p>
        </w:tc>
        <w:tc>
          <w:tcPr>
            <w:tcW w:w="4110" w:type="dxa"/>
            <w:shd w:val="clear" w:color="auto" w:fill="auto"/>
          </w:tcPr>
          <w:p w14:paraId="3BCD2100" w14:textId="77777777" w:rsidR="003E6836" w:rsidRPr="006348D2" w:rsidRDefault="003E6836" w:rsidP="009B386C">
            <w:pPr>
              <w:spacing w:before="80"/>
            </w:pPr>
            <w:r w:rsidRPr="006348D2">
              <w:t>Lek S.A.</w:t>
            </w:r>
          </w:p>
          <w:p w14:paraId="4777DC89" w14:textId="52D448F8" w:rsidR="003E6836" w:rsidRPr="006348D2" w:rsidRDefault="006348D2" w:rsidP="009B386C">
            <w:r>
              <w:t xml:space="preserve">ul. </w:t>
            </w:r>
            <w:r w:rsidR="003E6836" w:rsidRPr="006348D2">
              <w:t>Podlipie</w:t>
            </w:r>
            <w:r w:rsidR="003E6836" w:rsidRPr="006348D2">
              <w:t xml:space="preserve"> </w:t>
            </w:r>
            <w:r w:rsidR="003E6836" w:rsidRPr="006348D2">
              <w:t>16</w:t>
            </w:r>
            <w:r w:rsidR="003E6836" w:rsidRPr="006348D2">
              <w:t xml:space="preserve"> </w:t>
            </w:r>
          </w:p>
          <w:p w14:paraId="5C543DF2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95-010</w:t>
            </w:r>
            <w:r w:rsidRPr="006348D2">
              <w:t xml:space="preserve"> </w:t>
            </w:r>
            <w:r w:rsidRPr="006348D2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D9666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56 002.75 zł</w:t>
            </w:r>
          </w:p>
        </w:tc>
      </w:tr>
      <w:tr w:rsidR="003E6836" w:rsidRPr="006348D2" w14:paraId="1BBCF99C" w14:textId="77777777" w:rsidTr="009B386C">
        <w:tc>
          <w:tcPr>
            <w:tcW w:w="993" w:type="dxa"/>
            <w:shd w:val="clear" w:color="auto" w:fill="auto"/>
            <w:vAlign w:val="center"/>
          </w:tcPr>
          <w:p w14:paraId="16BB254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919B04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61</w:t>
            </w:r>
          </w:p>
        </w:tc>
        <w:tc>
          <w:tcPr>
            <w:tcW w:w="4110" w:type="dxa"/>
            <w:shd w:val="clear" w:color="auto" w:fill="auto"/>
          </w:tcPr>
          <w:p w14:paraId="00F49EDB" w14:textId="77777777" w:rsidR="003E6836" w:rsidRPr="006348D2" w:rsidRDefault="003E6836" w:rsidP="009B386C">
            <w:pPr>
              <w:spacing w:before="80"/>
            </w:pPr>
            <w:r w:rsidRPr="006348D2">
              <w:t>Lek S.A.</w:t>
            </w:r>
          </w:p>
          <w:p w14:paraId="437EE617" w14:textId="2743C6AF" w:rsidR="003E6836" w:rsidRPr="006348D2" w:rsidRDefault="006348D2" w:rsidP="009B386C">
            <w:r>
              <w:t xml:space="preserve">ul. </w:t>
            </w:r>
            <w:r w:rsidR="003E6836" w:rsidRPr="006348D2">
              <w:t>Podlipie</w:t>
            </w:r>
            <w:r w:rsidR="003E6836" w:rsidRPr="006348D2">
              <w:t xml:space="preserve"> </w:t>
            </w:r>
            <w:r w:rsidR="003E6836" w:rsidRPr="006348D2">
              <w:t>16</w:t>
            </w:r>
            <w:r w:rsidR="003E6836" w:rsidRPr="006348D2">
              <w:t xml:space="preserve"> </w:t>
            </w:r>
          </w:p>
          <w:p w14:paraId="764DD27A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95-010</w:t>
            </w:r>
            <w:r w:rsidRPr="006348D2">
              <w:t xml:space="preserve"> </w:t>
            </w:r>
            <w:r w:rsidRPr="006348D2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907A9F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6 917.08 zł</w:t>
            </w:r>
          </w:p>
        </w:tc>
      </w:tr>
      <w:tr w:rsidR="003E6836" w:rsidRPr="006348D2" w14:paraId="757160EE" w14:textId="77777777" w:rsidTr="009B386C">
        <w:tc>
          <w:tcPr>
            <w:tcW w:w="993" w:type="dxa"/>
            <w:shd w:val="clear" w:color="auto" w:fill="auto"/>
            <w:vAlign w:val="center"/>
          </w:tcPr>
          <w:p w14:paraId="3BC092F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D2D788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67</w:t>
            </w:r>
          </w:p>
        </w:tc>
        <w:tc>
          <w:tcPr>
            <w:tcW w:w="4110" w:type="dxa"/>
            <w:shd w:val="clear" w:color="auto" w:fill="auto"/>
          </w:tcPr>
          <w:p w14:paraId="64A37962" w14:textId="77777777" w:rsidR="003E6836" w:rsidRPr="006348D2" w:rsidRDefault="003E6836" w:rsidP="009B386C">
            <w:pPr>
              <w:spacing w:before="80"/>
            </w:pPr>
            <w:r w:rsidRPr="006348D2">
              <w:t>Lek S.A.</w:t>
            </w:r>
          </w:p>
          <w:p w14:paraId="6E74A3E7" w14:textId="5B0C36E5" w:rsidR="003E6836" w:rsidRPr="006348D2" w:rsidRDefault="006348D2" w:rsidP="009B386C">
            <w:r>
              <w:t xml:space="preserve">ul. </w:t>
            </w:r>
            <w:r w:rsidR="003E6836" w:rsidRPr="006348D2">
              <w:t>Podlipie</w:t>
            </w:r>
            <w:r w:rsidR="003E6836" w:rsidRPr="006348D2">
              <w:t xml:space="preserve"> </w:t>
            </w:r>
            <w:r w:rsidR="003E6836" w:rsidRPr="006348D2">
              <w:t>16</w:t>
            </w:r>
            <w:r w:rsidR="003E6836" w:rsidRPr="006348D2">
              <w:t xml:space="preserve"> </w:t>
            </w:r>
          </w:p>
          <w:p w14:paraId="0BC0C610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95-010</w:t>
            </w:r>
            <w:r w:rsidRPr="006348D2">
              <w:t xml:space="preserve"> </w:t>
            </w:r>
            <w:r w:rsidRPr="006348D2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7B1213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30 716.39 zł</w:t>
            </w:r>
          </w:p>
        </w:tc>
      </w:tr>
      <w:tr w:rsidR="003E6836" w:rsidRPr="006348D2" w14:paraId="181BD025" w14:textId="77777777" w:rsidTr="009B386C">
        <w:tc>
          <w:tcPr>
            <w:tcW w:w="993" w:type="dxa"/>
            <w:shd w:val="clear" w:color="auto" w:fill="auto"/>
            <w:vAlign w:val="center"/>
          </w:tcPr>
          <w:p w14:paraId="19A07862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370D1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69</w:t>
            </w:r>
          </w:p>
        </w:tc>
        <w:tc>
          <w:tcPr>
            <w:tcW w:w="4110" w:type="dxa"/>
            <w:shd w:val="clear" w:color="auto" w:fill="auto"/>
          </w:tcPr>
          <w:p w14:paraId="26FCE0E7" w14:textId="77777777" w:rsidR="003E6836" w:rsidRPr="006348D2" w:rsidRDefault="003E6836" w:rsidP="009B386C">
            <w:pPr>
              <w:spacing w:before="80"/>
            </w:pPr>
            <w:r w:rsidRPr="006348D2">
              <w:t>Lek S.A.</w:t>
            </w:r>
          </w:p>
          <w:p w14:paraId="4E4CB956" w14:textId="04D141B2" w:rsidR="003E6836" w:rsidRPr="006348D2" w:rsidRDefault="006348D2" w:rsidP="009B386C">
            <w:r>
              <w:t xml:space="preserve">ul. </w:t>
            </w:r>
            <w:r w:rsidR="003E6836" w:rsidRPr="006348D2">
              <w:t>Podlipie</w:t>
            </w:r>
            <w:r w:rsidR="003E6836" w:rsidRPr="006348D2">
              <w:t xml:space="preserve"> </w:t>
            </w:r>
            <w:r w:rsidR="003E6836" w:rsidRPr="006348D2">
              <w:t>16</w:t>
            </w:r>
            <w:r w:rsidR="003E6836" w:rsidRPr="006348D2">
              <w:t xml:space="preserve"> </w:t>
            </w:r>
          </w:p>
          <w:p w14:paraId="706EF3A7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95-010</w:t>
            </w:r>
            <w:r w:rsidRPr="006348D2">
              <w:t xml:space="preserve"> </w:t>
            </w:r>
            <w:r w:rsidRPr="006348D2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863E95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37 190.98 zł</w:t>
            </w:r>
          </w:p>
        </w:tc>
      </w:tr>
      <w:tr w:rsidR="003E6836" w:rsidRPr="006348D2" w14:paraId="5C1EC299" w14:textId="77777777" w:rsidTr="009B386C">
        <w:tc>
          <w:tcPr>
            <w:tcW w:w="993" w:type="dxa"/>
            <w:shd w:val="clear" w:color="auto" w:fill="auto"/>
            <w:vAlign w:val="center"/>
          </w:tcPr>
          <w:p w14:paraId="7E0CD23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E9595A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70</w:t>
            </w:r>
          </w:p>
        </w:tc>
        <w:tc>
          <w:tcPr>
            <w:tcW w:w="4110" w:type="dxa"/>
            <w:shd w:val="clear" w:color="auto" w:fill="auto"/>
          </w:tcPr>
          <w:p w14:paraId="2F15B5BA" w14:textId="77777777" w:rsidR="003E6836" w:rsidRPr="006348D2" w:rsidRDefault="003E6836" w:rsidP="009B386C">
            <w:pPr>
              <w:spacing w:before="80"/>
            </w:pPr>
            <w:r w:rsidRPr="006348D2">
              <w:t>Lek S.A.</w:t>
            </w:r>
          </w:p>
          <w:p w14:paraId="6EE966DA" w14:textId="24B07846" w:rsidR="003E6836" w:rsidRPr="006348D2" w:rsidRDefault="006348D2" w:rsidP="009B386C">
            <w:r>
              <w:t xml:space="preserve">ul. </w:t>
            </w:r>
            <w:r w:rsidR="003E6836" w:rsidRPr="006348D2">
              <w:t>Podlipie</w:t>
            </w:r>
            <w:r w:rsidR="003E6836" w:rsidRPr="006348D2">
              <w:t xml:space="preserve"> </w:t>
            </w:r>
            <w:r w:rsidR="003E6836" w:rsidRPr="006348D2">
              <w:t>16</w:t>
            </w:r>
            <w:r w:rsidR="003E6836" w:rsidRPr="006348D2">
              <w:t xml:space="preserve"> </w:t>
            </w:r>
          </w:p>
          <w:p w14:paraId="0B1BA193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95-010</w:t>
            </w:r>
            <w:r w:rsidRPr="006348D2">
              <w:t xml:space="preserve"> </w:t>
            </w:r>
            <w:r w:rsidRPr="006348D2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1238ED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56 446.53 zł</w:t>
            </w:r>
          </w:p>
        </w:tc>
      </w:tr>
      <w:tr w:rsidR="003E6836" w:rsidRPr="006348D2" w14:paraId="5B65CA65" w14:textId="77777777" w:rsidTr="009B386C">
        <w:tc>
          <w:tcPr>
            <w:tcW w:w="993" w:type="dxa"/>
            <w:shd w:val="clear" w:color="auto" w:fill="auto"/>
            <w:vAlign w:val="center"/>
          </w:tcPr>
          <w:p w14:paraId="231C5401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CF7DD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71</w:t>
            </w:r>
          </w:p>
        </w:tc>
        <w:tc>
          <w:tcPr>
            <w:tcW w:w="4110" w:type="dxa"/>
            <w:shd w:val="clear" w:color="auto" w:fill="auto"/>
          </w:tcPr>
          <w:p w14:paraId="031B3B8F" w14:textId="77777777" w:rsidR="003E6836" w:rsidRPr="006348D2" w:rsidRDefault="003E6836" w:rsidP="009B386C">
            <w:pPr>
              <w:spacing w:before="80"/>
            </w:pPr>
            <w:r w:rsidRPr="006348D2">
              <w:t>Lek S.A.</w:t>
            </w:r>
          </w:p>
          <w:p w14:paraId="46C894FF" w14:textId="1CE94C0C" w:rsidR="003E6836" w:rsidRPr="006348D2" w:rsidRDefault="006348D2" w:rsidP="009B386C">
            <w:r>
              <w:t xml:space="preserve">ul. </w:t>
            </w:r>
            <w:r w:rsidR="003E6836" w:rsidRPr="006348D2">
              <w:t>Podlipie</w:t>
            </w:r>
            <w:r w:rsidR="003E6836" w:rsidRPr="006348D2">
              <w:t xml:space="preserve"> </w:t>
            </w:r>
            <w:r w:rsidR="003E6836" w:rsidRPr="006348D2">
              <w:t>16</w:t>
            </w:r>
            <w:r w:rsidR="003E6836" w:rsidRPr="006348D2">
              <w:t xml:space="preserve"> </w:t>
            </w:r>
          </w:p>
          <w:p w14:paraId="1808CF63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95-010</w:t>
            </w:r>
            <w:r w:rsidRPr="006348D2">
              <w:t xml:space="preserve"> </w:t>
            </w:r>
            <w:r w:rsidRPr="006348D2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08BDC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53 317.44 zł</w:t>
            </w:r>
          </w:p>
        </w:tc>
      </w:tr>
      <w:tr w:rsidR="003E6836" w:rsidRPr="006348D2" w14:paraId="0D9E5677" w14:textId="77777777" w:rsidTr="009B386C">
        <w:tc>
          <w:tcPr>
            <w:tcW w:w="993" w:type="dxa"/>
            <w:shd w:val="clear" w:color="auto" w:fill="auto"/>
            <w:vAlign w:val="center"/>
          </w:tcPr>
          <w:p w14:paraId="6B1260A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11D575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21</w:t>
            </w:r>
          </w:p>
        </w:tc>
        <w:tc>
          <w:tcPr>
            <w:tcW w:w="4110" w:type="dxa"/>
            <w:shd w:val="clear" w:color="auto" w:fill="auto"/>
          </w:tcPr>
          <w:p w14:paraId="3636C2BF" w14:textId="197F3490" w:rsidR="003E6836" w:rsidRPr="006348D2" w:rsidRDefault="003E6836" w:rsidP="009B386C">
            <w:pPr>
              <w:spacing w:before="80"/>
            </w:pPr>
            <w:r w:rsidRPr="006348D2">
              <w:t>C</w:t>
            </w:r>
            <w:r w:rsidR="006348D2" w:rsidRPr="006348D2">
              <w:t>entrala</w:t>
            </w:r>
            <w:r w:rsidRPr="006348D2">
              <w:t xml:space="preserve"> F</w:t>
            </w:r>
            <w:r w:rsidR="006348D2" w:rsidRPr="006348D2">
              <w:t>armaceutyczna</w:t>
            </w:r>
            <w:r w:rsidRPr="006348D2">
              <w:t xml:space="preserve"> CEFARM S</w:t>
            </w:r>
            <w:r w:rsidR="006348D2">
              <w:t>.</w:t>
            </w:r>
            <w:r w:rsidRPr="006348D2">
              <w:t>A</w:t>
            </w:r>
            <w:r w:rsidR="006348D2">
              <w:t>.</w:t>
            </w:r>
          </w:p>
          <w:p w14:paraId="6DD9D9AC" w14:textId="41932EAC" w:rsidR="003E6836" w:rsidRPr="006348D2" w:rsidRDefault="006348D2" w:rsidP="009B386C">
            <w:r>
              <w:t xml:space="preserve">ul. </w:t>
            </w:r>
            <w:r w:rsidR="003E6836" w:rsidRPr="006348D2">
              <w:t>J</w:t>
            </w:r>
            <w:r w:rsidRPr="006348D2">
              <w:t>ana</w:t>
            </w:r>
            <w:r w:rsidR="003E6836" w:rsidRPr="006348D2">
              <w:t xml:space="preserve"> K</w:t>
            </w:r>
            <w:r w:rsidRPr="006348D2">
              <w:t>azimierza</w:t>
            </w:r>
            <w:r w:rsidR="003E6836" w:rsidRPr="006348D2">
              <w:t xml:space="preserve"> </w:t>
            </w:r>
            <w:r w:rsidR="003E6836" w:rsidRPr="006348D2">
              <w:t>16</w:t>
            </w:r>
            <w:r w:rsidR="003E6836" w:rsidRPr="006348D2">
              <w:t xml:space="preserve"> </w:t>
            </w:r>
          </w:p>
          <w:p w14:paraId="598095D7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01-248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014AC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54 992.35 zł</w:t>
            </w:r>
          </w:p>
        </w:tc>
      </w:tr>
      <w:tr w:rsidR="003E6836" w:rsidRPr="006348D2" w14:paraId="0E4F7255" w14:textId="77777777" w:rsidTr="009B386C">
        <w:tc>
          <w:tcPr>
            <w:tcW w:w="993" w:type="dxa"/>
            <w:shd w:val="clear" w:color="auto" w:fill="auto"/>
            <w:vAlign w:val="center"/>
          </w:tcPr>
          <w:p w14:paraId="0E67C01E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41EACF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32</w:t>
            </w:r>
          </w:p>
        </w:tc>
        <w:tc>
          <w:tcPr>
            <w:tcW w:w="4110" w:type="dxa"/>
            <w:shd w:val="clear" w:color="auto" w:fill="auto"/>
          </w:tcPr>
          <w:p w14:paraId="35900231" w14:textId="77777777" w:rsidR="006348D2" w:rsidRPr="006348D2" w:rsidRDefault="006348D2" w:rsidP="006348D2">
            <w:pPr>
              <w:spacing w:before="80"/>
            </w:pPr>
            <w:r w:rsidRPr="006348D2">
              <w:t>Centrala Farmaceutyczna CEFARM S</w:t>
            </w:r>
            <w:r>
              <w:t>.</w:t>
            </w:r>
            <w:r w:rsidRPr="006348D2">
              <w:t>A</w:t>
            </w:r>
            <w:r>
              <w:t>.</w:t>
            </w:r>
          </w:p>
          <w:p w14:paraId="70B0D648" w14:textId="77777777" w:rsidR="006348D2" w:rsidRPr="006348D2" w:rsidRDefault="006348D2" w:rsidP="006348D2">
            <w:r>
              <w:t xml:space="preserve">ul. </w:t>
            </w:r>
            <w:r w:rsidRPr="006348D2">
              <w:t xml:space="preserve">Jana Kazimierza 16 </w:t>
            </w:r>
          </w:p>
          <w:p w14:paraId="05D65300" w14:textId="4B19891C" w:rsidR="003E6836" w:rsidRPr="006348D2" w:rsidRDefault="006348D2" w:rsidP="006348D2">
            <w:pPr>
              <w:spacing w:after="80"/>
              <w:jc w:val="both"/>
            </w:pPr>
            <w:r w:rsidRPr="006348D2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3AD6CF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30 274.56 zł</w:t>
            </w:r>
          </w:p>
        </w:tc>
      </w:tr>
      <w:tr w:rsidR="003E6836" w:rsidRPr="006348D2" w14:paraId="16071F0F" w14:textId="77777777" w:rsidTr="009B386C">
        <w:tc>
          <w:tcPr>
            <w:tcW w:w="993" w:type="dxa"/>
            <w:shd w:val="clear" w:color="auto" w:fill="auto"/>
            <w:vAlign w:val="center"/>
          </w:tcPr>
          <w:p w14:paraId="18E1E40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F5760D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58</w:t>
            </w:r>
          </w:p>
        </w:tc>
        <w:tc>
          <w:tcPr>
            <w:tcW w:w="4110" w:type="dxa"/>
            <w:shd w:val="clear" w:color="auto" w:fill="auto"/>
          </w:tcPr>
          <w:p w14:paraId="7DF38BE2" w14:textId="77777777" w:rsidR="006348D2" w:rsidRPr="006348D2" w:rsidRDefault="006348D2" w:rsidP="006348D2">
            <w:pPr>
              <w:spacing w:before="80"/>
            </w:pPr>
            <w:r w:rsidRPr="006348D2">
              <w:t>Centrala Farmaceutyczna CEFARM S</w:t>
            </w:r>
            <w:r>
              <w:t>.</w:t>
            </w:r>
            <w:r w:rsidRPr="006348D2">
              <w:t>A</w:t>
            </w:r>
            <w:r>
              <w:t>.</w:t>
            </w:r>
          </w:p>
          <w:p w14:paraId="034A5152" w14:textId="77777777" w:rsidR="006348D2" w:rsidRPr="006348D2" w:rsidRDefault="006348D2" w:rsidP="006348D2">
            <w:r>
              <w:t xml:space="preserve">ul. </w:t>
            </w:r>
            <w:r w:rsidRPr="006348D2">
              <w:t xml:space="preserve">Jana Kazimierza 16 </w:t>
            </w:r>
          </w:p>
          <w:p w14:paraId="277EB698" w14:textId="551E5FC6" w:rsidR="003E6836" w:rsidRPr="006348D2" w:rsidRDefault="006348D2" w:rsidP="006348D2">
            <w:pPr>
              <w:spacing w:after="80"/>
              <w:jc w:val="both"/>
            </w:pPr>
            <w:r w:rsidRPr="006348D2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2FA62F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37 672.13 zł</w:t>
            </w:r>
          </w:p>
        </w:tc>
      </w:tr>
      <w:tr w:rsidR="003E6836" w:rsidRPr="006348D2" w14:paraId="1D038FFB" w14:textId="77777777" w:rsidTr="009B386C">
        <w:tc>
          <w:tcPr>
            <w:tcW w:w="993" w:type="dxa"/>
            <w:shd w:val="clear" w:color="auto" w:fill="auto"/>
            <w:vAlign w:val="center"/>
          </w:tcPr>
          <w:p w14:paraId="2A3F4EF4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C4AB93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72</w:t>
            </w:r>
          </w:p>
        </w:tc>
        <w:tc>
          <w:tcPr>
            <w:tcW w:w="4110" w:type="dxa"/>
            <w:shd w:val="clear" w:color="auto" w:fill="auto"/>
          </w:tcPr>
          <w:p w14:paraId="6D645E92" w14:textId="77777777" w:rsidR="006348D2" w:rsidRPr="006348D2" w:rsidRDefault="006348D2" w:rsidP="006348D2">
            <w:pPr>
              <w:spacing w:before="80"/>
            </w:pPr>
            <w:r w:rsidRPr="006348D2">
              <w:t>Centrala Farmaceutyczna CEFARM S</w:t>
            </w:r>
            <w:r>
              <w:t>.</w:t>
            </w:r>
            <w:r w:rsidRPr="006348D2">
              <w:t>A</w:t>
            </w:r>
            <w:r>
              <w:t>.</w:t>
            </w:r>
          </w:p>
          <w:p w14:paraId="3E8D0AD7" w14:textId="77777777" w:rsidR="006348D2" w:rsidRPr="006348D2" w:rsidRDefault="006348D2" w:rsidP="006348D2">
            <w:r>
              <w:t xml:space="preserve">ul. </w:t>
            </w:r>
            <w:r w:rsidRPr="006348D2">
              <w:t xml:space="preserve">Jana Kazimierza 16 </w:t>
            </w:r>
          </w:p>
          <w:p w14:paraId="1E9AAD6F" w14:textId="43E5A110" w:rsidR="003E6836" w:rsidRPr="006348D2" w:rsidRDefault="006348D2" w:rsidP="006348D2">
            <w:pPr>
              <w:spacing w:after="80"/>
              <w:jc w:val="both"/>
            </w:pPr>
            <w:r w:rsidRPr="006348D2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FC382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5 588.68 zł</w:t>
            </w:r>
          </w:p>
        </w:tc>
      </w:tr>
      <w:tr w:rsidR="003E6836" w:rsidRPr="006348D2" w14:paraId="3FC26027" w14:textId="77777777" w:rsidTr="009B386C">
        <w:tc>
          <w:tcPr>
            <w:tcW w:w="993" w:type="dxa"/>
            <w:shd w:val="clear" w:color="auto" w:fill="auto"/>
            <w:vAlign w:val="center"/>
          </w:tcPr>
          <w:p w14:paraId="2CB7592A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E476F4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15</w:t>
            </w:r>
          </w:p>
        </w:tc>
        <w:tc>
          <w:tcPr>
            <w:tcW w:w="4110" w:type="dxa"/>
            <w:shd w:val="clear" w:color="auto" w:fill="auto"/>
          </w:tcPr>
          <w:p w14:paraId="27B42830" w14:textId="77777777" w:rsidR="003E6836" w:rsidRPr="006348D2" w:rsidRDefault="003E6836" w:rsidP="009B386C">
            <w:pPr>
              <w:spacing w:before="80"/>
            </w:pPr>
            <w:proofErr w:type="spellStart"/>
            <w:r w:rsidRPr="006348D2">
              <w:t>Servier</w:t>
            </w:r>
            <w:proofErr w:type="spellEnd"/>
            <w:r w:rsidRPr="006348D2">
              <w:t xml:space="preserve"> Polska Services Sp. z o.o.</w:t>
            </w:r>
          </w:p>
          <w:p w14:paraId="45768018" w14:textId="0795DC3C" w:rsidR="003E6836" w:rsidRPr="006348D2" w:rsidRDefault="006348D2" w:rsidP="009B386C">
            <w:r>
              <w:t xml:space="preserve">ul. </w:t>
            </w:r>
            <w:r w:rsidR="003E6836" w:rsidRPr="006348D2">
              <w:t>Burakowska</w:t>
            </w:r>
            <w:r w:rsidR="003E6836" w:rsidRPr="006348D2">
              <w:t xml:space="preserve"> </w:t>
            </w:r>
            <w:r w:rsidR="003E6836" w:rsidRPr="006348D2">
              <w:t>14</w:t>
            </w:r>
            <w:r w:rsidR="003E6836" w:rsidRPr="006348D2">
              <w:t xml:space="preserve"> </w:t>
            </w:r>
          </w:p>
          <w:p w14:paraId="6E1CFD92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01-066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38B69C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1 928.45 zł</w:t>
            </w:r>
          </w:p>
        </w:tc>
      </w:tr>
      <w:tr w:rsidR="003E6836" w:rsidRPr="006348D2" w14:paraId="32F0C34F" w14:textId="77777777" w:rsidTr="009B386C">
        <w:tc>
          <w:tcPr>
            <w:tcW w:w="993" w:type="dxa"/>
            <w:shd w:val="clear" w:color="auto" w:fill="auto"/>
            <w:vAlign w:val="center"/>
          </w:tcPr>
          <w:p w14:paraId="1EEF9E13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8FF393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14</w:t>
            </w:r>
          </w:p>
        </w:tc>
        <w:tc>
          <w:tcPr>
            <w:tcW w:w="4110" w:type="dxa"/>
            <w:shd w:val="clear" w:color="auto" w:fill="auto"/>
          </w:tcPr>
          <w:p w14:paraId="528042D7" w14:textId="1C8B6AA1" w:rsidR="003E6836" w:rsidRPr="006348D2" w:rsidRDefault="003E6836" w:rsidP="009B386C">
            <w:pPr>
              <w:spacing w:before="80"/>
            </w:pPr>
            <w:r w:rsidRPr="006348D2">
              <w:t xml:space="preserve">Medyk-Lek Panek </w:t>
            </w:r>
            <w:r w:rsidR="006348D2">
              <w:t>Sp. z o.o. Sp. k.</w:t>
            </w:r>
          </w:p>
          <w:p w14:paraId="1D911649" w14:textId="1B2E9449" w:rsidR="003E6836" w:rsidRPr="006348D2" w:rsidRDefault="006348D2" w:rsidP="009B386C">
            <w:r>
              <w:t xml:space="preserve">ul. </w:t>
            </w:r>
            <w:r w:rsidR="003E6836" w:rsidRPr="006348D2">
              <w:t>Pawła Włodkowica</w:t>
            </w:r>
            <w:r w:rsidR="003E6836" w:rsidRPr="006348D2">
              <w:t xml:space="preserve"> </w:t>
            </w:r>
            <w:r w:rsidR="003E6836" w:rsidRPr="006348D2">
              <w:t>2 c</w:t>
            </w:r>
            <w:r w:rsidR="003E6836" w:rsidRPr="006348D2">
              <w:t xml:space="preserve"> </w:t>
            </w:r>
          </w:p>
          <w:p w14:paraId="6210C2BD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03-262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0BACC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1 836.00 zł</w:t>
            </w:r>
          </w:p>
        </w:tc>
      </w:tr>
      <w:tr w:rsidR="003E6836" w:rsidRPr="006348D2" w14:paraId="62D5E1F1" w14:textId="77777777" w:rsidTr="009B386C">
        <w:tc>
          <w:tcPr>
            <w:tcW w:w="993" w:type="dxa"/>
            <w:shd w:val="clear" w:color="auto" w:fill="auto"/>
            <w:vAlign w:val="center"/>
          </w:tcPr>
          <w:p w14:paraId="5981863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05CD22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37</w:t>
            </w:r>
          </w:p>
        </w:tc>
        <w:tc>
          <w:tcPr>
            <w:tcW w:w="4110" w:type="dxa"/>
            <w:shd w:val="clear" w:color="auto" w:fill="auto"/>
          </w:tcPr>
          <w:p w14:paraId="345EFD61" w14:textId="77777777" w:rsidR="006348D2" w:rsidRPr="006348D2" w:rsidRDefault="006348D2" w:rsidP="006348D2">
            <w:pPr>
              <w:spacing w:before="80"/>
            </w:pPr>
            <w:r w:rsidRPr="006348D2">
              <w:t xml:space="preserve">Medyk-Lek Panek </w:t>
            </w:r>
            <w:r>
              <w:t>Sp. z o.o. Sp. k.</w:t>
            </w:r>
          </w:p>
          <w:p w14:paraId="3B2B53F2" w14:textId="77777777" w:rsidR="006348D2" w:rsidRPr="006348D2" w:rsidRDefault="006348D2" w:rsidP="006348D2">
            <w:r>
              <w:t xml:space="preserve">ul. </w:t>
            </w:r>
            <w:r w:rsidRPr="006348D2">
              <w:t xml:space="preserve">Pawła Włodkowica 2 c </w:t>
            </w:r>
          </w:p>
          <w:p w14:paraId="7F8D57B7" w14:textId="08403F5D" w:rsidR="003E6836" w:rsidRPr="006348D2" w:rsidRDefault="006348D2" w:rsidP="006348D2">
            <w:pPr>
              <w:spacing w:after="80"/>
              <w:jc w:val="both"/>
            </w:pPr>
            <w:r w:rsidRPr="006348D2">
              <w:t>03-262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6B1372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7 182.00 zł</w:t>
            </w:r>
          </w:p>
        </w:tc>
      </w:tr>
      <w:tr w:rsidR="003E6836" w:rsidRPr="006348D2" w14:paraId="34BAEFE6" w14:textId="77777777" w:rsidTr="009B386C">
        <w:tc>
          <w:tcPr>
            <w:tcW w:w="993" w:type="dxa"/>
            <w:shd w:val="clear" w:color="auto" w:fill="auto"/>
            <w:vAlign w:val="center"/>
          </w:tcPr>
          <w:p w14:paraId="4249B92F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5229BA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48</w:t>
            </w:r>
          </w:p>
        </w:tc>
        <w:tc>
          <w:tcPr>
            <w:tcW w:w="4110" w:type="dxa"/>
            <w:shd w:val="clear" w:color="auto" w:fill="auto"/>
          </w:tcPr>
          <w:p w14:paraId="503E3D48" w14:textId="77777777" w:rsidR="006348D2" w:rsidRPr="006348D2" w:rsidRDefault="006348D2" w:rsidP="006348D2">
            <w:pPr>
              <w:spacing w:before="80"/>
            </w:pPr>
            <w:r w:rsidRPr="006348D2">
              <w:t xml:space="preserve">Medyk-Lek Panek </w:t>
            </w:r>
            <w:r>
              <w:t>Sp. z o.o. Sp. k.</w:t>
            </w:r>
          </w:p>
          <w:p w14:paraId="7EC1CCC4" w14:textId="77777777" w:rsidR="006348D2" w:rsidRPr="006348D2" w:rsidRDefault="006348D2" w:rsidP="006348D2">
            <w:r>
              <w:t xml:space="preserve">ul. </w:t>
            </w:r>
            <w:r w:rsidRPr="006348D2">
              <w:t xml:space="preserve">Pawła Włodkowica 2 c </w:t>
            </w:r>
          </w:p>
          <w:p w14:paraId="2CCAA7F5" w14:textId="6BD984B2" w:rsidR="003E6836" w:rsidRPr="006348D2" w:rsidRDefault="006348D2" w:rsidP="006348D2">
            <w:pPr>
              <w:spacing w:after="80"/>
              <w:jc w:val="both"/>
            </w:pPr>
            <w:r w:rsidRPr="006348D2">
              <w:t>03-262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9A1F98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251 579.02 zł</w:t>
            </w:r>
          </w:p>
        </w:tc>
      </w:tr>
      <w:tr w:rsidR="003E6836" w:rsidRPr="006348D2" w14:paraId="0B6B2BF8" w14:textId="77777777" w:rsidTr="009B386C">
        <w:tc>
          <w:tcPr>
            <w:tcW w:w="993" w:type="dxa"/>
            <w:shd w:val="clear" w:color="auto" w:fill="auto"/>
            <w:vAlign w:val="center"/>
          </w:tcPr>
          <w:p w14:paraId="029210C4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99EA3F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</w:t>
            </w:r>
          </w:p>
        </w:tc>
        <w:tc>
          <w:tcPr>
            <w:tcW w:w="4110" w:type="dxa"/>
            <w:shd w:val="clear" w:color="auto" w:fill="auto"/>
          </w:tcPr>
          <w:p w14:paraId="03BC51D4" w14:textId="77777777" w:rsidR="003E6836" w:rsidRPr="006348D2" w:rsidRDefault="003E6836" w:rsidP="009B386C">
            <w:pPr>
              <w:spacing w:before="80"/>
            </w:pPr>
            <w:r w:rsidRPr="006348D2">
              <w:t xml:space="preserve">AstraZeneca </w:t>
            </w:r>
            <w:proofErr w:type="spellStart"/>
            <w:r w:rsidRPr="006348D2">
              <w:t>Kft</w:t>
            </w:r>
            <w:proofErr w:type="spellEnd"/>
            <w:r w:rsidRPr="006348D2">
              <w:t>.</w:t>
            </w:r>
          </w:p>
          <w:p w14:paraId="6A9BDB73" w14:textId="77CE0788" w:rsidR="003E6836" w:rsidRPr="006348D2" w:rsidRDefault="003E6836" w:rsidP="009B386C">
            <w:proofErr w:type="spellStart"/>
            <w:r w:rsidRPr="006348D2">
              <w:t>Budapest</w:t>
            </w:r>
            <w:proofErr w:type="spellEnd"/>
            <w:r w:rsidRPr="006348D2">
              <w:t xml:space="preserve">, </w:t>
            </w:r>
            <w:proofErr w:type="spellStart"/>
            <w:r w:rsidRPr="006348D2">
              <w:t>Alíz</w:t>
            </w:r>
            <w:proofErr w:type="spellEnd"/>
            <w:r w:rsidRPr="006348D2">
              <w:t xml:space="preserve"> </w:t>
            </w:r>
            <w:proofErr w:type="spellStart"/>
            <w:r w:rsidRPr="006348D2">
              <w:t>utca</w:t>
            </w:r>
            <w:proofErr w:type="spellEnd"/>
            <w:r w:rsidRPr="006348D2">
              <w:t xml:space="preserve"> 4. B. </w:t>
            </w:r>
            <w:proofErr w:type="spellStart"/>
            <w:r w:rsidRPr="006348D2">
              <w:t>ép</w:t>
            </w:r>
            <w:proofErr w:type="spellEnd"/>
            <w:r w:rsidRPr="006348D2">
              <w:t>.</w:t>
            </w:r>
            <w:r w:rsidRPr="006348D2">
              <w:t xml:space="preserve"> </w:t>
            </w:r>
          </w:p>
          <w:p w14:paraId="783EB5C6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1117</w:t>
            </w:r>
            <w:r w:rsidRPr="006348D2">
              <w:t xml:space="preserve"> </w:t>
            </w:r>
            <w:r w:rsidRPr="006348D2">
              <w:t>Budapeszt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D05575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744 774.83 zł</w:t>
            </w:r>
          </w:p>
        </w:tc>
      </w:tr>
      <w:tr w:rsidR="003E6836" w:rsidRPr="006348D2" w14:paraId="1AB08582" w14:textId="77777777" w:rsidTr="009B386C">
        <w:tc>
          <w:tcPr>
            <w:tcW w:w="993" w:type="dxa"/>
            <w:shd w:val="clear" w:color="auto" w:fill="auto"/>
            <w:vAlign w:val="center"/>
          </w:tcPr>
          <w:p w14:paraId="298280FE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9B571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46</w:t>
            </w:r>
          </w:p>
        </w:tc>
        <w:tc>
          <w:tcPr>
            <w:tcW w:w="4110" w:type="dxa"/>
            <w:shd w:val="clear" w:color="auto" w:fill="auto"/>
          </w:tcPr>
          <w:p w14:paraId="78688D0D" w14:textId="77777777" w:rsidR="003E6836" w:rsidRPr="006348D2" w:rsidRDefault="003E6836" w:rsidP="009B386C">
            <w:pPr>
              <w:spacing w:before="80"/>
            </w:pPr>
            <w:r w:rsidRPr="006348D2">
              <w:t xml:space="preserve">AstraZeneca </w:t>
            </w:r>
            <w:proofErr w:type="spellStart"/>
            <w:r w:rsidRPr="006348D2">
              <w:t>Kft</w:t>
            </w:r>
            <w:proofErr w:type="spellEnd"/>
            <w:r w:rsidRPr="006348D2">
              <w:t>.</w:t>
            </w:r>
          </w:p>
          <w:p w14:paraId="5DF8366A" w14:textId="3603F274" w:rsidR="003E6836" w:rsidRPr="006348D2" w:rsidRDefault="003E6836" w:rsidP="009B386C">
            <w:proofErr w:type="spellStart"/>
            <w:r w:rsidRPr="006348D2">
              <w:t>Budapest</w:t>
            </w:r>
            <w:proofErr w:type="spellEnd"/>
            <w:r w:rsidRPr="006348D2">
              <w:t xml:space="preserve">, </w:t>
            </w:r>
            <w:proofErr w:type="spellStart"/>
            <w:r w:rsidRPr="006348D2">
              <w:t>Alíz</w:t>
            </w:r>
            <w:proofErr w:type="spellEnd"/>
            <w:r w:rsidRPr="006348D2">
              <w:t xml:space="preserve"> </w:t>
            </w:r>
            <w:proofErr w:type="spellStart"/>
            <w:r w:rsidRPr="006348D2">
              <w:t>utca</w:t>
            </w:r>
            <w:proofErr w:type="spellEnd"/>
            <w:r w:rsidRPr="006348D2">
              <w:t xml:space="preserve"> 4. B. </w:t>
            </w:r>
            <w:proofErr w:type="spellStart"/>
            <w:r w:rsidRPr="006348D2">
              <w:t>ép</w:t>
            </w:r>
            <w:proofErr w:type="spellEnd"/>
            <w:r w:rsidRPr="006348D2">
              <w:t>.</w:t>
            </w:r>
            <w:r w:rsidRPr="006348D2">
              <w:t xml:space="preserve"> </w:t>
            </w:r>
          </w:p>
          <w:p w14:paraId="164C62BE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1117</w:t>
            </w:r>
            <w:r w:rsidRPr="006348D2">
              <w:t xml:space="preserve"> </w:t>
            </w:r>
            <w:r w:rsidRPr="006348D2">
              <w:t>Budapeszt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74CB8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1 203 038.78 zł</w:t>
            </w:r>
          </w:p>
        </w:tc>
      </w:tr>
      <w:tr w:rsidR="003E6836" w:rsidRPr="006348D2" w14:paraId="0563AE68" w14:textId="77777777" w:rsidTr="009B386C">
        <w:tc>
          <w:tcPr>
            <w:tcW w:w="993" w:type="dxa"/>
            <w:shd w:val="clear" w:color="auto" w:fill="auto"/>
            <w:vAlign w:val="center"/>
          </w:tcPr>
          <w:p w14:paraId="00FE9E0D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0219B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56</w:t>
            </w:r>
          </w:p>
        </w:tc>
        <w:tc>
          <w:tcPr>
            <w:tcW w:w="4110" w:type="dxa"/>
            <w:shd w:val="clear" w:color="auto" w:fill="auto"/>
          </w:tcPr>
          <w:p w14:paraId="42A03AEC" w14:textId="77777777" w:rsidR="003E6836" w:rsidRPr="006348D2" w:rsidRDefault="003E6836" w:rsidP="009B386C">
            <w:pPr>
              <w:spacing w:before="80"/>
            </w:pPr>
            <w:r w:rsidRPr="006348D2">
              <w:t xml:space="preserve">AstraZeneca </w:t>
            </w:r>
            <w:proofErr w:type="spellStart"/>
            <w:r w:rsidRPr="006348D2">
              <w:t>Kft</w:t>
            </w:r>
            <w:proofErr w:type="spellEnd"/>
            <w:r w:rsidRPr="006348D2">
              <w:t>.</w:t>
            </w:r>
          </w:p>
          <w:p w14:paraId="180147B4" w14:textId="5273A2B3" w:rsidR="003E6836" w:rsidRPr="006348D2" w:rsidRDefault="003E6836" w:rsidP="009B386C">
            <w:proofErr w:type="spellStart"/>
            <w:r w:rsidRPr="006348D2">
              <w:t>Budapest</w:t>
            </w:r>
            <w:proofErr w:type="spellEnd"/>
            <w:r w:rsidRPr="006348D2">
              <w:t xml:space="preserve">, </w:t>
            </w:r>
            <w:proofErr w:type="spellStart"/>
            <w:r w:rsidRPr="006348D2">
              <w:t>Alíz</w:t>
            </w:r>
            <w:proofErr w:type="spellEnd"/>
            <w:r w:rsidRPr="006348D2">
              <w:t xml:space="preserve"> </w:t>
            </w:r>
            <w:proofErr w:type="spellStart"/>
            <w:r w:rsidRPr="006348D2">
              <w:t>utca</w:t>
            </w:r>
            <w:proofErr w:type="spellEnd"/>
            <w:r w:rsidRPr="006348D2">
              <w:t xml:space="preserve"> 4. B. </w:t>
            </w:r>
            <w:proofErr w:type="spellStart"/>
            <w:r w:rsidRPr="006348D2">
              <w:t>ép</w:t>
            </w:r>
            <w:proofErr w:type="spellEnd"/>
            <w:r w:rsidRPr="006348D2">
              <w:t>.</w:t>
            </w:r>
            <w:r w:rsidRPr="006348D2">
              <w:t xml:space="preserve">  </w:t>
            </w:r>
          </w:p>
          <w:p w14:paraId="04288150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1117</w:t>
            </w:r>
            <w:r w:rsidRPr="006348D2">
              <w:t xml:space="preserve"> </w:t>
            </w:r>
            <w:r w:rsidRPr="006348D2">
              <w:t>Budapeszt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F5810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455 544.23 zł</w:t>
            </w:r>
          </w:p>
        </w:tc>
      </w:tr>
      <w:tr w:rsidR="003E6836" w:rsidRPr="006348D2" w14:paraId="5E454FF9" w14:textId="77777777" w:rsidTr="009B386C">
        <w:tc>
          <w:tcPr>
            <w:tcW w:w="993" w:type="dxa"/>
            <w:shd w:val="clear" w:color="auto" w:fill="auto"/>
            <w:vAlign w:val="center"/>
          </w:tcPr>
          <w:p w14:paraId="5C267C7C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827D6F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59</w:t>
            </w:r>
          </w:p>
        </w:tc>
        <w:tc>
          <w:tcPr>
            <w:tcW w:w="4110" w:type="dxa"/>
            <w:shd w:val="clear" w:color="auto" w:fill="auto"/>
          </w:tcPr>
          <w:p w14:paraId="6812E3BD" w14:textId="77777777" w:rsidR="003E6836" w:rsidRPr="006348D2" w:rsidRDefault="003E6836" w:rsidP="009B386C">
            <w:pPr>
              <w:spacing w:before="80"/>
            </w:pPr>
            <w:r w:rsidRPr="006348D2">
              <w:t xml:space="preserve">AstraZeneca </w:t>
            </w:r>
            <w:proofErr w:type="spellStart"/>
            <w:r w:rsidRPr="006348D2">
              <w:t>Kft</w:t>
            </w:r>
            <w:proofErr w:type="spellEnd"/>
            <w:r w:rsidRPr="006348D2">
              <w:t>.</w:t>
            </w:r>
          </w:p>
          <w:p w14:paraId="37B7B063" w14:textId="3935945B" w:rsidR="003E6836" w:rsidRPr="006348D2" w:rsidRDefault="003E6836" w:rsidP="009B386C">
            <w:proofErr w:type="spellStart"/>
            <w:r w:rsidRPr="006348D2">
              <w:t>Budapest</w:t>
            </w:r>
            <w:proofErr w:type="spellEnd"/>
            <w:r w:rsidRPr="006348D2">
              <w:t xml:space="preserve">, </w:t>
            </w:r>
            <w:proofErr w:type="spellStart"/>
            <w:r w:rsidRPr="006348D2">
              <w:t>Alíz</w:t>
            </w:r>
            <w:proofErr w:type="spellEnd"/>
            <w:r w:rsidRPr="006348D2">
              <w:t xml:space="preserve"> </w:t>
            </w:r>
            <w:proofErr w:type="spellStart"/>
            <w:r w:rsidRPr="006348D2">
              <w:t>utca</w:t>
            </w:r>
            <w:proofErr w:type="spellEnd"/>
            <w:r w:rsidRPr="006348D2">
              <w:t xml:space="preserve"> 4. B. </w:t>
            </w:r>
            <w:proofErr w:type="spellStart"/>
            <w:r w:rsidRPr="006348D2">
              <w:t>ép</w:t>
            </w:r>
            <w:proofErr w:type="spellEnd"/>
            <w:r w:rsidRPr="006348D2">
              <w:t>.</w:t>
            </w:r>
            <w:r w:rsidRPr="006348D2">
              <w:t xml:space="preserve"> </w:t>
            </w:r>
          </w:p>
          <w:p w14:paraId="1CF6A0EE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1117</w:t>
            </w:r>
            <w:r w:rsidRPr="006348D2">
              <w:t xml:space="preserve"> </w:t>
            </w:r>
            <w:r w:rsidRPr="006348D2">
              <w:t>Budapeszt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889192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755 999.82 zł</w:t>
            </w:r>
          </w:p>
        </w:tc>
      </w:tr>
      <w:tr w:rsidR="003E6836" w:rsidRPr="006348D2" w14:paraId="71A7A764" w14:textId="77777777" w:rsidTr="009B386C">
        <w:tc>
          <w:tcPr>
            <w:tcW w:w="993" w:type="dxa"/>
            <w:shd w:val="clear" w:color="auto" w:fill="auto"/>
            <w:vAlign w:val="center"/>
          </w:tcPr>
          <w:p w14:paraId="2419FDA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25466A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</w:t>
            </w:r>
          </w:p>
        </w:tc>
        <w:tc>
          <w:tcPr>
            <w:tcW w:w="4110" w:type="dxa"/>
            <w:shd w:val="clear" w:color="auto" w:fill="auto"/>
          </w:tcPr>
          <w:p w14:paraId="750B1A4F" w14:textId="77777777" w:rsidR="003E6836" w:rsidRPr="006348D2" w:rsidRDefault="003E6836" w:rsidP="009B386C">
            <w:pPr>
              <w:spacing w:before="80"/>
            </w:pPr>
            <w:r w:rsidRPr="006348D2">
              <w:t>Urtica Sp. z o.o.</w:t>
            </w:r>
          </w:p>
          <w:p w14:paraId="45FD45AE" w14:textId="22222A5D" w:rsidR="003E6836" w:rsidRPr="006348D2" w:rsidRDefault="006348D2" w:rsidP="009B386C">
            <w:r>
              <w:t xml:space="preserve">ul. </w:t>
            </w:r>
            <w:r w:rsidR="003E6836" w:rsidRPr="006348D2">
              <w:t>Krzemieniecka</w:t>
            </w:r>
            <w:r w:rsidR="003E6836" w:rsidRPr="006348D2">
              <w:t xml:space="preserve"> </w:t>
            </w:r>
            <w:r w:rsidR="003E6836" w:rsidRPr="006348D2">
              <w:t>120</w:t>
            </w:r>
            <w:r w:rsidR="003E6836" w:rsidRPr="006348D2">
              <w:t xml:space="preserve"> </w:t>
            </w:r>
          </w:p>
          <w:p w14:paraId="2066FD27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54-640</w:t>
            </w:r>
            <w:r w:rsidRPr="006348D2">
              <w:t xml:space="preserve"> </w:t>
            </w:r>
            <w:r w:rsidRPr="006348D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0A8BF3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609 960.12 zł</w:t>
            </w:r>
          </w:p>
        </w:tc>
      </w:tr>
      <w:tr w:rsidR="003E6836" w:rsidRPr="006348D2" w14:paraId="52418351" w14:textId="77777777" w:rsidTr="009B386C">
        <w:tc>
          <w:tcPr>
            <w:tcW w:w="993" w:type="dxa"/>
            <w:shd w:val="clear" w:color="auto" w:fill="auto"/>
            <w:vAlign w:val="center"/>
          </w:tcPr>
          <w:p w14:paraId="47CD976C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36D9E2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22</w:t>
            </w:r>
          </w:p>
        </w:tc>
        <w:tc>
          <w:tcPr>
            <w:tcW w:w="4110" w:type="dxa"/>
            <w:shd w:val="clear" w:color="auto" w:fill="auto"/>
          </w:tcPr>
          <w:p w14:paraId="1451902A" w14:textId="77777777" w:rsidR="003E6836" w:rsidRPr="006348D2" w:rsidRDefault="003E6836" w:rsidP="009B386C">
            <w:pPr>
              <w:spacing w:before="80"/>
            </w:pPr>
            <w:r w:rsidRPr="006348D2">
              <w:t>Urtica Sp. z o.o.</w:t>
            </w:r>
          </w:p>
          <w:p w14:paraId="181465AA" w14:textId="53F855C6" w:rsidR="003E6836" w:rsidRPr="006348D2" w:rsidRDefault="006348D2" w:rsidP="009B386C">
            <w:r>
              <w:t xml:space="preserve">ul. </w:t>
            </w:r>
            <w:r w:rsidR="003E6836" w:rsidRPr="006348D2">
              <w:t>Krzemieniecka</w:t>
            </w:r>
            <w:r w:rsidR="003E6836" w:rsidRPr="006348D2">
              <w:t xml:space="preserve"> </w:t>
            </w:r>
            <w:r w:rsidR="003E6836" w:rsidRPr="006348D2">
              <w:t>120</w:t>
            </w:r>
            <w:r w:rsidR="003E6836" w:rsidRPr="006348D2">
              <w:t xml:space="preserve"> </w:t>
            </w:r>
          </w:p>
          <w:p w14:paraId="618CEC65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54-640</w:t>
            </w:r>
            <w:r w:rsidRPr="006348D2">
              <w:t xml:space="preserve"> </w:t>
            </w:r>
            <w:r w:rsidRPr="006348D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55BD0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36 796.71 zł</w:t>
            </w:r>
          </w:p>
        </w:tc>
      </w:tr>
      <w:tr w:rsidR="003E6836" w:rsidRPr="006348D2" w14:paraId="78DDEE22" w14:textId="77777777" w:rsidTr="009B386C">
        <w:tc>
          <w:tcPr>
            <w:tcW w:w="993" w:type="dxa"/>
            <w:shd w:val="clear" w:color="auto" w:fill="auto"/>
            <w:vAlign w:val="center"/>
          </w:tcPr>
          <w:p w14:paraId="3657A93F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04A22A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31</w:t>
            </w:r>
          </w:p>
        </w:tc>
        <w:tc>
          <w:tcPr>
            <w:tcW w:w="4110" w:type="dxa"/>
            <w:shd w:val="clear" w:color="auto" w:fill="auto"/>
          </w:tcPr>
          <w:p w14:paraId="38CDFBA7" w14:textId="77777777" w:rsidR="003E6836" w:rsidRPr="006348D2" w:rsidRDefault="003E6836" w:rsidP="009B386C">
            <w:pPr>
              <w:spacing w:before="80"/>
            </w:pPr>
            <w:r w:rsidRPr="006348D2">
              <w:t>Urtica Sp. z o.o.</w:t>
            </w:r>
          </w:p>
          <w:p w14:paraId="513BF9B4" w14:textId="78FF79A6" w:rsidR="003E6836" w:rsidRPr="006348D2" w:rsidRDefault="006348D2" w:rsidP="009B386C">
            <w:r>
              <w:t xml:space="preserve">ul. </w:t>
            </w:r>
            <w:r w:rsidR="003E6836" w:rsidRPr="006348D2">
              <w:t>Krzemieniecka</w:t>
            </w:r>
            <w:r w:rsidR="003E6836" w:rsidRPr="006348D2">
              <w:t xml:space="preserve"> </w:t>
            </w:r>
            <w:r w:rsidR="003E6836" w:rsidRPr="006348D2">
              <w:t>120</w:t>
            </w:r>
            <w:r w:rsidR="003E6836" w:rsidRPr="006348D2">
              <w:t xml:space="preserve"> </w:t>
            </w:r>
          </w:p>
          <w:p w14:paraId="04E74589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54-640</w:t>
            </w:r>
            <w:r w:rsidRPr="006348D2">
              <w:t xml:space="preserve"> </w:t>
            </w:r>
            <w:r w:rsidRPr="006348D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6355C3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298 330.69 zł</w:t>
            </w:r>
          </w:p>
        </w:tc>
      </w:tr>
      <w:tr w:rsidR="003E6836" w:rsidRPr="006348D2" w14:paraId="4EBD07F1" w14:textId="77777777" w:rsidTr="009B386C">
        <w:tc>
          <w:tcPr>
            <w:tcW w:w="993" w:type="dxa"/>
            <w:shd w:val="clear" w:color="auto" w:fill="auto"/>
            <w:vAlign w:val="center"/>
          </w:tcPr>
          <w:p w14:paraId="75057573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77BA94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33</w:t>
            </w:r>
          </w:p>
        </w:tc>
        <w:tc>
          <w:tcPr>
            <w:tcW w:w="4110" w:type="dxa"/>
            <w:shd w:val="clear" w:color="auto" w:fill="auto"/>
          </w:tcPr>
          <w:p w14:paraId="253DBF12" w14:textId="77777777" w:rsidR="003E6836" w:rsidRPr="006348D2" w:rsidRDefault="003E6836" w:rsidP="009B386C">
            <w:pPr>
              <w:spacing w:before="80"/>
            </w:pPr>
            <w:r w:rsidRPr="006348D2">
              <w:t>Urtica Sp. z o.o.</w:t>
            </w:r>
          </w:p>
          <w:p w14:paraId="4CD7E064" w14:textId="7BEAC4A5" w:rsidR="003E6836" w:rsidRPr="006348D2" w:rsidRDefault="006348D2" w:rsidP="009B386C">
            <w:r>
              <w:t xml:space="preserve">ul. </w:t>
            </w:r>
            <w:r w:rsidR="003E6836" w:rsidRPr="006348D2">
              <w:t>Krzemieniecka</w:t>
            </w:r>
            <w:r w:rsidR="003E6836" w:rsidRPr="006348D2">
              <w:t xml:space="preserve"> </w:t>
            </w:r>
            <w:r w:rsidR="003E6836" w:rsidRPr="006348D2">
              <w:t>120</w:t>
            </w:r>
            <w:r w:rsidR="003E6836" w:rsidRPr="006348D2">
              <w:t xml:space="preserve"> </w:t>
            </w:r>
          </w:p>
          <w:p w14:paraId="10C847C7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54-640</w:t>
            </w:r>
            <w:r w:rsidRPr="006348D2">
              <w:t xml:space="preserve"> </w:t>
            </w:r>
            <w:r w:rsidRPr="006348D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7662E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316 719.76 zł</w:t>
            </w:r>
          </w:p>
        </w:tc>
      </w:tr>
      <w:tr w:rsidR="003E6836" w:rsidRPr="006348D2" w14:paraId="31E80365" w14:textId="77777777" w:rsidTr="009B386C">
        <w:tc>
          <w:tcPr>
            <w:tcW w:w="993" w:type="dxa"/>
            <w:shd w:val="clear" w:color="auto" w:fill="auto"/>
            <w:vAlign w:val="center"/>
          </w:tcPr>
          <w:p w14:paraId="44E6821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198884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34</w:t>
            </w:r>
          </w:p>
        </w:tc>
        <w:tc>
          <w:tcPr>
            <w:tcW w:w="4110" w:type="dxa"/>
            <w:shd w:val="clear" w:color="auto" w:fill="auto"/>
          </w:tcPr>
          <w:p w14:paraId="209719D4" w14:textId="77777777" w:rsidR="003E6836" w:rsidRPr="006348D2" w:rsidRDefault="003E6836" w:rsidP="009B386C">
            <w:pPr>
              <w:spacing w:before="80"/>
            </w:pPr>
            <w:r w:rsidRPr="006348D2">
              <w:t>Urtica Sp. z o.o.</w:t>
            </w:r>
          </w:p>
          <w:p w14:paraId="5FC6A6BE" w14:textId="7886EB25" w:rsidR="003E6836" w:rsidRPr="006348D2" w:rsidRDefault="006348D2" w:rsidP="009B386C">
            <w:r>
              <w:t xml:space="preserve">ul. </w:t>
            </w:r>
            <w:r w:rsidR="003E6836" w:rsidRPr="006348D2">
              <w:t>Krzemieniecka</w:t>
            </w:r>
            <w:r w:rsidR="003E6836" w:rsidRPr="006348D2">
              <w:t xml:space="preserve"> </w:t>
            </w:r>
            <w:r w:rsidR="003E6836" w:rsidRPr="006348D2">
              <w:t>120</w:t>
            </w:r>
            <w:r w:rsidR="003E6836" w:rsidRPr="006348D2">
              <w:t xml:space="preserve"> </w:t>
            </w:r>
          </w:p>
          <w:p w14:paraId="62F7A0DC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54-640</w:t>
            </w:r>
            <w:r w:rsidRPr="006348D2">
              <w:t xml:space="preserve"> </w:t>
            </w:r>
            <w:r w:rsidRPr="006348D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E30FF5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132 151.07 zł</w:t>
            </w:r>
          </w:p>
        </w:tc>
      </w:tr>
      <w:tr w:rsidR="003E6836" w:rsidRPr="006348D2" w14:paraId="4CCA1896" w14:textId="77777777" w:rsidTr="009B386C">
        <w:tc>
          <w:tcPr>
            <w:tcW w:w="993" w:type="dxa"/>
            <w:shd w:val="clear" w:color="auto" w:fill="auto"/>
            <w:vAlign w:val="center"/>
          </w:tcPr>
          <w:p w14:paraId="2CD707E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578E1F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37</w:t>
            </w:r>
          </w:p>
        </w:tc>
        <w:tc>
          <w:tcPr>
            <w:tcW w:w="4110" w:type="dxa"/>
            <w:shd w:val="clear" w:color="auto" w:fill="auto"/>
          </w:tcPr>
          <w:p w14:paraId="49F42D9A" w14:textId="77777777" w:rsidR="003E6836" w:rsidRPr="006348D2" w:rsidRDefault="003E6836" w:rsidP="009B386C">
            <w:pPr>
              <w:spacing w:before="80"/>
            </w:pPr>
            <w:r w:rsidRPr="006348D2">
              <w:t>Urtica Sp. z o.o.</w:t>
            </w:r>
          </w:p>
          <w:p w14:paraId="37864DD4" w14:textId="6AF7D85C" w:rsidR="003E6836" w:rsidRPr="006348D2" w:rsidRDefault="006348D2" w:rsidP="009B386C">
            <w:r>
              <w:t xml:space="preserve">ul. </w:t>
            </w:r>
            <w:r w:rsidR="003E6836" w:rsidRPr="006348D2">
              <w:t>Krzemieniecka</w:t>
            </w:r>
            <w:r w:rsidR="003E6836" w:rsidRPr="006348D2">
              <w:t xml:space="preserve"> </w:t>
            </w:r>
            <w:r w:rsidR="003E6836" w:rsidRPr="006348D2">
              <w:t>120</w:t>
            </w:r>
            <w:r w:rsidR="003E6836" w:rsidRPr="006348D2">
              <w:t xml:space="preserve"> </w:t>
            </w:r>
          </w:p>
          <w:p w14:paraId="36649289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54-640</w:t>
            </w:r>
            <w:r w:rsidRPr="006348D2">
              <w:t xml:space="preserve"> </w:t>
            </w:r>
            <w:r w:rsidRPr="006348D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56676A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3 197.88 zł</w:t>
            </w:r>
          </w:p>
        </w:tc>
      </w:tr>
      <w:tr w:rsidR="003E6836" w:rsidRPr="006348D2" w14:paraId="2C58D3A9" w14:textId="77777777" w:rsidTr="009B386C">
        <w:tc>
          <w:tcPr>
            <w:tcW w:w="993" w:type="dxa"/>
            <w:shd w:val="clear" w:color="auto" w:fill="auto"/>
            <w:vAlign w:val="center"/>
          </w:tcPr>
          <w:p w14:paraId="001E0C7C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D1AA4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65</w:t>
            </w:r>
          </w:p>
        </w:tc>
        <w:tc>
          <w:tcPr>
            <w:tcW w:w="4110" w:type="dxa"/>
            <w:shd w:val="clear" w:color="auto" w:fill="auto"/>
          </w:tcPr>
          <w:p w14:paraId="557ED065" w14:textId="77777777" w:rsidR="003E6836" w:rsidRPr="006348D2" w:rsidRDefault="003E6836" w:rsidP="009B386C">
            <w:pPr>
              <w:spacing w:before="80"/>
            </w:pPr>
            <w:r w:rsidRPr="006348D2">
              <w:t>Urtica Sp. z o.o.</w:t>
            </w:r>
          </w:p>
          <w:p w14:paraId="7D0D900C" w14:textId="41342D3E" w:rsidR="003E6836" w:rsidRPr="006348D2" w:rsidRDefault="006348D2" w:rsidP="009B386C">
            <w:r>
              <w:t xml:space="preserve">ul. </w:t>
            </w:r>
            <w:r w:rsidR="003E6836" w:rsidRPr="006348D2">
              <w:t>Krzemieniecka</w:t>
            </w:r>
            <w:r w:rsidR="003E6836" w:rsidRPr="006348D2">
              <w:t xml:space="preserve"> </w:t>
            </w:r>
            <w:r w:rsidR="003E6836" w:rsidRPr="006348D2">
              <w:t>120</w:t>
            </w:r>
            <w:r w:rsidR="003E6836" w:rsidRPr="006348D2">
              <w:t xml:space="preserve"> </w:t>
            </w:r>
          </w:p>
          <w:p w14:paraId="0C5C2901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54-640</w:t>
            </w:r>
            <w:r w:rsidRPr="006348D2">
              <w:t xml:space="preserve"> </w:t>
            </w:r>
            <w:r w:rsidRPr="006348D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9DBC9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36 536.51 zł</w:t>
            </w:r>
          </w:p>
        </w:tc>
      </w:tr>
      <w:tr w:rsidR="003E6836" w:rsidRPr="006348D2" w14:paraId="7A6D93E7" w14:textId="77777777" w:rsidTr="009B386C">
        <w:tc>
          <w:tcPr>
            <w:tcW w:w="993" w:type="dxa"/>
            <w:shd w:val="clear" w:color="auto" w:fill="auto"/>
            <w:vAlign w:val="center"/>
          </w:tcPr>
          <w:p w14:paraId="66BCB5F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9D87B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66</w:t>
            </w:r>
          </w:p>
        </w:tc>
        <w:tc>
          <w:tcPr>
            <w:tcW w:w="4110" w:type="dxa"/>
            <w:shd w:val="clear" w:color="auto" w:fill="auto"/>
          </w:tcPr>
          <w:p w14:paraId="666C6027" w14:textId="77777777" w:rsidR="003E6836" w:rsidRPr="006348D2" w:rsidRDefault="003E6836" w:rsidP="009B386C">
            <w:pPr>
              <w:spacing w:before="80"/>
            </w:pPr>
            <w:r w:rsidRPr="006348D2">
              <w:t>Urtica Sp. z o.o.</w:t>
            </w:r>
          </w:p>
          <w:p w14:paraId="66B1AEED" w14:textId="09B88C0D" w:rsidR="003E6836" w:rsidRPr="006348D2" w:rsidRDefault="006348D2" w:rsidP="009B386C">
            <w:r>
              <w:t xml:space="preserve">ul. </w:t>
            </w:r>
            <w:r w:rsidR="003E6836" w:rsidRPr="006348D2">
              <w:t>Krzemieniecka</w:t>
            </w:r>
            <w:r w:rsidR="003E6836" w:rsidRPr="006348D2">
              <w:t xml:space="preserve"> </w:t>
            </w:r>
            <w:r w:rsidR="003E6836" w:rsidRPr="006348D2">
              <w:t>120</w:t>
            </w:r>
            <w:r w:rsidR="003E6836" w:rsidRPr="006348D2">
              <w:t xml:space="preserve"> </w:t>
            </w:r>
          </w:p>
          <w:p w14:paraId="4990B67A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54-640</w:t>
            </w:r>
            <w:r w:rsidRPr="006348D2">
              <w:t xml:space="preserve"> </w:t>
            </w:r>
            <w:r w:rsidRPr="006348D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B5543D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86 832.00 zł</w:t>
            </w:r>
          </w:p>
        </w:tc>
      </w:tr>
      <w:tr w:rsidR="003E6836" w:rsidRPr="006348D2" w14:paraId="0F84C9BF" w14:textId="77777777" w:rsidTr="009B386C">
        <w:tc>
          <w:tcPr>
            <w:tcW w:w="993" w:type="dxa"/>
            <w:shd w:val="clear" w:color="auto" w:fill="auto"/>
            <w:vAlign w:val="center"/>
          </w:tcPr>
          <w:p w14:paraId="58D00CC3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867AD1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78</w:t>
            </w:r>
          </w:p>
        </w:tc>
        <w:tc>
          <w:tcPr>
            <w:tcW w:w="4110" w:type="dxa"/>
            <w:shd w:val="clear" w:color="auto" w:fill="auto"/>
          </w:tcPr>
          <w:p w14:paraId="022285F0" w14:textId="77777777" w:rsidR="003E6836" w:rsidRPr="006348D2" w:rsidRDefault="003E6836" w:rsidP="009B386C">
            <w:pPr>
              <w:spacing w:before="80"/>
            </w:pPr>
            <w:r w:rsidRPr="006348D2">
              <w:t>Urtica Sp. z o.o.</w:t>
            </w:r>
          </w:p>
          <w:p w14:paraId="0178EBC8" w14:textId="07E1911D" w:rsidR="003E6836" w:rsidRPr="006348D2" w:rsidRDefault="006348D2" w:rsidP="009B386C">
            <w:r>
              <w:t xml:space="preserve">ul. </w:t>
            </w:r>
            <w:r w:rsidR="003E6836" w:rsidRPr="006348D2">
              <w:t>Krzemieniecka</w:t>
            </w:r>
            <w:r w:rsidR="003E6836" w:rsidRPr="006348D2">
              <w:t xml:space="preserve"> </w:t>
            </w:r>
            <w:r w:rsidR="003E6836" w:rsidRPr="006348D2">
              <w:t>120</w:t>
            </w:r>
            <w:r w:rsidR="003E6836" w:rsidRPr="006348D2">
              <w:t xml:space="preserve"> </w:t>
            </w:r>
          </w:p>
          <w:p w14:paraId="16FA15DA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54-640</w:t>
            </w:r>
            <w:r w:rsidRPr="006348D2">
              <w:t xml:space="preserve"> </w:t>
            </w:r>
            <w:r w:rsidRPr="006348D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250D88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37 592.64 zł</w:t>
            </w:r>
          </w:p>
        </w:tc>
      </w:tr>
      <w:tr w:rsidR="003E6836" w:rsidRPr="006348D2" w14:paraId="7384CA27" w14:textId="77777777" w:rsidTr="009B386C">
        <w:tc>
          <w:tcPr>
            <w:tcW w:w="993" w:type="dxa"/>
            <w:shd w:val="clear" w:color="auto" w:fill="auto"/>
            <w:vAlign w:val="center"/>
          </w:tcPr>
          <w:p w14:paraId="743C57EA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05B2DC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10</w:t>
            </w:r>
          </w:p>
        </w:tc>
        <w:tc>
          <w:tcPr>
            <w:tcW w:w="4110" w:type="dxa"/>
            <w:shd w:val="clear" w:color="auto" w:fill="auto"/>
          </w:tcPr>
          <w:p w14:paraId="57AB81E7" w14:textId="5ECCBE28" w:rsidR="003E6836" w:rsidRPr="006348D2" w:rsidRDefault="003E6836" w:rsidP="009B386C">
            <w:pPr>
              <w:spacing w:before="80"/>
            </w:pPr>
            <w:proofErr w:type="spellStart"/>
            <w:r w:rsidRPr="006348D2">
              <w:t>Tramco</w:t>
            </w:r>
            <w:proofErr w:type="spellEnd"/>
            <w:r w:rsidRPr="006348D2">
              <w:t xml:space="preserve"> Sp</w:t>
            </w:r>
            <w:r w:rsidR="006348D2">
              <w:t>.</w:t>
            </w:r>
            <w:r w:rsidRPr="006348D2">
              <w:t xml:space="preserve"> z o.o.</w:t>
            </w:r>
          </w:p>
          <w:p w14:paraId="69A36EE8" w14:textId="77777777" w:rsidR="003E6836" w:rsidRPr="006348D2" w:rsidRDefault="003E6836" w:rsidP="009B386C">
            <w:r w:rsidRPr="006348D2">
              <w:t>Wolskie, ul. Wolska</w:t>
            </w:r>
            <w:r w:rsidRPr="006348D2">
              <w:t xml:space="preserve"> </w:t>
            </w:r>
            <w:r w:rsidRPr="006348D2">
              <w:t>14</w:t>
            </w:r>
            <w:r w:rsidRPr="006348D2">
              <w:t xml:space="preserve"> </w:t>
            </w:r>
          </w:p>
          <w:p w14:paraId="3DE29B04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05-860</w:t>
            </w:r>
            <w:r w:rsidRPr="006348D2">
              <w:t xml:space="preserve"> </w:t>
            </w:r>
            <w:r w:rsidRPr="006348D2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61AF09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14 152.32 zł</w:t>
            </w:r>
          </w:p>
        </w:tc>
      </w:tr>
      <w:tr w:rsidR="003E6836" w:rsidRPr="006348D2" w14:paraId="2C458B8D" w14:textId="77777777" w:rsidTr="009B386C">
        <w:tc>
          <w:tcPr>
            <w:tcW w:w="993" w:type="dxa"/>
            <w:shd w:val="clear" w:color="auto" w:fill="auto"/>
            <w:vAlign w:val="center"/>
          </w:tcPr>
          <w:p w14:paraId="484C2ADC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151AF5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25</w:t>
            </w:r>
          </w:p>
        </w:tc>
        <w:tc>
          <w:tcPr>
            <w:tcW w:w="4110" w:type="dxa"/>
            <w:shd w:val="clear" w:color="auto" w:fill="auto"/>
          </w:tcPr>
          <w:p w14:paraId="1DB7E519" w14:textId="19B989C4" w:rsidR="003E6836" w:rsidRPr="006348D2" w:rsidRDefault="003E6836" w:rsidP="009B386C">
            <w:pPr>
              <w:spacing w:before="80"/>
            </w:pPr>
            <w:proofErr w:type="spellStart"/>
            <w:r w:rsidRPr="006348D2">
              <w:t>Tramco</w:t>
            </w:r>
            <w:proofErr w:type="spellEnd"/>
            <w:r w:rsidRPr="006348D2">
              <w:t xml:space="preserve"> Sp</w:t>
            </w:r>
            <w:r w:rsidR="006348D2">
              <w:t>.</w:t>
            </w:r>
            <w:r w:rsidRPr="006348D2">
              <w:t xml:space="preserve"> z o.o.</w:t>
            </w:r>
          </w:p>
          <w:p w14:paraId="32DCBD7C" w14:textId="77777777" w:rsidR="003E6836" w:rsidRPr="006348D2" w:rsidRDefault="003E6836" w:rsidP="009B386C">
            <w:r w:rsidRPr="006348D2">
              <w:t>Wolskie, ul. Wolska</w:t>
            </w:r>
            <w:r w:rsidRPr="006348D2">
              <w:t xml:space="preserve"> </w:t>
            </w:r>
            <w:r w:rsidRPr="006348D2">
              <w:t>14</w:t>
            </w:r>
            <w:r w:rsidRPr="006348D2">
              <w:t xml:space="preserve"> </w:t>
            </w:r>
          </w:p>
          <w:p w14:paraId="595E09E0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05-860</w:t>
            </w:r>
            <w:r w:rsidRPr="006348D2">
              <w:t xml:space="preserve"> </w:t>
            </w:r>
            <w:r w:rsidRPr="006348D2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ADA953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7 908.73 zł</w:t>
            </w:r>
          </w:p>
        </w:tc>
      </w:tr>
      <w:tr w:rsidR="003E6836" w:rsidRPr="006348D2" w14:paraId="6E3597DC" w14:textId="77777777" w:rsidTr="009B386C">
        <w:tc>
          <w:tcPr>
            <w:tcW w:w="993" w:type="dxa"/>
            <w:shd w:val="clear" w:color="auto" w:fill="auto"/>
            <w:vAlign w:val="center"/>
          </w:tcPr>
          <w:p w14:paraId="0307751F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24D205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28</w:t>
            </w:r>
          </w:p>
        </w:tc>
        <w:tc>
          <w:tcPr>
            <w:tcW w:w="4110" w:type="dxa"/>
            <w:shd w:val="clear" w:color="auto" w:fill="auto"/>
          </w:tcPr>
          <w:p w14:paraId="2F99E6A8" w14:textId="20484DB5" w:rsidR="003E6836" w:rsidRPr="006348D2" w:rsidRDefault="003E6836" w:rsidP="009B386C">
            <w:pPr>
              <w:spacing w:before="80"/>
            </w:pPr>
            <w:proofErr w:type="spellStart"/>
            <w:r w:rsidRPr="006348D2">
              <w:t>Tramco</w:t>
            </w:r>
            <w:proofErr w:type="spellEnd"/>
            <w:r w:rsidRPr="006348D2">
              <w:t xml:space="preserve"> Sp</w:t>
            </w:r>
            <w:r w:rsidR="006348D2">
              <w:t>.</w:t>
            </w:r>
            <w:r w:rsidRPr="006348D2">
              <w:t xml:space="preserve"> z o.o.</w:t>
            </w:r>
          </w:p>
          <w:p w14:paraId="3E328789" w14:textId="77777777" w:rsidR="003E6836" w:rsidRPr="006348D2" w:rsidRDefault="003E6836" w:rsidP="009B386C">
            <w:r w:rsidRPr="006348D2">
              <w:t>Wolskie, ul. Wolska</w:t>
            </w:r>
            <w:r w:rsidRPr="006348D2">
              <w:t xml:space="preserve"> </w:t>
            </w:r>
            <w:r w:rsidRPr="006348D2">
              <w:t>14</w:t>
            </w:r>
            <w:r w:rsidRPr="006348D2">
              <w:t xml:space="preserve"> </w:t>
            </w:r>
          </w:p>
          <w:p w14:paraId="338657B4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05-860</w:t>
            </w:r>
            <w:r w:rsidRPr="006348D2">
              <w:t xml:space="preserve"> </w:t>
            </w:r>
            <w:r w:rsidRPr="006348D2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DF726D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89 252.67 zł</w:t>
            </w:r>
          </w:p>
        </w:tc>
      </w:tr>
      <w:tr w:rsidR="003E6836" w:rsidRPr="006348D2" w14:paraId="36D226DB" w14:textId="77777777" w:rsidTr="009B386C">
        <w:tc>
          <w:tcPr>
            <w:tcW w:w="993" w:type="dxa"/>
            <w:shd w:val="clear" w:color="auto" w:fill="auto"/>
            <w:vAlign w:val="center"/>
          </w:tcPr>
          <w:p w14:paraId="190FD214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FB063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30</w:t>
            </w:r>
          </w:p>
        </w:tc>
        <w:tc>
          <w:tcPr>
            <w:tcW w:w="4110" w:type="dxa"/>
            <w:shd w:val="clear" w:color="auto" w:fill="auto"/>
          </w:tcPr>
          <w:p w14:paraId="4F290666" w14:textId="1048B06B" w:rsidR="003E6836" w:rsidRPr="006348D2" w:rsidRDefault="003E6836" w:rsidP="009B386C">
            <w:pPr>
              <w:spacing w:before="80"/>
            </w:pPr>
            <w:proofErr w:type="spellStart"/>
            <w:r w:rsidRPr="006348D2">
              <w:t>Tramco</w:t>
            </w:r>
            <w:proofErr w:type="spellEnd"/>
            <w:r w:rsidRPr="006348D2">
              <w:t xml:space="preserve"> Sp</w:t>
            </w:r>
            <w:r w:rsidR="006348D2">
              <w:t>.</w:t>
            </w:r>
            <w:r w:rsidRPr="006348D2">
              <w:t xml:space="preserve"> z o.o.</w:t>
            </w:r>
          </w:p>
          <w:p w14:paraId="73E76246" w14:textId="77777777" w:rsidR="003E6836" w:rsidRPr="006348D2" w:rsidRDefault="003E6836" w:rsidP="009B386C">
            <w:r w:rsidRPr="006348D2">
              <w:t>Wolskie, ul. Wolska</w:t>
            </w:r>
            <w:r w:rsidRPr="006348D2">
              <w:t xml:space="preserve"> </w:t>
            </w:r>
            <w:r w:rsidRPr="006348D2">
              <w:t>14</w:t>
            </w:r>
            <w:r w:rsidRPr="006348D2">
              <w:t xml:space="preserve"> </w:t>
            </w:r>
          </w:p>
          <w:p w14:paraId="0EB214DD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05-860</w:t>
            </w:r>
            <w:r w:rsidRPr="006348D2">
              <w:t xml:space="preserve"> </w:t>
            </w:r>
            <w:r w:rsidRPr="006348D2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D71875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15 379.20 zł</w:t>
            </w:r>
          </w:p>
        </w:tc>
      </w:tr>
      <w:tr w:rsidR="003E6836" w:rsidRPr="006348D2" w14:paraId="6A8A2CA7" w14:textId="77777777" w:rsidTr="009B386C">
        <w:tc>
          <w:tcPr>
            <w:tcW w:w="993" w:type="dxa"/>
            <w:shd w:val="clear" w:color="auto" w:fill="auto"/>
            <w:vAlign w:val="center"/>
          </w:tcPr>
          <w:p w14:paraId="37297E0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D547B5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32</w:t>
            </w:r>
          </w:p>
        </w:tc>
        <w:tc>
          <w:tcPr>
            <w:tcW w:w="4110" w:type="dxa"/>
            <w:shd w:val="clear" w:color="auto" w:fill="auto"/>
          </w:tcPr>
          <w:p w14:paraId="0A2CD12F" w14:textId="7A4F7131" w:rsidR="003E6836" w:rsidRPr="006348D2" w:rsidRDefault="003E6836" w:rsidP="009B386C">
            <w:pPr>
              <w:spacing w:before="80"/>
            </w:pPr>
            <w:proofErr w:type="spellStart"/>
            <w:r w:rsidRPr="006348D2">
              <w:t>Tramco</w:t>
            </w:r>
            <w:proofErr w:type="spellEnd"/>
            <w:r w:rsidRPr="006348D2">
              <w:t xml:space="preserve"> Sp</w:t>
            </w:r>
            <w:r w:rsidR="006348D2">
              <w:t>.</w:t>
            </w:r>
            <w:r w:rsidRPr="006348D2">
              <w:t xml:space="preserve"> z o.o.</w:t>
            </w:r>
          </w:p>
          <w:p w14:paraId="7461B729" w14:textId="77777777" w:rsidR="003E6836" w:rsidRPr="006348D2" w:rsidRDefault="003E6836" w:rsidP="009B386C">
            <w:r w:rsidRPr="006348D2">
              <w:t>Wolskie, ul. Wolska</w:t>
            </w:r>
            <w:r w:rsidRPr="006348D2">
              <w:t xml:space="preserve"> </w:t>
            </w:r>
            <w:r w:rsidRPr="006348D2">
              <w:t>14</w:t>
            </w:r>
            <w:r w:rsidRPr="006348D2">
              <w:t xml:space="preserve"> </w:t>
            </w:r>
          </w:p>
          <w:p w14:paraId="63BC9DD9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05-860</w:t>
            </w:r>
            <w:r w:rsidRPr="006348D2">
              <w:t xml:space="preserve"> </w:t>
            </w:r>
            <w:r w:rsidRPr="006348D2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0074B5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11 106.20 zł</w:t>
            </w:r>
          </w:p>
        </w:tc>
      </w:tr>
      <w:tr w:rsidR="003E6836" w:rsidRPr="006348D2" w14:paraId="49B54891" w14:textId="77777777" w:rsidTr="009B386C">
        <w:tc>
          <w:tcPr>
            <w:tcW w:w="993" w:type="dxa"/>
            <w:shd w:val="clear" w:color="auto" w:fill="auto"/>
            <w:vAlign w:val="center"/>
          </w:tcPr>
          <w:p w14:paraId="51DFE7E5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D0253E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53</w:t>
            </w:r>
          </w:p>
        </w:tc>
        <w:tc>
          <w:tcPr>
            <w:tcW w:w="4110" w:type="dxa"/>
            <w:shd w:val="clear" w:color="auto" w:fill="auto"/>
          </w:tcPr>
          <w:p w14:paraId="6D318853" w14:textId="73FD2CBA" w:rsidR="003E6836" w:rsidRPr="006348D2" w:rsidRDefault="003E6836" w:rsidP="009B386C">
            <w:pPr>
              <w:spacing w:before="80"/>
            </w:pPr>
            <w:proofErr w:type="spellStart"/>
            <w:r w:rsidRPr="006348D2">
              <w:t>Tramco</w:t>
            </w:r>
            <w:proofErr w:type="spellEnd"/>
            <w:r w:rsidRPr="006348D2">
              <w:t xml:space="preserve"> Sp</w:t>
            </w:r>
            <w:r w:rsidR="006348D2">
              <w:t>.</w:t>
            </w:r>
            <w:r w:rsidRPr="006348D2">
              <w:t xml:space="preserve"> z o.o.</w:t>
            </w:r>
          </w:p>
          <w:p w14:paraId="2047B8F6" w14:textId="77777777" w:rsidR="003E6836" w:rsidRPr="006348D2" w:rsidRDefault="003E6836" w:rsidP="009B386C">
            <w:r w:rsidRPr="006348D2">
              <w:t>Wolskie, ul. Wolska</w:t>
            </w:r>
            <w:r w:rsidRPr="006348D2">
              <w:t xml:space="preserve"> </w:t>
            </w:r>
            <w:r w:rsidRPr="006348D2">
              <w:t>14</w:t>
            </w:r>
            <w:r w:rsidRPr="006348D2">
              <w:t xml:space="preserve"> </w:t>
            </w:r>
          </w:p>
          <w:p w14:paraId="7A8F82EA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05-860</w:t>
            </w:r>
            <w:r w:rsidRPr="006348D2">
              <w:t xml:space="preserve"> </w:t>
            </w:r>
            <w:r w:rsidRPr="006348D2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9E4B22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56 515.97 zł</w:t>
            </w:r>
          </w:p>
        </w:tc>
      </w:tr>
      <w:tr w:rsidR="003E6836" w:rsidRPr="006348D2" w14:paraId="37AAD597" w14:textId="77777777" w:rsidTr="009B386C">
        <w:tc>
          <w:tcPr>
            <w:tcW w:w="993" w:type="dxa"/>
            <w:shd w:val="clear" w:color="auto" w:fill="auto"/>
            <w:vAlign w:val="center"/>
          </w:tcPr>
          <w:p w14:paraId="4AADCE33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CC471C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55</w:t>
            </w:r>
          </w:p>
        </w:tc>
        <w:tc>
          <w:tcPr>
            <w:tcW w:w="4110" w:type="dxa"/>
            <w:shd w:val="clear" w:color="auto" w:fill="auto"/>
          </w:tcPr>
          <w:p w14:paraId="1FD0A2B7" w14:textId="5A66A0FB" w:rsidR="003E6836" w:rsidRPr="006348D2" w:rsidRDefault="003E6836" w:rsidP="009B386C">
            <w:pPr>
              <w:spacing w:before="80"/>
            </w:pPr>
            <w:proofErr w:type="spellStart"/>
            <w:r w:rsidRPr="006348D2">
              <w:t>Tramco</w:t>
            </w:r>
            <w:proofErr w:type="spellEnd"/>
            <w:r w:rsidRPr="006348D2">
              <w:t xml:space="preserve"> Sp</w:t>
            </w:r>
            <w:r w:rsidR="006348D2">
              <w:t>.</w:t>
            </w:r>
            <w:r w:rsidRPr="006348D2">
              <w:t xml:space="preserve"> z o </w:t>
            </w:r>
            <w:proofErr w:type="spellStart"/>
            <w:r w:rsidRPr="006348D2">
              <w:t>o</w:t>
            </w:r>
            <w:proofErr w:type="spellEnd"/>
            <w:r w:rsidRPr="006348D2">
              <w:t>.</w:t>
            </w:r>
          </w:p>
          <w:p w14:paraId="21FEFA09" w14:textId="77777777" w:rsidR="003E6836" w:rsidRPr="006348D2" w:rsidRDefault="003E6836" w:rsidP="009B386C">
            <w:r w:rsidRPr="006348D2">
              <w:t>Wolskie, ul. Wolska</w:t>
            </w:r>
            <w:r w:rsidRPr="006348D2">
              <w:t xml:space="preserve"> </w:t>
            </w:r>
            <w:r w:rsidRPr="006348D2">
              <w:t>14</w:t>
            </w:r>
            <w:r w:rsidRPr="006348D2">
              <w:t xml:space="preserve"> </w:t>
            </w:r>
          </w:p>
          <w:p w14:paraId="4DCADD8C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05-860</w:t>
            </w:r>
            <w:r w:rsidRPr="006348D2">
              <w:t xml:space="preserve"> </w:t>
            </w:r>
            <w:r w:rsidRPr="006348D2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A2192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37 882.08 zł</w:t>
            </w:r>
          </w:p>
        </w:tc>
      </w:tr>
      <w:tr w:rsidR="003E6836" w:rsidRPr="006348D2" w14:paraId="0787C8B1" w14:textId="77777777" w:rsidTr="009B386C">
        <w:tc>
          <w:tcPr>
            <w:tcW w:w="993" w:type="dxa"/>
            <w:shd w:val="clear" w:color="auto" w:fill="auto"/>
            <w:vAlign w:val="center"/>
          </w:tcPr>
          <w:p w14:paraId="2FD0CA2A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E86B98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63</w:t>
            </w:r>
          </w:p>
        </w:tc>
        <w:tc>
          <w:tcPr>
            <w:tcW w:w="4110" w:type="dxa"/>
            <w:shd w:val="clear" w:color="auto" w:fill="auto"/>
          </w:tcPr>
          <w:p w14:paraId="2A74AB38" w14:textId="1C108CB4" w:rsidR="003E6836" w:rsidRPr="006348D2" w:rsidRDefault="003E6836" w:rsidP="009B386C">
            <w:pPr>
              <w:spacing w:before="80"/>
            </w:pPr>
            <w:proofErr w:type="spellStart"/>
            <w:r w:rsidRPr="006348D2">
              <w:t>Tramco</w:t>
            </w:r>
            <w:proofErr w:type="spellEnd"/>
            <w:r w:rsidRPr="006348D2">
              <w:t xml:space="preserve"> Sp</w:t>
            </w:r>
            <w:r w:rsidR="006348D2">
              <w:t>.</w:t>
            </w:r>
            <w:r w:rsidRPr="006348D2">
              <w:t xml:space="preserve"> z o.o.</w:t>
            </w:r>
          </w:p>
          <w:p w14:paraId="58D946B4" w14:textId="77777777" w:rsidR="003E6836" w:rsidRPr="006348D2" w:rsidRDefault="003E6836" w:rsidP="009B386C">
            <w:r w:rsidRPr="006348D2">
              <w:t>Wolskie, ul. Wolska</w:t>
            </w:r>
            <w:r w:rsidRPr="006348D2">
              <w:t xml:space="preserve"> </w:t>
            </w:r>
            <w:r w:rsidRPr="006348D2">
              <w:t>14</w:t>
            </w:r>
            <w:r w:rsidRPr="006348D2">
              <w:t xml:space="preserve"> </w:t>
            </w:r>
          </w:p>
          <w:p w14:paraId="227A4C8C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05-860</w:t>
            </w:r>
            <w:r w:rsidRPr="006348D2">
              <w:t xml:space="preserve"> </w:t>
            </w:r>
            <w:r w:rsidRPr="006348D2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D75294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13 188.10 zł</w:t>
            </w:r>
          </w:p>
        </w:tc>
      </w:tr>
      <w:tr w:rsidR="003E6836" w:rsidRPr="006348D2" w14:paraId="2B3B8103" w14:textId="77777777" w:rsidTr="009B386C">
        <w:tc>
          <w:tcPr>
            <w:tcW w:w="993" w:type="dxa"/>
            <w:shd w:val="clear" w:color="auto" w:fill="auto"/>
            <w:vAlign w:val="center"/>
          </w:tcPr>
          <w:p w14:paraId="7F2AE85E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21559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72</w:t>
            </w:r>
          </w:p>
        </w:tc>
        <w:tc>
          <w:tcPr>
            <w:tcW w:w="4110" w:type="dxa"/>
            <w:shd w:val="clear" w:color="auto" w:fill="auto"/>
          </w:tcPr>
          <w:p w14:paraId="15DD23A7" w14:textId="12314A89" w:rsidR="003E6836" w:rsidRPr="006348D2" w:rsidRDefault="003E6836" w:rsidP="009B386C">
            <w:pPr>
              <w:spacing w:before="80"/>
            </w:pPr>
            <w:proofErr w:type="spellStart"/>
            <w:r w:rsidRPr="006348D2">
              <w:t>Tramco</w:t>
            </w:r>
            <w:proofErr w:type="spellEnd"/>
            <w:r w:rsidRPr="006348D2">
              <w:t xml:space="preserve"> Sp</w:t>
            </w:r>
            <w:r w:rsidR="006348D2">
              <w:t>.</w:t>
            </w:r>
            <w:r w:rsidRPr="006348D2">
              <w:t xml:space="preserve"> z o.o.</w:t>
            </w:r>
          </w:p>
          <w:p w14:paraId="5FAD6E12" w14:textId="77777777" w:rsidR="003E6836" w:rsidRPr="006348D2" w:rsidRDefault="003E6836" w:rsidP="009B386C">
            <w:r w:rsidRPr="006348D2">
              <w:t>Wolskie, ul. Wolska</w:t>
            </w:r>
            <w:r w:rsidRPr="006348D2">
              <w:t xml:space="preserve"> </w:t>
            </w:r>
            <w:r w:rsidRPr="006348D2">
              <w:t>14</w:t>
            </w:r>
            <w:r w:rsidRPr="006348D2">
              <w:t xml:space="preserve"> </w:t>
            </w:r>
          </w:p>
          <w:p w14:paraId="1B648F6B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05-860</w:t>
            </w:r>
            <w:r w:rsidRPr="006348D2">
              <w:t xml:space="preserve"> </w:t>
            </w:r>
            <w:r w:rsidRPr="006348D2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DEBE6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5 542.99 zł</w:t>
            </w:r>
          </w:p>
        </w:tc>
      </w:tr>
      <w:tr w:rsidR="003E6836" w:rsidRPr="006348D2" w14:paraId="120050EB" w14:textId="77777777" w:rsidTr="009B386C">
        <w:tc>
          <w:tcPr>
            <w:tcW w:w="993" w:type="dxa"/>
            <w:shd w:val="clear" w:color="auto" w:fill="auto"/>
            <w:vAlign w:val="center"/>
          </w:tcPr>
          <w:p w14:paraId="24D112DA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CD08F8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49</w:t>
            </w:r>
          </w:p>
        </w:tc>
        <w:tc>
          <w:tcPr>
            <w:tcW w:w="4110" w:type="dxa"/>
            <w:shd w:val="clear" w:color="auto" w:fill="auto"/>
          </w:tcPr>
          <w:p w14:paraId="6BDDC86A" w14:textId="77777777" w:rsidR="003E6836" w:rsidRPr="006348D2" w:rsidRDefault="003E6836" w:rsidP="009B386C">
            <w:pPr>
              <w:spacing w:before="80"/>
            </w:pPr>
            <w:proofErr w:type="spellStart"/>
            <w:r w:rsidRPr="006348D2">
              <w:t>Asclepios</w:t>
            </w:r>
            <w:proofErr w:type="spellEnd"/>
            <w:r w:rsidRPr="006348D2">
              <w:t xml:space="preserve"> S.A.</w:t>
            </w:r>
          </w:p>
          <w:p w14:paraId="365E7ECC" w14:textId="08053274" w:rsidR="003E6836" w:rsidRPr="006348D2" w:rsidRDefault="006348D2" w:rsidP="009B386C">
            <w:r>
              <w:t xml:space="preserve">ul. </w:t>
            </w:r>
            <w:r w:rsidR="003E6836" w:rsidRPr="006348D2">
              <w:t>Hubska</w:t>
            </w:r>
            <w:r w:rsidR="003E6836" w:rsidRPr="006348D2">
              <w:t xml:space="preserve"> </w:t>
            </w:r>
            <w:r w:rsidR="003E6836" w:rsidRPr="006348D2">
              <w:t>44</w:t>
            </w:r>
            <w:r w:rsidR="003E6836" w:rsidRPr="006348D2">
              <w:t xml:space="preserve"> </w:t>
            </w:r>
          </w:p>
          <w:p w14:paraId="62332E5A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50-502</w:t>
            </w:r>
            <w:r w:rsidRPr="006348D2">
              <w:t xml:space="preserve"> </w:t>
            </w:r>
            <w:r w:rsidRPr="006348D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860F28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81 228.42 zł</w:t>
            </w:r>
          </w:p>
        </w:tc>
      </w:tr>
      <w:tr w:rsidR="003E6836" w:rsidRPr="006348D2" w14:paraId="72871365" w14:textId="77777777" w:rsidTr="009B386C">
        <w:tc>
          <w:tcPr>
            <w:tcW w:w="993" w:type="dxa"/>
            <w:shd w:val="clear" w:color="auto" w:fill="auto"/>
            <w:vAlign w:val="center"/>
          </w:tcPr>
          <w:p w14:paraId="312D039D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F0796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55</w:t>
            </w:r>
          </w:p>
        </w:tc>
        <w:tc>
          <w:tcPr>
            <w:tcW w:w="4110" w:type="dxa"/>
            <w:shd w:val="clear" w:color="auto" w:fill="auto"/>
          </w:tcPr>
          <w:p w14:paraId="726D1B75" w14:textId="77777777" w:rsidR="003E6836" w:rsidRPr="006348D2" w:rsidRDefault="003E6836" w:rsidP="009B386C">
            <w:pPr>
              <w:spacing w:before="80"/>
            </w:pPr>
            <w:proofErr w:type="spellStart"/>
            <w:r w:rsidRPr="006348D2">
              <w:t>Asclepios</w:t>
            </w:r>
            <w:proofErr w:type="spellEnd"/>
            <w:r w:rsidRPr="006348D2">
              <w:t xml:space="preserve"> S.A.</w:t>
            </w:r>
          </w:p>
          <w:p w14:paraId="5EC3518F" w14:textId="4A6D46F6" w:rsidR="003E6836" w:rsidRPr="006348D2" w:rsidRDefault="006348D2" w:rsidP="009B386C">
            <w:r>
              <w:t xml:space="preserve">ul. </w:t>
            </w:r>
            <w:r w:rsidR="003E6836" w:rsidRPr="006348D2">
              <w:t>Hubska</w:t>
            </w:r>
            <w:r w:rsidR="003E6836" w:rsidRPr="006348D2">
              <w:t xml:space="preserve"> </w:t>
            </w:r>
            <w:r w:rsidR="003E6836" w:rsidRPr="006348D2">
              <w:t>44</w:t>
            </w:r>
            <w:r w:rsidR="003E6836" w:rsidRPr="006348D2">
              <w:t xml:space="preserve"> </w:t>
            </w:r>
          </w:p>
          <w:p w14:paraId="061CD71C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50-502</w:t>
            </w:r>
            <w:r w:rsidRPr="006348D2">
              <w:t xml:space="preserve"> </w:t>
            </w:r>
            <w:r w:rsidRPr="006348D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74FFD3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37 955.52 zł</w:t>
            </w:r>
          </w:p>
        </w:tc>
      </w:tr>
      <w:tr w:rsidR="003E6836" w:rsidRPr="006348D2" w14:paraId="4A498344" w14:textId="77777777" w:rsidTr="009B386C">
        <w:tc>
          <w:tcPr>
            <w:tcW w:w="993" w:type="dxa"/>
            <w:shd w:val="clear" w:color="auto" w:fill="auto"/>
            <w:vAlign w:val="center"/>
          </w:tcPr>
          <w:p w14:paraId="4300106A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lastRenderedPageBreak/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827CC2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66</w:t>
            </w:r>
          </w:p>
        </w:tc>
        <w:tc>
          <w:tcPr>
            <w:tcW w:w="4110" w:type="dxa"/>
            <w:shd w:val="clear" w:color="auto" w:fill="auto"/>
          </w:tcPr>
          <w:p w14:paraId="4CF91EE7" w14:textId="77777777" w:rsidR="003E6836" w:rsidRPr="006348D2" w:rsidRDefault="003E6836" w:rsidP="009B386C">
            <w:pPr>
              <w:spacing w:before="80"/>
            </w:pPr>
            <w:proofErr w:type="spellStart"/>
            <w:r w:rsidRPr="006348D2">
              <w:t>Asclepios</w:t>
            </w:r>
            <w:proofErr w:type="spellEnd"/>
            <w:r w:rsidRPr="006348D2">
              <w:t xml:space="preserve"> S.A.</w:t>
            </w:r>
          </w:p>
          <w:p w14:paraId="0C236AA6" w14:textId="5D481565" w:rsidR="003E6836" w:rsidRPr="006348D2" w:rsidRDefault="006348D2" w:rsidP="009B386C">
            <w:r>
              <w:t xml:space="preserve">ul. </w:t>
            </w:r>
            <w:r w:rsidR="003E6836" w:rsidRPr="006348D2">
              <w:t>Hubska</w:t>
            </w:r>
            <w:r w:rsidR="003E6836" w:rsidRPr="006348D2">
              <w:t xml:space="preserve"> </w:t>
            </w:r>
            <w:r w:rsidR="003E6836" w:rsidRPr="006348D2">
              <w:t>44</w:t>
            </w:r>
            <w:r w:rsidR="003E6836" w:rsidRPr="006348D2">
              <w:t xml:space="preserve"> </w:t>
            </w:r>
          </w:p>
          <w:p w14:paraId="45BF16E8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50-502</w:t>
            </w:r>
            <w:r w:rsidRPr="006348D2">
              <w:t xml:space="preserve"> </w:t>
            </w:r>
            <w:r w:rsidRPr="006348D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DE8963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35 603.28 zł</w:t>
            </w:r>
          </w:p>
        </w:tc>
      </w:tr>
      <w:tr w:rsidR="003E6836" w:rsidRPr="006348D2" w14:paraId="5315C98D" w14:textId="77777777" w:rsidTr="009B386C">
        <w:tc>
          <w:tcPr>
            <w:tcW w:w="993" w:type="dxa"/>
            <w:shd w:val="clear" w:color="auto" w:fill="auto"/>
            <w:vAlign w:val="center"/>
          </w:tcPr>
          <w:p w14:paraId="013D9B8D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852D84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71</w:t>
            </w:r>
          </w:p>
        </w:tc>
        <w:tc>
          <w:tcPr>
            <w:tcW w:w="4110" w:type="dxa"/>
            <w:shd w:val="clear" w:color="auto" w:fill="auto"/>
          </w:tcPr>
          <w:p w14:paraId="172FEAC3" w14:textId="77777777" w:rsidR="003E6836" w:rsidRPr="006348D2" w:rsidRDefault="003E6836" w:rsidP="009B386C">
            <w:pPr>
              <w:spacing w:before="80"/>
            </w:pPr>
            <w:proofErr w:type="spellStart"/>
            <w:r w:rsidRPr="006348D2">
              <w:t>Asclepios</w:t>
            </w:r>
            <w:proofErr w:type="spellEnd"/>
            <w:r w:rsidRPr="006348D2">
              <w:t xml:space="preserve"> S.A.</w:t>
            </w:r>
          </w:p>
          <w:p w14:paraId="244DF699" w14:textId="3169AF37" w:rsidR="003E6836" w:rsidRPr="006348D2" w:rsidRDefault="006348D2" w:rsidP="009B386C">
            <w:r>
              <w:t xml:space="preserve">ul. </w:t>
            </w:r>
            <w:r w:rsidR="003E6836" w:rsidRPr="006348D2">
              <w:t>Hubska</w:t>
            </w:r>
            <w:r w:rsidR="003E6836" w:rsidRPr="006348D2">
              <w:t xml:space="preserve"> </w:t>
            </w:r>
            <w:r w:rsidR="003E6836" w:rsidRPr="006348D2">
              <w:t>44</w:t>
            </w:r>
            <w:r w:rsidR="003E6836" w:rsidRPr="006348D2">
              <w:t xml:space="preserve"> </w:t>
            </w:r>
          </w:p>
          <w:p w14:paraId="5DFA0CCE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50-502</w:t>
            </w:r>
            <w:r w:rsidRPr="006348D2">
              <w:t xml:space="preserve"> </w:t>
            </w:r>
            <w:r w:rsidRPr="006348D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CA2C63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53 480.48 zł</w:t>
            </w:r>
          </w:p>
        </w:tc>
      </w:tr>
      <w:tr w:rsidR="003E6836" w:rsidRPr="006348D2" w14:paraId="270B01C7" w14:textId="77777777" w:rsidTr="009B386C">
        <w:tc>
          <w:tcPr>
            <w:tcW w:w="993" w:type="dxa"/>
            <w:shd w:val="clear" w:color="auto" w:fill="auto"/>
            <w:vAlign w:val="center"/>
          </w:tcPr>
          <w:p w14:paraId="05E1FC2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93BE3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42</w:t>
            </w:r>
          </w:p>
        </w:tc>
        <w:tc>
          <w:tcPr>
            <w:tcW w:w="4110" w:type="dxa"/>
            <w:shd w:val="clear" w:color="auto" w:fill="auto"/>
          </w:tcPr>
          <w:p w14:paraId="43F4E71F" w14:textId="77777777" w:rsidR="003E6836" w:rsidRPr="006348D2" w:rsidRDefault="003E6836" w:rsidP="009B386C">
            <w:pPr>
              <w:spacing w:before="80"/>
            </w:pPr>
            <w:r w:rsidRPr="006348D2">
              <w:t>MIP Pharma Polska Sp. z o.o.</w:t>
            </w:r>
          </w:p>
          <w:p w14:paraId="2553715F" w14:textId="3E739D8F" w:rsidR="003E6836" w:rsidRPr="006348D2" w:rsidRDefault="006348D2" w:rsidP="009B386C">
            <w:r>
              <w:t xml:space="preserve">ul. </w:t>
            </w:r>
            <w:r w:rsidR="003E6836" w:rsidRPr="006348D2">
              <w:t>Orzechowa</w:t>
            </w:r>
            <w:r w:rsidR="003E6836" w:rsidRPr="006348D2">
              <w:t xml:space="preserve"> </w:t>
            </w:r>
            <w:r w:rsidR="003E6836" w:rsidRPr="006348D2">
              <w:t>5</w:t>
            </w:r>
            <w:r w:rsidR="003E6836" w:rsidRPr="006348D2">
              <w:t xml:space="preserve"> </w:t>
            </w:r>
          </w:p>
          <w:p w14:paraId="0D310C93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80-175</w:t>
            </w:r>
            <w:r w:rsidRPr="006348D2">
              <w:t xml:space="preserve"> </w:t>
            </w:r>
            <w:r w:rsidRPr="006348D2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BC2CAF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121 693.32 zł</w:t>
            </w:r>
          </w:p>
        </w:tc>
      </w:tr>
      <w:tr w:rsidR="003E6836" w:rsidRPr="006348D2" w14:paraId="50160E77" w14:textId="77777777" w:rsidTr="009B386C">
        <w:tc>
          <w:tcPr>
            <w:tcW w:w="993" w:type="dxa"/>
            <w:shd w:val="clear" w:color="auto" w:fill="auto"/>
            <w:vAlign w:val="center"/>
          </w:tcPr>
          <w:p w14:paraId="6C4FFEB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EBA10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62</w:t>
            </w:r>
          </w:p>
        </w:tc>
        <w:tc>
          <w:tcPr>
            <w:tcW w:w="4110" w:type="dxa"/>
            <w:shd w:val="clear" w:color="auto" w:fill="auto"/>
          </w:tcPr>
          <w:p w14:paraId="118C53D8" w14:textId="747042D9" w:rsidR="003E6836" w:rsidRPr="006348D2" w:rsidRDefault="003E6836" w:rsidP="009B386C">
            <w:pPr>
              <w:spacing w:before="80"/>
            </w:pPr>
            <w:proofErr w:type="spellStart"/>
            <w:r w:rsidRPr="006348D2">
              <w:t>Astellas</w:t>
            </w:r>
            <w:proofErr w:type="spellEnd"/>
            <w:r w:rsidRPr="006348D2">
              <w:t xml:space="preserve"> Pharma Sp. z o.o.</w:t>
            </w:r>
          </w:p>
          <w:p w14:paraId="4F794CF3" w14:textId="47362DD0" w:rsidR="003E6836" w:rsidRPr="006348D2" w:rsidRDefault="003E6836" w:rsidP="009B386C">
            <w:r w:rsidRPr="006348D2">
              <w:t>Ż</w:t>
            </w:r>
            <w:r w:rsidR="006348D2">
              <w:t xml:space="preserve"> </w:t>
            </w:r>
            <w:r w:rsidR="006348D2">
              <w:t xml:space="preserve">ul. </w:t>
            </w:r>
            <w:r w:rsidRPr="006348D2">
              <w:t>wirki i Wigury</w:t>
            </w:r>
            <w:r w:rsidRPr="006348D2">
              <w:t xml:space="preserve"> </w:t>
            </w:r>
            <w:r w:rsidRPr="006348D2">
              <w:t>16 C</w:t>
            </w:r>
            <w:r w:rsidRPr="006348D2">
              <w:t xml:space="preserve"> </w:t>
            </w:r>
          </w:p>
          <w:p w14:paraId="7B89EB0D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02-092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0B5DB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85 727.29 zł</w:t>
            </w:r>
          </w:p>
        </w:tc>
      </w:tr>
      <w:tr w:rsidR="003E6836" w:rsidRPr="006348D2" w14:paraId="3EFD9FA1" w14:textId="77777777" w:rsidTr="009B386C">
        <w:tc>
          <w:tcPr>
            <w:tcW w:w="993" w:type="dxa"/>
            <w:shd w:val="clear" w:color="auto" w:fill="auto"/>
            <w:vAlign w:val="center"/>
          </w:tcPr>
          <w:p w14:paraId="7935C9DD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8E0CF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11</w:t>
            </w:r>
          </w:p>
        </w:tc>
        <w:tc>
          <w:tcPr>
            <w:tcW w:w="4110" w:type="dxa"/>
            <w:shd w:val="clear" w:color="auto" w:fill="auto"/>
          </w:tcPr>
          <w:p w14:paraId="27930B29" w14:textId="77777777" w:rsidR="003E6836" w:rsidRPr="006348D2" w:rsidRDefault="003E6836" w:rsidP="009B386C">
            <w:pPr>
              <w:spacing w:before="80"/>
            </w:pPr>
            <w:r w:rsidRPr="006348D2">
              <w:t>Farmacol Logistyka Sp. z o.o.</w:t>
            </w:r>
          </w:p>
          <w:p w14:paraId="4F1FF1AB" w14:textId="048859D6" w:rsidR="003E6836" w:rsidRPr="006348D2" w:rsidRDefault="006348D2" w:rsidP="009B386C">
            <w:r>
              <w:t xml:space="preserve">ul. </w:t>
            </w:r>
            <w:r w:rsidR="003E6836" w:rsidRPr="006348D2">
              <w:t>Szopienicka</w:t>
            </w:r>
            <w:r w:rsidR="003E6836" w:rsidRPr="006348D2">
              <w:t xml:space="preserve"> </w:t>
            </w:r>
            <w:r w:rsidR="003E6836" w:rsidRPr="006348D2">
              <w:t>77</w:t>
            </w:r>
            <w:r w:rsidR="003E6836" w:rsidRPr="006348D2">
              <w:t xml:space="preserve"> </w:t>
            </w:r>
          </w:p>
          <w:p w14:paraId="17871BCB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40-431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41F91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10 581.95 zł</w:t>
            </w:r>
          </w:p>
        </w:tc>
      </w:tr>
      <w:tr w:rsidR="003E6836" w:rsidRPr="006348D2" w14:paraId="12F696B4" w14:textId="77777777" w:rsidTr="009B386C">
        <w:tc>
          <w:tcPr>
            <w:tcW w:w="993" w:type="dxa"/>
            <w:shd w:val="clear" w:color="auto" w:fill="auto"/>
            <w:vAlign w:val="center"/>
          </w:tcPr>
          <w:p w14:paraId="22E1A6C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C7D81D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4110" w:type="dxa"/>
            <w:shd w:val="clear" w:color="auto" w:fill="auto"/>
          </w:tcPr>
          <w:p w14:paraId="1EBAB6BD" w14:textId="77777777" w:rsidR="003E6836" w:rsidRPr="006348D2" w:rsidRDefault="003E6836" w:rsidP="009B386C">
            <w:pPr>
              <w:spacing w:before="80"/>
            </w:pPr>
            <w:r w:rsidRPr="006348D2">
              <w:t>Farmacol Logistyka Sp. z o.o.</w:t>
            </w:r>
          </w:p>
          <w:p w14:paraId="7C014134" w14:textId="7DEB0EFA" w:rsidR="003E6836" w:rsidRPr="006348D2" w:rsidRDefault="006348D2" w:rsidP="009B386C">
            <w:r>
              <w:t xml:space="preserve">ul. </w:t>
            </w:r>
            <w:r w:rsidR="003E6836" w:rsidRPr="006348D2">
              <w:t>Szopienicka</w:t>
            </w:r>
            <w:r w:rsidR="003E6836" w:rsidRPr="006348D2">
              <w:t xml:space="preserve"> </w:t>
            </w:r>
            <w:r w:rsidR="003E6836" w:rsidRPr="006348D2">
              <w:t>77</w:t>
            </w:r>
            <w:r w:rsidR="003E6836" w:rsidRPr="006348D2">
              <w:t xml:space="preserve"> </w:t>
            </w:r>
          </w:p>
          <w:p w14:paraId="572F7235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40-431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3D4115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5 677.12 zł</w:t>
            </w:r>
          </w:p>
        </w:tc>
      </w:tr>
      <w:tr w:rsidR="003E6836" w:rsidRPr="006348D2" w14:paraId="3F49DBF4" w14:textId="77777777" w:rsidTr="009B386C">
        <w:tc>
          <w:tcPr>
            <w:tcW w:w="993" w:type="dxa"/>
            <w:shd w:val="clear" w:color="auto" w:fill="auto"/>
            <w:vAlign w:val="center"/>
          </w:tcPr>
          <w:p w14:paraId="1900233A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542583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23</w:t>
            </w:r>
          </w:p>
        </w:tc>
        <w:tc>
          <w:tcPr>
            <w:tcW w:w="4110" w:type="dxa"/>
            <w:shd w:val="clear" w:color="auto" w:fill="auto"/>
          </w:tcPr>
          <w:p w14:paraId="782FEA54" w14:textId="77777777" w:rsidR="003E6836" w:rsidRPr="006348D2" w:rsidRDefault="003E6836" w:rsidP="009B386C">
            <w:pPr>
              <w:spacing w:before="80"/>
            </w:pPr>
            <w:r w:rsidRPr="006348D2">
              <w:t>Farmacol Logistyka Sp. z o.o.</w:t>
            </w:r>
          </w:p>
          <w:p w14:paraId="613D8D41" w14:textId="3DAA7B6A" w:rsidR="003E6836" w:rsidRPr="006348D2" w:rsidRDefault="006348D2" w:rsidP="009B386C">
            <w:r>
              <w:t xml:space="preserve">ul. </w:t>
            </w:r>
            <w:r w:rsidR="003E6836" w:rsidRPr="006348D2">
              <w:t>Szopienicka</w:t>
            </w:r>
            <w:r w:rsidR="003E6836" w:rsidRPr="006348D2">
              <w:t xml:space="preserve"> </w:t>
            </w:r>
            <w:r w:rsidR="003E6836" w:rsidRPr="006348D2">
              <w:t>77</w:t>
            </w:r>
            <w:r w:rsidR="003E6836" w:rsidRPr="006348D2">
              <w:t xml:space="preserve"> </w:t>
            </w:r>
          </w:p>
          <w:p w14:paraId="1160D075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40-431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29C3D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218.16 zł</w:t>
            </w:r>
          </w:p>
        </w:tc>
      </w:tr>
      <w:tr w:rsidR="003E6836" w:rsidRPr="006348D2" w14:paraId="4CBD9DCC" w14:textId="77777777" w:rsidTr="009B386C">
        <w:tc>
          <w:tcPr>
            <w:tcW w:w="993" w:type="dxa"/>
            <w:shd w:val="clear" w:color="auto" w:fill="auto"/>
            <w:vAlign w:val="center"/>
          </w:tcPr>
          <w:p w14:paraId="0F87EDDE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BD296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25</w:t>
            </w:r>
          </w:p>
        </w:tc>
        <w:tc>
          <w:tcPr>
            <w:tcW w:w="4110" w:type="dxa"/>
            <w:shd w:val="clear" w:color="auto" w:fill="auto"/>
          </w:tcPr>
          <w:p w14:paraId="2FEA2066" w14:textId="77777777" w:rsidR="003E6836" w:rsidRPr="006348D2" w:rsidRDefault="003E6836" w:rsidP="009B386C">
            <w:pPr>
              <w:spacing w:before="80"/>
            </w:pPr>
            <w:r w:rsidRPr="006348D2">
              <w:t>Farmacol Logistyka Sp. z o.o.</w:t>
            </w:r>
          </w:p>
          <w:p w14:paraId="43E9A3B9" w14:textId="504D6F3E" w:rsidR="003E6836" w:rsidRPr="006348D2" w:rsidRDefault="006348D2" w:rsidP="009B386C">
            <w:r>
              <w:t xml:space="preserve">ul. </w:t>
            </w:r>
            <w:r w:rsidR="003E6836" w:rsidRPr="006348D2">
              <w:t>Szopienicka</w:t>
            </w:r>
            <w:r w:rsidR="003E6836" w:rsidRPr="006348D2">
              <w:t xml:space="preserve"> </w:t>
            </w:r>
            <w:r w:rsidR="003E6836" w:rsidRPr="006348D2">
              <w:t>77</w:t>
            </w:r>
            <w:r w:rsidR="003E6836" w:rsidRPr="006348D2">
              <w:t xml:space="preserve"> </w:t>
            </w:r>
          </w:p>
          <w:p w14:paraId="753AD2A9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40-431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B09128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7 781.40 zł</w:t>
            </w:r>
          </w:p>
        </w:tc>
      </w:tr>
      <w:tr w:rsidR="003E6836" w:rsidRPr="006348D2" w14:paraId="192F644A" w14:textId="77777777" w:rsidTr="009B386C">
        <w:tc>
          <w:tcPr>
            <w:tcW w:w="993" w:type="dxa"/>
            <w:shd w:val="clear" w:color="auto" w:fill="auto"/>
            <w:vAlign w:val="center"/>
          </w:tcPr>
          <w:p w14:paraId="215B751A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A81FB1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28</w:t>
            </w:r>
          </w:p>
        </w:tc>
        <w:tc>
          <w:tcPr>
            <w:tcW w:w="4110" w:type="dxa"/>
            <w:shd w:val="clear" w:color="auto" w:fill="auto"/>
          </w:tcPr>
          <w:p w14:paraId="68D49A72" w14:textId="77777777" w:rsidR="003E6836" w:rsidRPr="006348D2" w:rsidRDefault="003E6836" w:rsidP="009B386C">
            <w:pPr>
              <w:spacing w:before="80"/>
            </w:pPr>
            <w:r w:rsidRPr="006348D2">
              <w:t>Farmacol Logistyka Sp. z o.o.</w:t>
            </w:r>
          </w:p>
          <w:p w14:paraId="3F35FCC1" w14:textId="45B18047" w:rsidR="003E6836" w:rsidRPr="006348D2" w:rsidRDefault="006348D2" w:rsidP="009B386C">
            <w:r>
              <w:t xml:space="preserve">ul. </w:t>
            </w:r>
            <w:r w:rsidR="003E6836" w:rsidRPr="006348D2">
              <w:t>Szopienicka</w:t>
            </w:r>
            <w:r w:rsidR="003E6836" w:rsidRPr="006348D2">
              <w:t xml:space="preserve"> </w:t>
            </w:r>
            <w:r w:rsidR="003E6836" w:rsidRPr="006348D2">
              <w:t>77</w:t>
            </w:r>
            <w:r w:rsidR="003E6836" w:rsidRPr="006348D2">
              <w:t xml:space="preserve"> </w:t>
            </w:r>
          </w:p>
          <w:p w14:paraId="152E3CD3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40-431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E033C9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90 452.51 zł</w:t>
            </w:r>
          </w:p>
        </w:tc>
      </w:tr>
      <w:tr w:rsidR="003E6836" w:rsidRPr="006348D2" w14:paraId="56C1FAC0" w14:textId="77777777" w:rsidTr="009B386C">
        <w:tc>
          <w:tcPr>
            <w:tcW w:w="993" w:type="dxa"/>
            <w:shd w:val="clear" w:color="auto" w:fill="auto"/>
            <w:vAlign w:val="center"/>
          </w:tcPr>
          <w:p w14:paraId="4A271C2F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7124D8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29</w:t>
            </w:r>
          </w:p>
        </w:tc>
        <w:tc>
          <w:tcPr>
            <w:tcW w:w="4110" w:type="dxa"/>
            <w:shd w:val="clear" w:color="auto" w:fill="auto"/>
          </w:tcPr>
          <w:p w14:paraId="649F5047" w14:textId="77777777" w:rsidR="003E6836" w:rsidRPr="006348D2" w:rsidRDefault="003E6836" w:rsidP="009B386C">
            <w:pPr>
              <w:spacing w:before="80"/>
            </w:pPr>
            <w:r w:rsidRPr="006348D2">
              <w:t>Farmacol Logistyka Sp. z o.o.</w:t>
            </w:r>
          </w:p>
          <w:p w14:paraId="4ED79D84" w14:textId="45930D11" w:rsidR="003E6836" w:rsidRPr="006348D2" w:rsidRDefault="006348D2" w:rsidP="009B386C">
            <w:r>
              <w:t xml:space="preserve">ul. </w:t>
            </w:r>
            <w:r w:rsidR="003E6836" w:rsidRPr="006348D2">
              <w:t>Szopienicka</w:t>
            </w:r>
            <w:r w:rsidR="003E6836" w:rsidRPr="006348D2">
              <w:t xml:space="preserve"> </w:t>
            </w:r>
            <w:r w:rsidR="003E6836" w:rsidRPr="006348D2">
              <w:t>77</w:t>
            </w:r>
            <w:r w:rsidR="003E6836" w:rsidRPr="006348D2">
              <w:t xml:space="preserve"> </w:t>
            </w:r>
          </w:p>
          <w:p w14:paraId="40C2B61B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40-431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D10BE5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13 603.20 zł</w:t>
            </w:r>
          </w:p>
        </w:tc>
      </w:tr>
      <w:tr w:rsidR="003E6836" w:rsidRPr="006348D2" w14:paraId="69A3DA17" w14:textId="77777777" w:rsidTr="009B386C">
        <w:tc>
          <w:tcPr>
            <w:tcW w:w="993" w:type="dxa"/>
            <w:shd w:val="clear" w:color="auto" w:fill="auto"/>
            <w:vAlign w:val="center"/>
          </w:tcPr>
          <w:p w14:paraId="6ABD782E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B8742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32</w:t>
            </w:r>
          </w:p>
        </w:tc>
        <w:tc>
          <w:tcPr>
            <w:tcW w:w="4110" w:type="dxa"/>
            <w:shd w:val="clear" w:color="auto" w:fill="auto"/>
          </w:tcPr>
          <w:p w14:paraId="1C4C9DD0" w14:textId="77777777" w:rsidR="003E6836" w:rsidRPr="006348D2" w:rsidRDefault="003E6836" w:rsidP="009B386C">
            <w:pPr>
              <w:spacing w:before="80"/>
            </w:pPr>
            <w:r w:rsidRPr="006348D2">
              <w:t>Farmacol Logistyka Sp. z o.o.</w:t>
            </w:r>
          </w:p>
          <w:p w14:paraId="424EFD65" w14:textId="356926E2" w:rsidR="003E6836" w:rsidRPr="006348D2" w:rsidRDefault="006348D2" w:rsidP="009B386C">
            <w:r>
              <w:t xml:space="preserve">ul. </w:t>
            </w:r>
            <w:r w:rsidR="003E6836" w:rsidRPr="006348D2">
              <w:t>Szopienicka</w:t>
            </w:r>
            <w:r w:rsidR="003E6836" w:rsidRPr="006348D2">
              <w:t xml:space="preserve"> </w:t>
            </w:r>
            <w:r w:rsidR="003E6836" w:rsidRPr="006348D2">
              <w:t>77</w:t>
            </w:r>
            <w:r w:rsidR="003E6836" w:rsidRPr="006348D2">
              <w:t xml:space="preserve"> </w:t>
            </w:r>
          </w:p>
          <w:p w14:paraId="6B5BEB73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40-431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6479DD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371.17 zł</w:t>
            </w:r>
          </w:p>
        </w:tc>
      </w:tr>
      <w:tr w:rsidR="003E6836" w:rsidRPr="006348D2" w14:paraId="57A04EB6" w14:textId="77777777" w:rsidTr="009B386C">
        <w:tc>
          <w:tcPr>
            <w:tcW w:w="993" w:type="dxa"/>
            <w:shd w:val="clear" w:color="auto" w:fill="auto"/>
            <w:vAlign w:val="center"/>
          </w:tcPr>
          <w:p w14:paraId="4DF29725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9D4AC5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42</w:t>
            </w:r>
          </w:p>
        </w:tc>
        <w:tc>
          <w:tcPr>
            <w:tcW w:w="4110" w:type="dxa"/>
            <w:shd w:val="clear" w:color="auto" w:fill="auto"/>
          </w:tcPr>
          <w:p w14:paraId="234A49B9" w14:textId="77777777" w:rsidR="003E6836" w:rsidRPr="006348D2" w:rsidRDefault="003E6836" w:rsidP="009B386C">
            <w:pPr>
              <w:spacing w:before="80"/>
            </w:pPr>
            <w:r w:rsidRPr="006348D2">
              <w:t>Farmacol Logistyka Sp. z o.o.</w:t>
            </w:r>
          </w:p>
          <w:p w14:paraId="73FB163F" w14:textId="1E05808C" w:rsidR="003E6836" w:rsidRPr="006348D2" w:rsidRDefault="006348D2" w:rsidP="009B386C">
            <w:r>
              <w:t xml:space="preserve">ul. </w:t>
            </w:r>
            <w:r w:rsidR="003E6836" w:rsidRPr="006348D2">
              <w:t>Szopienicka</w:t>
            </w:r>
            <w:r w:rsidR="003E6836" w:rsidRPr="006348D2">
              <w:t xml:space="preserve"> </w:t>
            </w:r>
            <w:r w:rsidR="003E6836" w:rsidRPr="006348D2">
              <w:t>77</w:t>
            </w:r>
            <w:r w:rsidR="003E6836" w:rsidRPr="006348D2">
              <w:t xml:space="preserve"> </w:t>
            </w:r>
          </w:p>
          <w:p w14:paraId="02915924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40-431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155D12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288 837.52 zł</w:t>
            </w:r>
          </w:p>
        </w:tc>
      </w:tr>
      <w:tr w:rsidR="003E6836" w:rsidRPr="006348D2" w14:paraId="3F5F6EA0" w14:textId="77777777" w:rsidTr="009B386C">
        <w:tc>
          <w:tcPr>
            <w:tcW w:w="993" w:type="dxa"/>
            <w:shd w:val="clear" w:color="auto" w:fill="auto"/>
            <w:vAlign w:val="center"/>
          </w:tcPr>
          <w:p w14:paraId="3BF87E6C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16DB1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49</w:t>
            </w:r>
          </w:p>
        </w:tc>
        <w:tc>
          <w:tcPr>
            <w:tcW w:w="4110" w:type="dxa"/>
            <w:shd w:val="clear" w:color="auto" w:fill="auto"/>
          </w:tcPr>
          <w:p w14:paraId="52DEC8E2" w14:textId="77777777" w:rsidR="003E6836" w:rsidRPr="006348D2" w:rsidRDefault="003E6836" w:rsidP="009B386C">
            <w:pPr>
              <w:spacing w:before="80"/>
            </w:pPr>
            <w:r w:rsidRPr="006348D2">
              <w:t>Farmacol Logistyka Sp. z o.o.</w:t>
            </w:r>
          </w:p>
          <w:p w14:paraId="47CD584C" w14:textId="54214988" w:rsidR="003E6836" w:rsidRPr="006348D2" w:rsidRDefault="006348D2" w:rsidP="009B386C">
            <w:r>
              <w:t xml:space="preserve">ul. </w:t>
            </w:r>
            <w:r w:rsidR="003E6836" w:rsidRPr="006348D2">
              <w:t>Szopienicka</w:t>
            </w:r>
            <w:r w:rsidR="003E6836" w:rsidRPr="006348D2">
              <w:t xml:space="preserve"> </w:t>
            </w:r>
            <w:r w:rsidR="003E6836" w:rsidRPr="006348D2">
              <w:t>77</w:t>
            </w:r>
            <w:r w:rsidR="003E6836" w:rsidRPr="006348D2">
              <w:t xml:space="preserve"> </w:t>
            </w:r>
          </w:p>
          <w:p w14:paraId="2BC13F6A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40-431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AA9D4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44 889.39 zł</w:t>
            </w:r>
          </w:p>
        </w:tc>
      </w:tr>
      <w:tr w:rsidR="003E6836" w:rsidRPr="006348D2" w14:paraId="6193F10E" w14:textId="77777777" w:rsidTr="009B386C">
        <w:tc>
          <w:tcPr>
            <w:tcW w:w="993" w:type="dxa"/>
            <w:shd w:val="clear" w:color="auto" w:fill="auto"/>
            <w:vAlign w:val="center"/>
          </w:tcPr>
          <w:p w14:paraId="4B23C9D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021AA9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52</w:t>
            </w:r>
          </w:p>
        </w:tc>
        <w:tc>
          <w:tcPr>
            <w:tcW w:w="4110" w:type="dxa"/>
            <w:shd w:val="clear" w:color="auto" w:fill="auto"/>
          </w:tcPr>
          <w:p w14:paraId="66C5A706" w14:textId="77777777" w:rsidR="003E6836" w:rsidRPr="006348D2" w:rsidRDefault="003E6836" w:rsidP="009B386C">
            <w:pPr>
              <w:spacing w:before="80"/>
            </w:pPr>
            <w:r w:rsidRPr="006348D2">
              <w:t>Farmacol Logistyka Sp. z o.o.</w:t>
            </w:r>
          </w:p>
          <w:p w14:paraId="47A58505" w14:textId="1C0EDBF9" w:rsidR="003E6836" w:rsidRPr="006348D2" w:rsidRDefault="006348D2" w:rsidP="009B386C">
            <w:r>
              <w:t xml:space="preserve">ul. </w:t>
            </w:r>
            <w:r w:rsidR="003E6836" w:rsidRPr="006348D2">
              <w:t>Szopienicka</w:t>
            </w:r>
            <w:r w:rsidR="003E6836" w:rsidRPr="006348D2">
              <w:t xml:space="preserve"> </w:t>
            </w:r>
            <w:r w:rsidR="003E6836" w:rsidRPr="006348D2">
              <w:t>77</w:t>
            </w:r>
            <w:r w:rsidR="003E6836" w:rsidRPr="006348D2">
              <w:t xml:space="preserve"> </w:t>
            </w:r>
          </w:p>
          <w:p w14:paraId="33ECE39D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40-431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E4CCDD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83 121.66 zł</w:t>
            </w:r>
          </w:p>
        </w:tc>
      </w:tr>
      <w:tr w:rsidR="003E6836" w:rsidRPr="006348D2" w14:paraId="72E9FDE8" w14:textId="77777777" w:rsidTr="009B386C">
        <w:tc>
          <w:tcPr>
            <w:tcW w:w="993" w:type="dxa"/>
            <w:shd w:val="clear" w:color="auto" w:fill="auto"/>
            <w:vAlign w:val="center"/>
          </w:tcPr>
          <w:p w14:paraId="03939DD3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1A652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53</w:t>
            </w:r>
          </w:p>
        </w:tc>
        <w:tc>
          <w:tcPr>
            <w:tcW w:w="4110" w:type="dxa"/>
            <w:shd w:val="clear" w:color="auto" w:fill="auto"/>
          </w:tcPr>
          <w:p w14:paraId="7CA80154" w14:textId="77777777" w:rsidR="003E6836" w:rsidRPr="006348D2" w:rsidRDefault="003E6836" w:rsidP="009B386C">
            <w:pPr>
              <w:spacing w:before="80"/>
            </w:pPr>
            <w:r w:rsidRPr="006348D2">
              <w:t>Farmacol Logistyka Sp. z o.o.</w:t>
            </w:r>
          </w:p>
          <w:p w14:paraId="5447E422" w14:textId="011992B6" w:rsidR="003E6836" w:rsidRPr="006348D2" w:rsidRDefault="006348D2" w:rsidP="009B386C">
            <w:r>
              <w:t xml:space="preserve">ul. </w:t>
            </w:r>
            <w:r w:rsidR="003E6836" w:rsidRPr="006348D2">
              <w:t>Szopienicka</w:t>
            </w:r>
            <w:r w:rsidR="003E6836" w:rsidRPr="006348D2">
              <w:t xml:space="preserve"> </w:t>
            </w:r>
            <w:r w:rsidR="003E6836" w:rsidRPr="006348D2">
              <w:t>77</w:t>
            </w:r>
            <w:r w:rsidR="003E6836" w:rsidRPr="006348D2">
              <w:t xml:space="preserve"> </w:t>
            </w:r>
          </w:p>
          <w:p w14:paraId="6507C67D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40-431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5696F4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49 911.87 zł</w:t>
            </w:r>
          </w:p>
        </w:tc>
      </w:tr>
      <w:tr w:rsidR="003E6836" w:rsidRPr="006348D2" w14:paraId="055C6791" w14:textId="77777777" w:rsidTr="009B386C">
        <w:tc>
          <w:tcPr>
            <w:tcW w:w="993" w:type="dxa"/>
            <w:shd w:val="clear" w:color="auto" w:fill="auto"/>
            <w:vAlign w:val="center"/>
          </w:tcPr>
          <w:p w14:paraId="15BEA372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91111F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57</w:t>
            </w:r>
          </w:p>
        </w:tc>
        <w:tc>
          <w:tcPr>
            <w:tcW w:w="4110" w:type="dxa"/>
            <w:shd w:val="clear" w:color="auto" w:fill="auto"/>
          </w:tcPr>
          <w:p w14:paraId="514AC1C1" w14:textId="77777777" w:rsidR="003E6836" w:rsidRPr="006348D2" w:rsidRDefault="003E6836" w:rsidP="009B386C">
            <w:pPr>
              <w:spacing w:before="80"/>
            </w:pPr>
            <w:r w:rsidRPr="006348D2">
              <w:t>Farmacol Logistyka Sp. z o.o.</w:t>
            </w:r>
          </w:p>
          <w:p w14:paraId="3BF7EDBE" w14:textId="4D1E0CE2" w:rsidR="003E6836" w:rsidRPr="006348D2" w:rsidRDefault="006348D2" w:rsidP="009B386C">
            <w:r>
              <w:t xml:space="preserve">ul. </w:t>
            </w:r>
            <w:r w:rsidR="003E6836" w:rsidRPr="006348D2">
              <w:t>Szopienicka</w:t>
            </w:r>
            <w:r w:rsidR="003E6836" w:rsidRPr="006348D2">
              <w:t xml:space="preserve"> </w:t>
            </w:r>
            <w:r w:rsidR="003E6836" w:rsidRPr="006348D2">
              <w:t>77</w:t>
            </w:r>
            <w:r w:rsidR="003E6836" w:rsidRPr="006348D2">
              <w:t xml:space="preserve"> </w:t>
            </w:r>
          </w:p>
          <w:p w14:paraId="316869B1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40-431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AB72B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75 544.59 zł</w:t>
            </w:r>
          </w:p>
        </w:tc>
      </w:tr>
      <w:tr w:rsidR="003E6836" w:rsidRPr="006348D2" w14:paraId="7B7F0DF2" w14:textId="77777777" w:rsidTr="009B386C">
        <w:tc>
          <w:tcPr>
            <w:tcW w:w="993" w:type="dxa"/>
            <w:shd w:val="clear" w:color="auto" w:fill="auto"/>
            <w:vAlign w:val="center"/>
          </w:tcPr>
          <w:p w14:paraId="44FDE909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lastRenderedPageBreak/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E1E36C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58</w:t>
            </w:r>
          </w:p>
        </w:tc>
        <w:tc>
          <w:tcPr>
            <w:tcW w:w="4110" w:type="dxa"/>
            <w:shd w:val="clear" w:color="auto" w:fill="auto"/>
          </w:tcPr>
          <w:p w14:paraId="03DE8852" w14:textId="77777777" w:rsidR="003E6836" w:rsidRPr="006348D2" w:rsidRDefault="003E6836" w:rsidP="009B386C">
            <w:pPr>
              <w:spacing w:before="80"/>
            </w:pPr>
            <w:r w:rsidRPr="006348D2">
              <w:t>Farmacol Logistyka Sp. z o.o.</w:t>
            </w:r>
          </w:p>
          <w:p w14:paraId="0B205C5A" w14:textId="14E11FDC" w:rsidR="003E6836" w:rsidRPr="006348D2" w:rsidRDefault="006348D2" w:rsidP="009B386C">
            <w:r>
              <w:t xml:space="preserve">ul. </w:t>
            </w:r>
            <w:r w:rsidR="003E6836" w:rsidRPr="006348D2">
              <w:t>Szopienicka</w:t>
            </w:r>
            <w:r w:rsidR="003E6836" w:rsidRPr="006348D2">
              <w:t xml:space="preserve"> </w:t>
            </w:r>
            <w:r w:rsidR="003E6836" w:rsidRPr="006348D2">
              <w:t>77</w:t>
            </w:r>
            <w:r w:rsidR="003E6836" w:rsidRPr="006348D2">
              <w:t xml:space="preserve"> </w:t>
            </w:r>
          </w:p>
          <w:p w14:paraId="7383A2C3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40-431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080A4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36 054.72 zł</w:t>
            </w:r>
          </w:p>
        </w:tc>
      </w:tr>
      <w:tr w:rsidR="003E6836" w:rsidRPr="006348D2" w14:paraId="5779DFBB" w14:textId="77777777" w:rsidTr="009B386C">
        <w:tc>
          <w:tcPr>
            <w:tcW w:w="993" w:type="dxa"/>
            <w:shd w:val="clear" w:color="auto" w:fill="auto"/>
            <w:vAlign w:val="center"/>
          </w:tcPr>
          <w:p w14:paraId="5446FA0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F35F0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72</w:t>
            </w:r>
          </w:p>
        </w:tc>
        <w:tc>
          <w:tcPr>
            <w:tcW w:w="4110" w:type="dxa"/>
            <w:shd w:val="clear" w:color="auto" w:fill="auto"/>
          </w:tcPr>
          <w:p w14:paraId="309139A7" w14:textId="77777777" w:rsidR="003E6836" w:rsidRPr="006348D2" w:rsidRDefault="003E6836" w:rsidP="009B386C">
            <w:pPr>
              <w:spacing w:before="80"/>
            </w:pPr>
            <w:r w:rsidRPr="006348D2">
              <w:t>Farmacol Logistyka Sp. z o.o.</w:t>
            </w:r>
          </w:p>
          <w:p w14:paraId="4E5D98A7" w14:textId="1B8FED20" w:rsidR="003E6836" w:rsidRPr="006348D2" w:rsidRDefault="006348D2" w:rsidP="009B386C">
            <w:r>
              <w:t xml:space="preserve">ul. </w:t>
            </w:r>
            <w:r w:rsidR="003E6836" w:rsidRPr="006348D2">
              <w:t>Szopienicka</w:t>
            </w:r>
            <w:r w:rsidR="003E6836" w:rsidRPr="006348D2">
              <w:t xml:space="preserve"> </w:t>
            </w:r>
            <w:r w:rsidR="003E6836" w:rsidRPr="006348D2">
              <w:t>77</w:t>
            </w:r>
            <w:r w:rsidR="003E6836" w:rsidRPr="006348D2">
              <w:t xml:space="preserve"> </w:t>
            </w:r>
          </w:p>
          <w:p w14:paraId="77B62877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40-431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3B495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5 375.48 zł</w:t>
            </w:r>
          </w:p>
        </w:tc>
      </w:tr>
      <w:tr w:rsidR="003E6836" w:rsidRPr="006348D2" w14:paraId="493D21B5" w14:textId="77777777" w:rsidTr="009B386C">
        <w:tc>
          <w:tcPr>
            <w:tcW w:w="993" w:type="dxa"/>
            <w:shd w:val="clear" w:color="auto" w:fill="auto"/>
            <w:vAlign w:val="center"/>
          </w:tcPr>
          <w:p w14:paraId="7988E132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343A52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78</w:t>
            </w:r>
          </w:p>
        </w:tc>
        <w:tc>
          <w:tcPr>
            <w:tcW w:w="4110" w:type="dxa"/>
            <w:shd w:val="clear" w:color="auto" w:fill="auto"/>
          </w:tcPr>
          <w:p w14:paraId="55AE18B4" w14:textId="77777777" w:rsidR="003E6836" w:rsidRPr="006348D2" w:rsidRDefault="003E6836" w:rsidP="009B386C">
            <w:pPr>
              <w:spacing w:before="80"/>
            </w:pPr>
            <w:r w:rsidRPr="006348D2">
              <w:t>Farmacol Logistyka Sp. z o.o.</w:t>
            </w:r>
          </w:p>
          <w:p w14:paraId="12F6A515" w14:textId="7B88B2EC" w:rsidR="003E6836" w:rsidRPr="006348D2" w:rsidRDefault="006348D2" w:rsidP="009B386C">
            <w:r>
              <w:t xml:space="preserve">ul. </w:t>
            </w:r>
            <w:r w:rsidR="003E6836" w:rsidRPr="006348D2">
              <w:t>Szopienicka</w:t>
            </w:r>
            <w:r w:rsidR="003E6836" w:rsidRPr="006348D2">
              <w:t xml:space="preserve"> </w:t>
            </w:r>
            <w:r w:rsidR="003E6836" w:rsidRPr="006348D2">
              <w:t>77</w:t>
            </w:r>
            <w:r w:rsidR="003E6836" w:rsidRPr="006348D2">
              <w:t xml:space="preserve"> </w:t>
            </w:r>
          </w:p>
          <w:p w14:paraId="1B27DB7E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40-431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1C217A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37 065.60 zł</w:t>
            </w:r>
          </w:p>
        </w:tc>
      </w:tr>
      <w:tr w:rsidR="003E6836" w:rsidRPr="006348D2" w14:paraId="56265A27" w14:textId="77777777" w:rsidTr="009B386C">
        <w:tc>
          <w:tcPr>
            <w:tcW w:w="993" w:type="dxa"/>
            <w:shd w:val="clear" w:color="auto" w:fill="auto"/>
            <w:vAlign w:val="center"/>
          </w:tcPr>
          <w:p w14:paraId="4942F52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C45959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18</w:t>
            </w:r>
          </w:p>
        </w:tc>
        <w:tc>
          <w:tcPr>
            <w:tcW w:w="4110" w:type="dxa"/>
            <w:shd w:val="clear" w:color="auto" w:fill="auto"/>
          </w:tcPr>
          <w:p w14:paraId="0FA4864C" w14:textId="77777777" w:rsidR="003E6836" w:rsidRPr="006348D2" w:rsidRDefault="003E6836" w:rsidP="009B386C">
            <w:pPr>
              <w:spacing w:before="80"/>
            </w:pPr>
            <w:proofErr w:type="spellStart"/>
            <w:r w:rsidRPr="006348D2">
              <w:t>Bialmed</w:t>
            </w:r>
            <w:proofErr w:type="spellEnd"/>
            <w:r w:rsidRPr="006348D2">
              <w:t xml:space="preserve"> Sp. z o.o.</w:t>
            </w:r>
          </w:p>
          <w:p w14:paraId="35C0D8B8" w14:textId="464500D2" w:rsidR="003E6836" w:rsidRPr="006348D2" w:rsidRDefault="006348D2" w:rsidP="009B386C">
            <w:r>
              <w:t xml:space="preserve">ul. </w:t>
            </w:r>
            <w:r w:rsidR="003E6836" w:rsidRPr="006348D2">
              <w:t>Kazimierzowska</w:t>
            </w:r>
            <w:r w:rsidR="003E6836" w:rsidRPr="006348D2">
              <w:t xml:space="preserve"> </w:t>
            </w:r>
            <w:r w:rsidR="003E6836" w:rsidRPr="006348D2">
              <w:t>46/48/35</w:t>
            </w:r>
            <w:r w:rsidR="003E6836" w:rsidRPr="006348D2">
              <w:t xml:space="preserve"> </w:t>
            </w:r>
          </w:p>
          <w:p w14:paraId="4246CCC8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02-546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2AE881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163.30 zł</w:t>
            </w:r>
          </w:p>
        </w:tc>
      </w:tr>
      <w:tr w:rsidR="003E6836" w:rsidRPr="006348D2" w14:paraId="1DF1EE41" w14:textId="77777777" w:rsidTr="009B386C">
        <w:tc>
          <w:tcPr>
            <w:tcW w:w="993" w:type="dxa"/>
            <w:shd w:val="clear" w:color="auto" w:fill="auto"/>
            <w:vAlign w:val="center"/>
          </w:tcPr>
          <w:p w14:paraId="185D7A5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2B0BDC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32</w:t>
            </w:r>
          </w:p>
        </w:tc>
        <w:tc>
          <w:tcPr>
            <w:tcW w:w="4110" w:type="dxa"/>
            <w:shd w:val="clear" w:color="auto" w:fill="auto"/>
          </w:tcPr>
          <w:p w14:paraId="6F72CFDC" w14:textId="77777777" w:rsidR="003E6836" w:rsidRPr="006348D2" w:rsidRDefault="003E6836" w:rsidP="009B386C">
            <w:pPr>
              <w:spacing w:before="80"/>
            </w:pPr>
            <w:proofErr w:type="spellStart"/>
            <w:r w:rsidRPr="006348D2">
              <w:t>Bialmed</w:t>
            </w:r>
            <w:proofErr w:type="spellEnd"/>
            <w:r w:rsidRPr="006348D2">
              <w:t xml:space="preserve"> Sp. z o.o.</w:t>
            </w:r>
          </w:p>
          <w:p w14:paraId="229D1C11" w14:textId="603D4025" w:rsidR="003E6836" w:rsidRPr="006348D2" w:rsidRDefault="006348D2" w:rsidP="009B386C">
            <w:r>
              <w:t xml:space="preserve">ul. </w:t>
            </w:r>
            <w:r w:rsidR="003E6836" w:rsidRPr="006348D2">
              <w:t>Kazimierzowska</w:t>
            </w:r>
            <w:r w:rsidR="003E6836" w:rsidRPr="006348D2">
              <w:t xml:space="preserve"> </w:t>
            </w:r>
            <w:r w:rsidR="003E6836" w:rsidRPr="006348D2">
              <w:t>46/48/35</w:t>
            </w:r>
            <w:r w:rsidR="003E6836" w:rsidRPr="006348D2">
              <w:t xml:space="preserve"> </w:t>
            </w:r>
          </w:p>
          <w:p w14:paraId="004A7672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02-546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AEA4B8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8 792.06 zł</w:t>
            </w:r>
          </w:p>
        </w:tc>
      </w:tr>
      <w:tr w:rsidR="003E6836" w:rsidRPr="006348D2" w14:paraId="1098CFBE" w14:textId="77777777" w:rsidTr="009B386C">
        <w:tc>
          <w:tcPr>
            <w:tcW w:w="993" w:type="dxa"/>
            <w:shd w:val="clear" w:color="auto" w:fill="auto"/>
            <w:vAlign w:val="center"/>
          </w:tcPr>
          <w:p w14:paraId="654DF972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676F5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41</w:t>
            </w:r>
          </w:p>
        </w:tc>
        <w:tc>
          <w:tcPr>
            <w:tcW w:w="4110" w:type="dxa"/>
            <w:shd w:val="clear" w:color="auto" w:fill="auto"/>
          </w:tcPr>
          <w:p w14:paraId="4A275025" w14:textId="77777777" w:rsidR="003E6836" w:rsidRPr="006348D2" w:rsidRDefault="003E6836" w:rsidP="009B386C">
            <w:pPr>
              <w:spacing w:before="80"/>
            </w:pPr>
            <w:proofErr w:type="spellStart"/>
            <w:r w:rsidRPr="006348D2">
              <w:t>Bialmed</w:t>
            </w:r>
            <w:proofErr w:type="spellEnd"/>
            <w:r w:rsidRPr="006348D2">
              <w:t xml:space="preserve"> Sp. z o.o.</w:t>
            </w:r>
          </w:p>
          <w:p w14:paraId="613A78E0" w14:textId="28D2ACB3" w:rsidR="003E6836" w:rsidRPr="006348D2" w:rsidRDefault="006348D2" w:rsidP="009B386C">
            <w:r>
              <w:t xml:space="preserve">ul. </w:t>
            </w:r>
            <w:r w:rsidR="003E6836" w:rsidRPr="006348D2">
              <w:t>Kazimierzowska</w:t>
            </w:r>
            <w:r w:rsidR="003E6836" w:rsidRPr="006348D2">
              <w:t xml:space="preserve"> </w:t>
            </w:r>
            <w:r w:rsidR="003E6836" w:rsidRPr="006348D2">
              <w:t>46/48/35</w:t>
            </w:r>
            <w:r w:rsidR="003E6836" w:rsidRPr="006348D2">
              <w:t xml:space="preserve"> </w:t>
            </w:r>
          </w:p>
          <w:p w14:paraId="1B3C169F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02-546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3CA528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90 407.45 zł</w:t>
            </w:r>
          </w:p>
        </w:tc>
      </w:tr>
      <w:tr w:rsidR="003E6836" w:rsidRPr="006348D2" w14:paraId="2F516DD0" w14:textId="77777777" w:rsidTr="009B386C">
        <w:tc>
          <w:tcPr>
            <w:tcW w:w="993" w:type="dxa"/>
            <w:shd w:val="clear" w:color="auto" w:fill="auto"/>
            <w:vAlign w:val="center"/>
          </w:tcPr>
          <w:p w14:paraId="51666831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B7F42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45</w:t>
            </w:r>
          </w:p>
        </w:tc>
        <w:tc>
          <w:tcPr>
            <w:tcW w:w="4110" w:type="dxa"/>
            <w:shd w:val="clear" w:color="auto" w:fill="auto"/>
          </w:tcPr>
          <w:p w14:paraId="0C1F03B2" w14:textId="77777777" w:rsidR="003E6836" w:rsidRPr="006348D2" w:rsidRDefault="003E6836" w:rsidP="009B386C">
            <w:pPr>
              <w:spacing w:before="80"/>
            </w:pPr>
            <w:proofErr w:type="spellStart"/>
            <w:r w:rsidRPr="006348D2">
              <w:t>Bialmed</w:t>
            </w:r>
            <w:proofErr w:type="spellEnd"/>
            <w:r w:rsidRPr="006348D2">
              <w:t xml:space="preserve"> Sp. z o.o.</w:t>
            </w:r>
          </w:p>
          <w:p w14:paraId="1CDD70A0" w14:textId="35382007" w:rsidR="003E6836" w:rsidRPr="006348D2" w:rsidRDefault="006348D2" w:rsidP="009B386C">
            <w:r>
              <w:t xml:space="preserve">ul. </w:t>
            </w:r>
            <w:r w:rsidR="003E6836" w:rsidRPr="006348D2">
              <w:t>Kazimierzowska</w:t>
            </w:r>
            <w:r w:rsidR="003E6836" w:rsidRPr="006348D2">
              <w:t xml:space="preserve"> </w:t>
            </w:r>
            <w:r w:rsidR="003E6836" w:rsidRPr="006348D2">
              <w:t>46/48/35</w:t>
            </w:r>
            <w:r w:rsidR="003E6836" w:rsidRPr="006348D2">
              <w:t xml:space="preserve"> </w:t>
            </w:r>
          </w:p>
          <w:p w14:paraId="76365D00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02-546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9AAFA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64 868.25 zł</w:t>
            </w:r>
          </w:p>
        </w:tc>
      </w:tr>
      <w:tr w:rsidR="003E6836" w:rsidRPr="006348D2" w14:paraId="28A22EA9" w14:textId="77777777" w:rsidTr="009B386C">
        <w:tc>
          <w:tcPr>
            <w:tcW w:w="993" w:type="dxa"/>
            <w:shd w:val="clear" w:color="auto" w:fill="auto"/>
            <w:vAlign w:val="center"/>
          </w:tcPr>
          <w:p w14:paraId="61EE9DBA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25C842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66</w:t>
            </w:r>
          </w:p>
        </w:tc>
        <w:tc>
          <w:tcPr>
            <w:tcW w:w="4110" w:type="dxa"/>
            <w:shd w:val="clear" w:color="auto" w:fill="auto"/>
          </w:tcPr>
          <w:p w14:paraId="36803DBB" w14:textId="77777777" w:rsidR="003E6836" w:rsidRPr="006348D2" w:rsidRDefault="003E6836" w:rsidP="009B386C">
            <w:pPr>
              <w:spacing w:before="80"/>
            </w:pPr>
            <w:proofErr w:type="spellStart"/>
            <w:r w:rsidRPr="006348D2">
              <w:t>Bialmed</w:t>
            </w:r>
            <w:proofErr w:type="spellEnd"/>
            <w:r w:rsidRPr="006348D2">
              <w:t xml:space="preserve"> Sp. z o.o.</w:t>
            </w:r>
          </w:p>
          <w:p w14:paraId="70CCF9C9" w14:textId="45316D95" w:rsidR="003E6836" w:rsidRPr="006348D2" w:rsidRDefault="006348D2" w:rsidP="009B386C">
            <w:r>
              <w:t xml:space="preserve">ul. </w:t>
            </w:r>
            <w:r w:rsidR="003E6836" w:rsidRPr="006348D2">
              <w:t>Kazimierzowska</w:t>
            </w:r>
            <w:r w:rsidR="003E6836" w:rsidRPr="006348D2">
              <w:t xml:space="preserve"> </w:t>
            </w:r>
            <w:r w:rsidR="003E6836" w:rsidRPr="006348D2">
              <w:t>46/48/35</w:t>
            </w:r>
            <w:r w:rsidR="003E6836" w:rsidRPr="006348D2">
              <w:t xml:space="preserve"> </w:t>
            </w:r>
          </w:p>
          <w:p w14:paraId="02977F79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02-546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01E45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75 785.76 zł</w:t>
            </w:r>
          </w:p>
        </w:tc>
      </w:tr>
      <w:tr w:rsidR="003E6836" w:rsidRPr="006348D2" w14:paraId="07192404" w14:textId="77777777" w:rsidTr="009B386C">
        <w:tc>
          <w:tcPr>
            <w:tcW w:w="993" w:type="dxa"/>
            <w:shd w:val="clear" w:color="auto" w:fill="auto"/>
            <w:vAlign w:val="center"/>
          </w:tcPr>
          <w:p w14:paraId="70E4CB52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58F3C1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68</w:t>
            </w:r>
          </w:p>
        </w:tc>
        <w:tc>
          <w:tcPr>
            <w:tcW w:w="4110" w:type="dxa"/>
            <w:shd w:val="clear" w:color="auto" w:fill="auto"/>
          </w:tcPr>
          <w:p w14:paraId="338BDEA6" w14:textId="77777777" w:rsidR="003E6836" w:rsidRPr="006348D2" w:rsidRDefault="003E6836" w:rsidP="009B386C">
            <w:pPr>
              <w:spacing w:before="80"/>
            </w:pPr>
            <w:proofErr w:type="spellStart"/>
            <w:r w:rsidRPr="006348D2">
              <w:t>Bialmed</w:t>
            </w:r>
            <w:proofErr w:type="spellEnd"/>
            <w:r w:rsidRPr="006348D2">
              <w:t xml:space="preserve"> Sp. z o.o.</w:t>
            </w:r>
          </w:p>
          <w:p w14:paraId="17E94E3D" w14:textId="1445BA15" w:rsidR="003E6836" w:rsidRPr="006348D2" w:rsidRDefault="006348D2" w:rsidP="009B386C">
            <w:r>
              <w:t xml:space="preserve">ul. </w:t>
            </w:r>
            <w:r w:rsidR="003E6836" w:rsidRPr="006348D2">
              <w:t>Kazimierzowska</w:t>
            </w:r>
            <w:r w:rsidR="003E6836" w:rsidRPr="006348D2">
              <w:t xml:space="preserve"> </w:t>
            </w:r>
            <w:r w:rsidR="003E6836" w:rsidRPr="006348D2">
              <w:t>46/48/35</w:t>
            </w:r>
            <w:r w:rsidR="003E6836" w:rsidRPr="006348D2">
              <w:t xml:space="preserve"> </w:t>
            </w:r>
          </w:p>
          <w:p w14:paraId="6C6B3C05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02-546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EA7F0E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48 610.58 zł</w:t>
            </w:r>
          </w:p>
        </w:tc>
      </w:tr>
      <w:tr w:rsidR="003E6836" w:rsidRPr="006348D2" w14:paraId="37C61A64" w14:textId="77777777" w:rsidTr="009B386C">
        <w:tc>
          <w:tcPr>
            <w:tcW w:w="993" w:type="dxa"/>
            <w:shd w:val="clear" w:color="auto" w:fill="auto"/>
            <w:vAlign w:val="center"/>
          </w:tcPr>
          <w:p w14:paraId="6A875E74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3F806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69</w:t>
            </w:r>
          </w:p>
        </w:tc>
        <w:tc>
          <w:tcPr>
            <w:tcW w:w="4110" w:type="dxa"/>
            <w:shd w:val="clear" w:color="auto" w:fill="auto"/>
          </w:tcPr>
          <w:p w14:paraId="2D2DB75A" w14:textId="77777777" w:rsidR="003E6836" w:rsidRPr="006348D2" w:rsidRDefault="003E6836" w:rsidP="009B386C">
            <w:pPr>
              <w:spacing w:before="80"/>
            </w:pPr>
            <w:proofErr w:type="spellStart"/>
            <w:r w:rsidRPr="006348D2">
              <w:t>Bialmed</w:t>
            </w:r>
            <w:proofErr w:type="spellEnd"/>
            <w:r w:rsidRPr="006348D2">
              <w:t xml:space="preserve"> Sp. z o.o.</w:t>
            </w:r>
          </w:p>
          <w:p w14:paraId="4DDFB98F" w14:textId="52008002" w:rsidR="003E6836" w:rsidRPr="006348D2" w:rsidRDefault="006348D2" w:rsidP="009B386C">
            <w:r>
              <w:t xml:space="preserve">ul. </w:t>
            </w:r>
            <w:r w:rsidR="003E6836" w:rsidRPr="006348D2">
              <w:t>Kazimierzowska</w:t>
            </w:r>
            <w:r w:rsidR="003E6836" w:rsidRPr="006348D2">
              <w:t xml:space="preserve"> </w:t>
            </w:r>
            <w:r w:rsidR="003E6836" w:rsidRPr="006348D2">
              <w:t>46/48/35</w:t>
            </w:r>
            <w:r w:rsidR="003E6836" w:rsidRPr="006348D2">
              <w:t xml:space="preserve"> </w:t>
            </w:r>
          </w:p>
          <w:p w14:paraId="1ADE6FD4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02-546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74D96D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41 987.26 zł</w:t>
            </w:r>
          </w:p>
        </w:tc>
      </w:tr>
      <w:tr w:rsidR="003E6836" w:rsidRPr="006348D2" w14:paraId="197E0511" w14:textId="77777777" w:rsidTr="009B386C">
        <w:tc>
          <w:tcPr>
            <w:tcW w:w="993" w:type="dxa"/>
            <w:shd w:val="clear" w:color="auto" w:fill="auto"/>
            <w:vAlign w:val="center"/>
          </w:tcPr>
          <w:p w14:paraId="45EF4878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BBEAC8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70</w:t>
            </w:r>
          </w:p>
        </w:tc>
        <w:tc>
          <w:tcPr>
            <w:tcW w:w="4110" w:type="dxa"/>
            <w:shd w:val="clear" w:color="auto" w:fill="auto"/>
          </w:tcPr>
          <w:p w14:paraId="4F2A9D33" w14:textId="77777777" w:rsidR="003E6836" w:rsidRPr="006348D2" w:rsidRDefault="003E6836" w:rsidP="009B386C">
            <w:pPr>
              <w:spacing w:before="80"/>
            </w:pPr>
            <w:proofErr w:type="spellStart"/>
            <w:r w:rsidRPr="006348D2">
              <w:t>Bialmed</w:t>
            </w:r>
            <w:proofErr w:type="spellEnd"/>
            <w:r w:rsidRPr="006348D2">
              <w:t xml:space="preserve"> Sp. z o.o.</w:t>
            </w:r>
          </w:p>
          <w:p w14:paraId="30DD7D41" w14:textId="783BB865" w:rsidR="003E6836" w:rsidRPr="006348D2" w:rsidRDefault="006348D2" w:rsidP="009B386C">
            <w:r>
              <w:t xml:space="preserve">ul. </w:t>
            </w:r>
            <w:r w:rsidR="003E6836" w:rsidRPr="006348D2">
              <w:t>Kazimierzowska</w:t>
            </w:r>
            <w:r w:rsidR="003E6836" w:rsidRPr="006348D2">
              <w:t xml:space="preserve"> </w:t>
            </w:r>
            <w:r w:rsidR="003E6836" w:rsidRPr="006348D2">
              <w:t>46/48/35</w:t>
            </w:r>
            <w:r w:rsidR="003E6836" w:rsidRPr="006348D2">
              <w:t xml:space="preserve"> </w:t>
            </w:r>
          </w:p>
          <w:p w14:paraId="3C1AE448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02-546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B4647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23 989.28 zł</w:t>
            </w:r>
          </w:p>
        </w:tc>
      </w:tr>
      <w:tr w:rsidR="003E6836" w:rsidRPr="006348D2" w14:paraId="131B2AEC" w14:textId="77777777" w:rsidTr="009B386C">
        <w:tc>
          <w:tcPr>
            <w:tcW w:w="993" w:type="dxa"/>
            <w:shd w:val="clear" w:color="auto" w:fill="auto"/>
            <w:vAlign w:val="center"/>
          </w:tcPr>
          <w:p w14:paraId="129511B4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D4E68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10</w:t>
            </w:r>
          </w:p>
        </w:tc>
        <w:tc>
          <w:tcPr>
            <w:tcW w:w="4110" w:type="dxa"/>
            <w:shd w:val="clear" w:color="auto" w:fill="auto"/>
          </w:tcPr>
          <w:p w14:paraId="319CB577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63EA69C6" w14:textId="261DFB92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32E8BF13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F71631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13 348.80 zł</w:t>
            </w:r>
          </w:p>
        </w:tc>
      </w:tr>
      <w:tr w:rsidR="003E6836" w:rsidRPr="006348D2" w14:paraId="6C0323B3" w14:textId="77777777" w:rsidTr="009B386C">
        <w:tc>
          <w:tcPr>
            <w:tcW w:w="993" w:type="dxa"/>
            <w:shd w:val="clear" w:color="auto" w:fill="auto"/>
            <w:vAlign w:val="center"/>
          </w:tcPr>
          <w:p w14:paraId="144A606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60F988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11</w:t>
            </w:r>
          </w:p>
        </w:tc>
        <w:tc>
          <w:tcPr>
            <w:tcW w:w="4110" w:type="dxa"/>
            <w:shd w:val="clear" w:color="auto" w:fill="auto"/>
          </w:tcPr>
          <w:p w14:paraId="17518D08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2E9C2F58" w14:textId="6748D3B2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38D108BA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48A588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11 682.81 zł</w:t>
            </w:r>
          </w:p>
        </w:tc>
      </w:tr>
      <w:tr w:rsidR="003E6836" w:rsidRPr="006348D2" w14:paraId="7A5F3E56" w14:textId="77777777" w:rsidTr="009B386C">
        <w:tc>
          <w:tcPr>
            <w:tcW w:w="993" w:type="dxa"/>
            <w:shd w:val="clear" w:color="auto" w:fill="auto"/>
            <w:vAlign w:val="center"/>
          </w:tcPr>
          <w:p w14:paraId="4F7D8D4D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A2A5CE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12</w:t>
            </w:r>
          </w:p>
        </w:tc>
        <w:tc>
          <w:tcPr>
            <w:tcW w:w="4110" w:type="dxa"/>
            <w:shd w:val="clear" w:color="auto" w:fill="auto"/>
          </w:tcPr>
          <w:p w14:paraId="60BF99B7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3178DF11" w14:textId="6FEE54B0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05126400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92F8C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862.76 zł</w:t>
            </w:r>
          </w:p>
        </w:tc>
      </w:tr>
      <w:tr w:rsidR="003E6836" w:rsidRPr="006348D2" w14:paraId="2681BAC2" w14:textId="77777777" w:rsidTr="009B386C">
        <w:tc>
          <w:tcPr>
            <w:tcW w:w="993" w:type="dxa"/>
            <w:shd w:val="clear" w:color="auto" w:fill="auto"/>
            <w:vAlign w:val="center"/>
          </w:tcPr>
          <w:p w14:paraId="32E76B18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04495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18</w:t>
            </w:r>
          </w:p>
        </w:tc>
        <w:tc>
          <w:tcPr>
            <w:tcW w:w="4110" w:type="dxa"/>
            <w:shd w:val="clear" w:color="auto" w:fill="auto"/>
          </w:tcPr>
          <w:p w14:paraId="067D7ADA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16DEA92E" w14:textId="2533DBE6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770D1516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EEE2D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72.58 zł</w:t>
            </w:r>
          </w:p>
        </w:tc>
      </w:tr>
      <w:tr w:rsidR="003E6836" w:rsidRPr="006348D2" w14:paraId="7B668E18" w14:textId="77777777" w:rsidTr="009B386C">
        <w:tc>
          <w:tcPr>
            <w:tcW w:w="993" w:type="dxa"/>
            <w:shd w:val="clear" w:color="auto" w:fill="auto"/>
            <w:vAlign w:val="center"/>
          </w:tcPr>
          <w:p w14:paraId="59E67E1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801B7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4110" w:type="dxa"/>
            <w:shd w:val="clear" w:color="auto" w:fill="auto"/>
          </w:tcPr>
          <w:p w14:paraId="1FAB49CD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093B0ABA" w14:textId="5187D90D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39173F76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EA6D0E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6 395.49 zł</w:t>
            </w:r>
          </w:p>
        </w:tc>
      </w:tr>
      <w:tr w:rsidR="003E6836" w:rsidRPr="006348D2" w14:paraId="59D304AB" w14:textId="77777777" w:rsidTr="009B386C">
        <w:tc>
          <w:tcPr>
            <w:tcW w:w="993" w:type="dxa"/>
            <w:shd w:val="clear" w:color="auto" w:fill="auto"/>
            <w:vAlign w:val="center"/>
          </w:tcPr>
          <w:p w14:paraId="28663105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lastRenderedPageBreak/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7361D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23</w:t>
            </w:r>
          </w:p>
        </w:tc>
        <w:tc>
          <w:tcPr>
            <w:tcW w:w="4110" w:type="dxa"/>
            <w:shd w:val="clear" w:color="auto" w:fill="auto"/>
          </w:tcPr>
          <w:p w14:paraId="2C7E14FB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7BF7B5ED" w14:textId="639EA109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690B2FA5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2FB22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226.80 zł</w:t>
            </w:r>
          </w:p>
        </w:tc>
      </w:tr>
      <w:tr w:rsidR="003E6836" w:rsidRPr="006348D2" w14:paraId="71E1A9FC" w14:textId="77777777" w:rsidTr="009B386C">
        <w:tc>
          <w:tcPr>
            <w:tcW w:w="993" w:type="dxa"/>
            <w:shd w:val="clear" w:color="auto" w:fill="auto"/>
            <w:vAlign w:val="center"/>
          </w:tcPr>
          <w:p w14:paraId="0F67077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951C11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24</w:t>
            </w:r>
          </w:p>
        </w:tc>
        <w:tc>
          <w:tcPr>
            <w:tcW w:w="4110" w:type="dxa"/>
            <w:shd w:val="clear" w:color="auto" w:fill="auto"/>
          </w:tcPr>
          <w:p w14:paraId="3962A3D9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1834966C" w14:textId="5794C3E3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347B77DD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B22FD3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4 438.59 zł</w:t>
            </w:r>
          </w:p>
        </w:tc>
      </w:tr>
      <w:tr w:rsidR="003E6836" w:rsidRPr="006348D2" w14:paraId="53990707" w14:textId="77777777" w:rsidTr="009B386C">
        <w:tc>
          <w:tcPr>
            <w:tcW w:w="993" w:type="dxa"/>
            <w:shd w:val="clear" w:color="auto" w:fill="auto"/>
            <w:vAlign w:val="center"/>
          </w:tcPr>
          <w:p w14:paraId="79431DF5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E1321F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25</w:t>
            </w:r>
          </w:p>
        </w:tc>
        <w:tc>
          <w:tcPr>
            <w:tcW w:w="4110" w:type="dxa"/>
            <w:shd w:val="clear" w:color="auto" w:fill="auto"/>
          </w:tcPr>
          <w:p w14:paraId="404C9B50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55EF33E9" w14:textId="012BD1B5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54A76868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5D33CD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6 989.11 zł</w:t>
            </w:r>
          </w:p>
        </w:tc>
      </w:tr>
      <w:tr w:rsidR="003E6836" w:rsidRPr="006348D2" w14:paraId="6163DF79" w14:textId="77777777" w:rsidTr="009B386C">
        <w:tc>
          <w:tcPr>
            <w:tcW w:w="993" w:type="dxa"/>
            <w:shd w:val="clear" w:color="auto" w:fill="auto"/>
            <w:vAlign w:val="center"/>
          </w:tcPr>
          <w:p w14:paraId="30AF834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4C8F5D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26</w:t>
            </w:r>
          </w:p>
        </w:tc>
        <w:tc>
          <w:tcPr>
            <w:tcW w:w="4110" w:type="dxa"/>
            <w:shd w:val="clear" w:color="auto" w:fill="auto"/>
          </w:tcPr>
          <w:p w14:paraId="0C24C8B1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7A33E2F9" w14:textId="0918B1FF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33975EE6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205B85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748.29 zł</w:t>
            </w:r>
          </w:p>
        </w:tc>
      </w:tr>
      <w:tr w:rsidR="003E6836" w:rsidRPr="006348D2" w14:paraId="2E522627" w14:textId="77777777" w:rsidTr="009B386C">
        <w:tc>
          <w:tcPr>
            <w:tcW w:w="993" w:type="dxa"/>
            <w:shd w:val="clear" w:color="auto" w:fill="auto"/>
            <w:vAlign w:val="center"/>
          </w:tcPr>
          <w:p w14:paraId="4F80FCD9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70ED25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27</w:t>
            </w:r>
          </w:p>
        </w:tc>
        <w:tc>
          <w:tcPr>
            <w:tcW w:w="4110" w:type="dxa"/>
            <w:shd w:val="clear" w:color="auto" w:fill="auto"/>
          </w:tcPr>
          <w:p w14:paraId="614675E3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6725704F" w14:textId="421F1619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225287A7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2ADC4C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13 989.40 zł</w:t>
            </w:r>
          </w:p>
        </w:tc>
      </w:tr>
      <w:tr w:rsidR="003E6836" w:rsidRPr="006348D2" w14:paraId="2D8CC21D" w14:textId="77777777" w:rsidTr="009B386C">
        <w:tc>
          <w:tcPr>
            <w:tcW w:w="993" w:type="dxa"/>
            <w:shd w:val="clear" w:color="auto" w:fill="auto"/>
            <w:vAlign w:val="center"/>
          </w:tcPr>
          <w:p w14:paraId="208E7824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A3CBF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28</w:t>
            </w:r>
          </w:p>
        </w:tc>
        <w:tc>
          <w:tcPr>
            <w:tcW w:w="4110" w:type="dxa"/>
            <w:shd w:val="clear" w:color="auto" w:fill="auto"/>
          </w:tcPr>
          <w:p w14:paraId="6AD519EC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0C50665A" w14:textId="3D9F8756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037348AA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B75D8C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90 481.52 zł</w:t>
            </w:r>
          </w:p>
        </w:tc>
      </w:tr>
      <w:tr w:rsidR="003E6836" w:rsidRPr="006348D2" w14:paraId="7DC6B312" w14:textId="77777777" w:rsidTr="009B386C">
        <w:tc>
          <w:tcPr>
            <w:tcW w:w="993" w:type="dxa"/>
            <w:shd w:val="clear" w:color="auto" w:fill="auto"/>
            <w:vAlign w:val="center"/>
          </w:tcPr>
          <w:p w14:paraId="0BFFAEED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E66C2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29</w:t>
            </w:r>
          </w:p>
        </w:tc>
        <w:tc>
          <w:tcPr>
            <w:tcW w:w="4110" w:type="dxa"/>
            <w:shd w:val="clear" w:color="auto" w:fill="auto"/>
          </w:tcPr>
          <w:p w14:paraId="24CFD489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54194071" w14:textId="2C17C84F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67CA237D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C0569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14 299.39 zł</w:t>
            </w:r>
          </w:p>
        </w:tc>
      </w:tr>
      <w:tr w:rsidR="003E6836" w:rsidRPr="006348D2" w14:paraId="240ADBAF" w14:textId="77777777" w:rsidTr="009B386C">
        <w:tc>
          <w:tcPr>
            <w:tcW w:w="993" w:type="dxa"/>
            <w:shd w:val="clear" w:color="auto" w:fill="auto"/>
            <w:vAlign w:val="center"/>
          </w:tcPr>
          <w:p w14:paraId="4AD0C009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63F4E8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32</w:t>
            </w:r>
          </w:p>
        </w:tc>
        <w:tc>
          <w:tcPr>
            <w:tcW w:w="4110" w:type="dxa"/>
            <w:shd w:val="clear" w:color="auto" w:fill="auto"/>
          </w:tcPr>
          <w:p w14:paraId="26B747BE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6048073C" w14:textId="276C3EEA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464A6003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523D6A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11 214.03 zł</w:t>
            </w:r>
          </w:p>
        </w:tc>
      </w:tr>
      <w:tr w:rsidR="003E6836" w:rsidRPr="006348D2" w14:paraId="4981A1D4" w14:textId="77777777" w:rsidTr="009B386C">
        <w:tc>
          <w:tcPr>
            <w:tcW w:w="993" w:type="dxa"/>
            <w:shd w:val="clear" w:color="auto" w:fill="auto"/>
            <w:vAlign w:val="center"/>
          </w:tcPr>
          <w:p w14:paraId="4F9A89B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A0F8D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35</w:t>
            </w:r>
          </w:p>
        </w:tc>
        <w:tc>
          <w:tcPr>
            <w:tcW w:w="4110" w:type="dxa"/>
            <w:shd w:val="clear" w:color="auto" w:fill="auto"/>
          </w:tcPr>
          <w:p w14:paraId="1877D42F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4813D4D5" w14:textId="7EB66408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3BD8CD57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4A53E8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18 326.38 zł</w:t>
            </w:r>
          </w:p>
        </w:tc>
      </w:tr>
      <w:tr w:rsidR="003E6836" w:rsidRPr="006348D2" w14:paraId="5D853B76" w14:textId="77777777" w:rsidTr="009B386C">
        <w:tc>
          <w:tcPr>
            <w:tcW w:w="993" w:type="dxa"/>
            <w:shd w:val="clear" w:color="auto" w:fill="auto"/>
            <w:vAlign w:val="center"/>
          </w:tcPr>
          <w:p w14:paraId="0D2A24D9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D462B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36</w:t>
            </w:r>
          </w:p>
        </w:tc>
        <w:tc>
          <w:tcPr>
            <w:tcW w:w="4110" w:type="dxa"/>
            <w:shd w:val="clear" w:color="auto" w:fill="auto"/>
          </w:tcPr>
          <w:p w14:paraId="02DBBDB5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43097736" w14:textId="36287C9F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5D2F1DC5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96068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13 390.27 zł</w:t>
            </w:r>
          </w:p>
        </w:tc>
      </w:tr>
      <w:tr w:rsidR="003E6836" w:rsidRPr="006348D2" w14:paraId="4172888F" w14:textId="77777777" w:rsidTr="009B386C">
        <w:tc>
          <w:tcPr>
            <w:tcW w:w="993" w:type="dxa"/>
            <w:shd w:val="clear" w:color="auto" w:fill="auto"/>
            <w:vAlign w:val="center"/>
          </w:tcPr>
          <w:p w14:paraId="5B471693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39F725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38</w:t>
            </w:r>
          </w:p>
        </w:tc>
        <w:tc>
          <w:tcPr>
            <w:tcW w:w="4110" w:type="dxa"/>
            <w:shd w:val="clear" w:color="auto" w:fill="auto"/>
          </w:tcPr>
          <w:p w14:paraId="37CB15F1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05158DAE" w14:textId="4A41A106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26E8F87F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91E10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64 676.92 zł</w:t>
            </w:r>
          </w:p>
        </w:tc>
      </w:tr>
      <w:tr w:rsidR="003E6836" w:rsidRPr="006348D2" w14:paraId="0A6FA062" w14:textId="77777777" w:rsidTr="009B386C">
        <w:tc>
          <w:tcPr>
            <w:tcW w:w="993" w:type="dxa"/>
            <w:shd w:val="clear" w:color="auto" w:fill="auto"/>
            <w:vAlign w:val="center"/>
          </w:tcPr>
          <w:p w14:paraId="61EDA692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1C19F5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39</w:t>
            </w:r>
          </w:p>
        </w:tc>
        <w:tc>
          <w:tcPr>
            <w:tcW w:w="4110" w:type="dxa"/>
            <w:shd w:val="clear" w:color="auto" w:fill="auto"/>
          </w:tcPr>
          <w:p w14:paraId="521CD3EC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36FAF1C2" w14:textId="52CB4509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54195DF7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36B94D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24 643.22 zł</w:t>
            </w:r>
          </w:p>
        </w:tc>
      </w:tr>
      <w:tr w:rsidR="003E6836" w:rsidRPr="006348D2" w14:paraId="3C803973" w14:textId="77777777" w:rsidTr="009B386C">
        <w:tc>
          <w:tcPr>
            <w:tcW w:w="993" w:type="dxa"/>
            <w:shd w:val="clear" w:color="auto" w:fill="auto"/>
            <w:vAlign w:val="center"/>
          </w:tcPr>
          <w:p w14:paraId="7768882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3CDF2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40</w:t>
            </w:r>
          </w:p>
        </w:tc>
        <w:tc>
          <w:tcPr>
            <w:tcW w:w="4110" w:type="dxa"/>
            <w:shd w:val="clear" w:color="auto" w:fill="auto"/>
          </w:tcPr>
          <w:p w14:paraId="3A495C4B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2B667886" w14:textId="5B244CA6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152A754A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E24BBC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4 122.58 zł</w:t>
            </w:r>
          </w:p>
        </w:tc>
      </w:tr>
      <w:tr w:rsidR="003E6836" w:rsidRPr="006348D2" w14:paraId="54BE4646" w14:textId="77777777" w:rsidTr="009B386C">
        <w:tc>
          <w:tcPr>
            <w:tcW w:w="993" w:type="dxa"/>
            <w:shd w:val="clear" w:color="auto" w:fill="auto"/>
            <w:vAlign w:val="center"/>
          </w:tcPr>
          <w:p w14:paraId="1E28B59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CA256A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41</w:t>
            </w:r>
          </w:p>
        </w:tc>
        <w:tc>
          <w:tcPr>
            <w:tcW w:w="4110" w:type="dxa"/>
            <w:shd w:val="clear" w:color="auto" w:fill="auto"/>
          </w:tcPr>
          <w:p w14:paraId="580A0DA7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14BA97B6" w14:textId="1A9D691A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555AE500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102092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87 877.29 zł</w:t>
            </w:r>
          </w:p>
        </w:tc>
      </w:tr>
      <w:tr w:rsidR="003E6836" w:rsidRPr="006348D2" w14:paraId="63424F02" w14:textId="77777777" w:rsidTr="009B386C">
        <w:tc>
          <w:tcPr>
            <w:tcW w:w="993" w:type="dxa"/>
            <w:shd w:val="clear" w:color="auto" w:fill="auto"/>
            <w:vAlign w:val="center"/>
          </w:tcPr>
          <w:p w14:paraId="229ABEFA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9D449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49</w:t>
            </w:r>
          </w:p>
        </w:tc>
        <w:tc>
          <w:tcPr>
            <w:tcW w:w="4110" w:type="dxa"/>
            <w:shd w:val="clear" w:color="auto" w:fill="auto"/>
          </w:tcPr>
          <w:p w14:paraId="1D5DA23D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2C25ACEB" w14:textId="23D5DA65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3C677409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DB4DBE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46 110.87 zł</w:t>
            </w:r>
          </w:p>
        </w:tc>
      </w:tr>
      <w:tr w:rsidR="003E6836" w:rsidRPr="006348D2" w14:paraId="0C60268F" w14:textId="77777777" w:rsidTr="009B386C">
        <w:tc>
          <w:tcPr>
            <w:tcW w:w="993" w:type="dxa"/>
            <w:shd w:val="clear" w:color="auto" w:fill="auto"/>
            <w:vAlign w:val="center"/>
          </w:tcPr>
          <w:p w14:paraId="01DDE988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54A5CD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51</w:t>
            </w:r>
          </w:p>
        </w:tc>
        <w:tc>
          <w:tcPr>
            <w:tcW w:w="4110" w:type="dxa"/>
            <w:shd w:val="clear" w:color="auto" w:fill="auto"/>
          </w:tcPr>
          <w:p w14:paraId="7F69876E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0E7D95A1" w14:textId="5E282743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02E1EEF9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9983C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80 571.85 zł</w:t>
            </w:r>
          </w:p>
        </w:tc>
      </w:tr>
      <w:tr w:rsidR="003E6836" w:rsidRPr="006348D2" w14:paraId="63F522AA" w14:textId="77777777" w:rsidTr="009B386C">
        <w:tc>
          <w:tcPr>
            <w:tcW w:w="993" w:type="dxa"/>
            <w:shd w:val="clear" w:color="auto" w:fill="auto"/>
            <w:vAlign w:val="center"/>
          </w:tcPr>
          <w:p w14:paraId="5FB40334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lastRenderedPageBreak/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EBD821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52</w:t>
            </w:r>
          </w:p>
        </w:tc>
        <w:tc>
          <w:tcPr>
            <w:tcW w:w="4110" w:type="dxa"/>
            <w:shd w:val="clear" w:color="auto" w:fill="auto"/>
          </w:tcPr>
          <w:p w14:paraId="4DCF3597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2147C643" w14:textId="4577159F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598DBB1A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4FA83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83 710.47 zł</w:t>
            </w:r>
          </w:p>
        </w:tc>
      </w:tr>
      <w:tr w:rsidR="003E6836" w:rsidRPr="006348D2" w14:paraId="67C9E31D" w14:textId="77777777" w:rsidTr="009B386C">
        <w:tc>
          <w:tcPr>
            <w:tcW w:w="993" w:type="dxa"/>
            <w:shd w:val="clear" w:color="auto" w:fill="auto"/>
            <w:vAlign w:val="center"/>
          </w:tcPr>
          <w:p w14:paraId="4E3FC80C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EA4A99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53</w:t>
            </w:r>
          </w:p>
        </w:tc>
        <w:tc>
          <w:tcPr>
            <w:tcW w:w="4110" w:type="dxa"/>
            <w:shd w:val="clear" w:color="auto" w:fill="auto"/>
          </w:tcPr>
          <w:p w14:paraId="5A3CD268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6A60BF50" w14:textId="04855E44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1C98509B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591D68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56 585.20 zł</w:t>
            </w:r>
          </w:p>
        </w:tc>
      </w:tr>
      <w:tr w:rsidR="003E6836" w:rsidRPr="006348D2" w14:paraId="512AA677" w14:textId="77777777" w:rsidTr="009B386C">
        <w:tc>
          <w:tcPr>
            <w:tcW w:w="993" w:type="dxa"/>
            <w:shd w:val="clear" w:color="auto" w:fill="auto"/>
            <w:vAlign w:val="center"/>
          </w:tcPr>
          <w:p w14:paraId="471AC28D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A66E1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54</w:t>
            </w:r>
          </w:p>
        </w:tc>
        <w:tc>
          <w:tcPr>
            <w:tcW w:w="4110" w:type="dxa"/>
            <w:shd w:val="clear" w:color="auto" w:fill="auto"/>
          </w:tcPr>
          <w:p w14:paraId="53DA6483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7C4ECE9A" w14:textId="0B7E0097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7658E20D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E51385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63 763.10 zł</w:t>
            </w:r>
          </w:p>
        </w:tc>
      </w:tr>
      <w:tr w:rsidR="003E6836" w:rsidRPr="006348D2" w14:paraId="2E045FFA" w14:textId="77777777" w:rsidTr="009B386C">
        <w:tc>
          <w:tcPr>
            <w:tcW w:w="993" w:type="dxa"/>
            <w:shd w:val="clear" w:color="auto" w:fill="auto"/>
            <w:vAlign w:val="center"/>
          </w:tcPr>
          <w:p w14:paraId="6C40F234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989FF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55</w:t>
            </w:r>
          </w:p>
        </w:tc>
        <w:tc>
          <w:tcPr>
            <w:tcW w:w="4110" w:type="dxa"/>
            <w:shd w:val="clear" w:color="auto" w:fill="auto"/>
          </w:tcPr>
          <w:p w14:paraId="043D8FF0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48C7AF6C" w14:textId="7BE968EF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2FA195C8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FBE17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37 992.24 zł</w:t>
            </w:r>
          </w:p>
        </w:tc>
      </w:tr>
      <w:tr w:rsidR="003E6836" w:rsidRPr="006348D2" w14:paraId="25487143" w14:textId="77777777" w:rsidTr="009B386C">
        <w:tc>
          <w:tcPr>
            <w:tcW w:w="993" w:type="dxa"/>
            <w:shd w:val="clear" w:color="auto" w:fill="auto"/>
            <w:vAlign w:val="center"/>
          </w:tcPr>
          <w:p w14:paraId="78E2CEF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29B43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57</w:t>
            </w:r>
          </w:p>
        </w:tc>
        <w:tc>
          <w:tcPr>
            <w:tcW w:w="4110" w:type="dxa"/>
            <w:shd w:val="clear" w:color="auto" w:fill="auto"/>
          </w:tcPr>
          <w:p w14:paraId="4AF37287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787D88FF" w14:textId="446B8EFC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02FD8452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C9DDA2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80 602.93 zł</w:t>
            </w:r>
          </w:p>
        </w:tc>
      </w:tr>
      <w:tr w:rsidR="003E6836" w:rsidRPr="006348D2" w14:paraId="2A15E052" w14:textId="77777777" w:rsidTr="009B386C">
        <w:tc>
          <w:tcPr>
            <w:tcW w:w="993" w:type="dxa"/>
            <w:shd w:val="clear" w:color="auto" w:fill="auto"/>
            <w:vAlign w:val="center"/>
          </w:tcPr>
          <w:p w14:paraId="672DE6E9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007519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58</w:t>
            </w:r>
          </w:p>
        </w:tc>
        <w:tc>
          <w:tcPr>
            <w:tcW w:w="4110" w:type="dxa"/>
            <w:shd w:val="clear" w:color="auto" w:fill="auto"/>
          </w:tcPr>
          <w:p w14:paraId="179934F9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6B91F5B8" w14:textId="6D59449E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598C75B3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8C368E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60 720.19 zł</w:t>
            </w:r>
          </w:p>
        </w:tc>
      </w:tr>
      <w:tr w:rsidR="003E6836" w:rsidRPr="006348D2" w14:paraId="60A2DE1A" w14:textId="77777777" w:rsidTr="009B386C">
        <w:tc>
          <w:tcPr>
            <w:tcW w:w="993" w:type="dxa"/>
            <w:shd w:val="clear" w:color="auto" w:fill="auto"/>
            <w:vAlign w:val="center"/>
          </w:tcPr>
          <w:p w14:paraId="244B71A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53A832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61</w:t>
            </w:r>
          </w:p>
        </w:tc>
        <w:tc>
          <w:tcPr>
            <w:tcW w:w="4110" w:type="dxa"/>
            <w:shd w:val="clear" w:color="auto" w:fill="auto"/>
          </w:tcPr>
          <w:p w14:paraId="0D687D87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7CA46527" w14:textId="14AA50E5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49C98373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C4BD66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6 572.66 zł</w:t>
            </w:r>
          </w:p>
        </w:tc>
      </w:tr>
      <w:tr w:rsidR="003E6836" w:rsidRPr="006348D2" w14:paraId="6397B681" w14:textId="77777777" w:rsidTr="009B386C">
        <w:tc>
          <w:tcPr>
            <w:tcW w:w="993" w:type="dxa"/>
            <w:shd w:val="clear" w:color="auto" w:fill="auto"/>
            <w:vAlign w:val="center"/>
          </w:tcPr>
          <w:p w14:paraId="632F626F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E0381B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63</w:t>
            </w:r>
          </w:p>
        </w:tc>
        <w:tc>
          <w:tcPr>
            <w:tcW w:w="4110" w:type="dxa"/>
            <w:shd w:val="clear" w:color="auto" w:fill="auto"/>
          </w:tcPr>
          <w:p w14:paraId="53D54058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37125652" w14:textId="64EE1F74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55866646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0E6725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5 724.00 zł</w:t>
            </w:r>
          </w:p>
        </w:tc>
      </w:tr>
      <w:tr w:rsidR="003E6836" w:rsidRPr="006348D2" w14:paraId="1BE087A8" w14:textId="77777777" w:rsidTr="009B386C">
        <w:tc>
          <w:tcPr>
            <w:tcW w:w="993" w:type="dxa"/>
            <w:shd w:val="clear" w:color="auto" w:fill="auto"/>
            <w:vAlign w:val="center"/>
          </w:tcPr>
          <w:p w14:paraId="4E415851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E5F304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67</w:t>
            </w:r>
          </w:p>
        </w:tc>
        <w:tc>
          <w:tcPr>
            <w:tcW w:w="4110" w:type="dxa"/>
            <w:shd w:val="clear" w:color="auto" w:fill="auto"/>
          </w:tcPr>
          <w:p w14:paraId="7FA8C740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08F0EA8C" w14:textId="1E39A32C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1D62BFEC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698A03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32 213.38 zł</w:t>
            </w:r>
          </w:p>
        </w:tc>
      </w:tr>
      <w:tr w:rsidR="003E6836" w:rsidRPr="006348D2" w14:paraId="29711BCE" w14:textId="77777777" w:rsidTr="009B386C">
        <w:tc>
          <w:tcPr>
            <w:tcW w:w="993" w:type="dxa"/>
            <w:shd w:val="clear" w:color="auto" w:fill="auto"/>
            <w:vAlign w:val="center"/>
          </w:tcPr>
          <w:p w14:paraId="0FC10789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4ABB8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72</w:t>
            </w:r>
          </w:p>
        </w:tc>
        <w:tc>
          <w:tcPr>
            <w:tcW w:w="4110" w:type="dxa"/>
            <w:shd w:val="clear" w:color="auto" w:fill="auto"/>
          </w:tcPr>
          <w:p w14:paraId="7D09230C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6292910C" w14:textId="24359665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2BD365C8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F47D20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6 075.97 zł</w:t>
            </w:r>
          </w:p>
        </w:tc>
      </w:tr>
      <w:tr w:rsidR="003E6836" w:rsidRPr="006348D2" w14:paraId="25B429DA" w14:textId="77777777" w:rsidTr="009B386C">
        <w:tc>
          <w:tcPr>
            <w:tcW w:w="993" w:type="dxa"/>
            <w:shd w:val="clear" w:color="auto" w:fill="auto"/>
            <w:vAlign w:val="center"/>
          </w:tcPr>
          <w:p w14:paraId="734465E1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0563D9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74</w:t>
            </w:r>
          </w:p>
        </w:tc>
        <w:tc>
          <w:tcPr>
            <w:tcW w:w="4110" w:type="dxa"/>
            <w:shd w:val="clear" w:color="auto" w:fill="auto"/>
          </w:tcPr>
          <w:p w14:paraId="43D44018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40AB9E67" w14:textId="36D75824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12E8AC6A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2B0D91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41 218.22 zł</w:t>
            </w:r>
          </w:p>
        </w:tc>
      </w:tr>
      <w:tr w:rsidR="003E6836" w:rsidRPr="006348D2" w14:paraId="406F4A51" w14:textId="77777777" w:rsidTr="009B386C">
        <w:tc>
          <w:tcPr>
            <w:tcW w:w="993" w:type="dxa"/>
            <w:shd w:val="clear" w:color="auto" w:fill="auto"/>
            <w:vAlign w:val="center"/>
          </w:tcPr>
          <w:p w14:paraId="0BB65031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2F108F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75</w:t>
            </w:r>
          </w:p>
        </w:tc>
        <w:tc>
          <w:tcPr>
            <w:tcW w:w="4110" w:type="dxa"/>
            <w:shd w:val="clear" w:color="auto" w:fill="auto"/>
          </w:tcPr>
          <w:p w14:paraId="649B36F5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31983C55" w14:textId="7E5D206F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384F4EDD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9140C9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16 797.56 zł</w:t>
            </w:r>
          </w:p>
        </w:tc>
      </w:tr>
      <w:tr w:rsidR="003E6836" w:rsidRPr="006348D2" w14:paraId="70E01E88" w14:textId="77777777" w:rsidTr="009B386C">
        <w:tc>
          <w:tcPr>
            <w:tcW w:w="993" w:type="dxa"/>
            <w:shd w:val="clear" w:color="auto" w:fill="auto"/>
            <w:vAlign w:val="center"/>
          </w:tcPr>
          <w:p w14:paraId="0882E377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5CFE23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77</w:t>
            </w:r>
          </w:p>
        </w:tc>
        <w:tc>
          <w:tcPr>
            <w:tcW w:w="4110" w:type="dxa"/>
            <w:shd w:val="clear" w:color="auto" w:fill="auto"/>
          </w:tcPr>
          <w:p w14:paraId="2A8E3725" w14:textId="77777777" w:rsidR="003E6836" w:rsidRPr="006348D2" w:rsidRDefault="003E6836" w:rsidP="009B386C">
            <w:pPr>
              <w:spacing w:before="80"/>
            </w:pPr>
            <w:r w:rsidRPr="006348D2">
              <w:t>Salus International Sp. z o.o.</w:t>
            </w:r>
          </w:p>
          <w:p w14:paraId="2CE64349" w14:textId="55B24DD7" w:rsidR="003E6836" w:rsidRPr="006348D2" w:rsidRDefault="006348D2" w:rsidP="009B386C">
            <w:r>
              <w:t xml:space="preserve">ul. </w:t>
            </w:r>
            <w:r w:rsidR="003E6836" w:rsidRPr="006348D2">
              <w:t>Pułaskiego</w:t>
            </w:r>
            <w:r w:rsidR="003E6836" w:rsidRPr="006348D2">
              <w:t xml:space="preserve"> </w:t>
            </w:r>
            <w:r w:rsidR="003E6836" w:rsidRPr="006348D2">
              <w:t>9</w:t>
            </w:r>
            <w:r w:rsidR="003E6836" w:rsidRPr="006348D2">
              <w:t xml:space="preserve"> </w:t>
            </w:r>
          </w:p>
          <w:p w14:paraId="18B00DE1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40-273</w:t>
            </w:r>
            <w:r w:rsidRPr="006348D2">
              <w:t xml:space="preserve"> </w:t>
            </w:r>
            <w:r w:rsidRPr="006348D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1139B8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65 718.69 zł</w:t>
            </w:r>
          </w:p>
        </w:tc>
      </w:tr>
      <w:tr w:rsidR="003E6836" w:rsidRPr="006348D2" w14:paraId="54A592FD" w14:textId="77777777" w:rsidTr="009B386C">
        <w:tc>
          <w:tcPr>
            <w:tcW w:w="993" w:type="dxa"/>
            <w:shd w:val="clear" w:color="auto" w:fill="auto"/>
            <w:vAlign w:val="center"/>
          </w:tcPr>
          <w:p w14:paraId="61004DAD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B0D2DE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32</w:t>
            </w:r>
          </w:p>
        </w:tc>
        <w:tc>
          <w:tcPr>
            <w:tcW w:w="4110" w:type="dxa"/>
            <w:shd w:val="clear" w:color="auto" w:fill="auto"/>
          </w:tcPr>
          <w:p w14:paraId="11967381" w14:textId="77777777" w:rsidR="003E6836" w:rsidRPr="006348D2" w:rsidRDefault="003E6836" w:rsidP="009B386C">
            <w:pPr>
              <w:spacing w:before="80"/>
            </w:pPr>
            <w:proofErr w:type="spellStart"/>
            <w:r w:rsidRPr="006348D2">
              <w:t>Egis</w:t>
            </w:r>
            <w:proofErr w:type="spellEnd"/>
            <w:r w:rsidRPr="006348D2">
              <w:t xml:space="preserve"> Polska Dystrybucja Sp. z o.o.</w:t>
            </w:r>
          </w:p>
          <w:p w14:paraId="53D9E212" w14:textId="7B789909" w:rsidR="003E6836" w:rsidRPr="006348D2" w:rsidRDefault="003E6836" w:rsidP="009B386C">
            <w:r w:rsidRPr="006348D2">
              <w:t>ul. Komitetu Obrony Robotników 45 D</w:t>
            </w:r>
            <w:r w:rsidRPr="006348D2">
              <w:t xml:space="preserve"> </w:t>
            </w:r>
          </w:p>
          <w:p w14:paraId="68C2ADF2" w14:textId="77777777" w:rsidR="003E6836" w:rsidRPr="006348D2" w:rsidRDefault="003E6836" w:rsidP="009B386C">
            <w:pPr>
              <w:spacing w:after="80"/>
              <w:jc w:val="both"/>
            </w:pPr>
            <w:r w:rsidRPr="006348D2">
              <w:t>02-146</w:t>
            </w:r>
            <w:r w:rsidRPr="006348D2">
              <w:t xml:space="preserve"> </w:t>
            </w:r>
            <w:r w:rsidRPr="00634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97FBDA" w14:textId="77777777" w:rsidR="003E6836" w:rsidRPr="006348D2" w:rsidRDefault="003E6836" w:rsidP="009B386C">
            <w:pPr>
              <w:spacing w:before="80" w:after="80"/>
              <w:jc w:val="center"/>
            </w:pPr>
            <w:r w:rsidRPr="006348D2">
              <w:t>16 588.80 zł</w:t>
            </w:r>
          </w:p>
        </w:tc>
      </w:tr>
      <w:bookmarkEnd w:id="0"/>
    </w:tbl>
    <w:p w14:paraId="2A442329" w14:textId="5C93D598" w:rsidR="00C236D3" w:rsidRPr="006348D2" w:rsidRDefault="00C236D3" w:rsidP="00173B20">
      <w:pPr>
        <w:jc w:val="right"/>
        <w:rPr>
          <w:sz w:val="22"/>
          <w:szCs w:val="22"/>
        </w:rPr>
      </w:pPr>
    </w:p>
    <w:sectPr w:rsidR="00C236D3" w:rsidRPr="006348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C9855" w14:textId="77777777" w:rsidR="00383D55" w:rsidRDefault="00383D55">
      <w:r>
        <w:separator/>
      </w:r>
    </w:p>
  </w:endnote>
  <w:endnote w:type="continuationSeparator" w:id="0">
    <w:p w14:paraId="4B33BB38" w14:textId="77777777" w:rsidR="00383D55" w:rsidRDefault="00383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DA6F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EB8C0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6A58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F788C0">
        <v:line id="_x0000_s1025" style="position:absolute;left:0;text-align:left;z-index:251657728" from="-3.85pt,8.7pt" to="455.15pt,8.7pt"/>
      </w:pict>
    </w:r>
  </w:p>
  <w:p w14:paraId="5F592E31" w14:textId="2C04FA0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786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E644A8" w14:textId="77777777" w:rsidR="009F189D" w:rsidRDefault="009F189D">
    <w:pPr>
      <w:pStyle w:val="Stopka"/>
      <w:tabs>
        <w:tab w:val="clear" w:pos="4536"/>
      </w:tabs>
      <w:jc w:val="center"/>
    </w:pPr>
  </w:p>
  <w:p w14:paraId="11E4C88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E398C" w14:textId="77777777" w:rsidR="00383D55" w:rsidRDefault="00383D55">
      <w:r>
        <w:separator/>
      </w:r>
    </w:p>
  </w:footnote>
  <w:footnote w:type="continuationSeparator" w:id="0">
    <w:p w14:paraId="50A2B133" w14:textId="77777777" w:rsidR="00383D55" w:rsidRDefault="00383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CF270" w14:textId="77777777" w:rsidR="003E6836" w:rsidRDefault="003E68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35CE1" w14:textId="77777777" w:rsidR="003E6836" w:rsidRDefault="003E68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A8E7E" w14:textId="77777777" w:rsidR="003E6836" w:rsidRDefault="003E68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3D55"/>
    <w:rsid w:val="00007727"/>
    <w:rsid w:val="00017720"/>
    <w:rsid w:val="00035488"/>
    <w:rsid w:val="000D7F25"/>
    <w:rsid w:val="000E00E5"/>
    <w:rsid w:val="00173B20"/>
    <w:rsid w:val="001C69FF"/>
    <w:rsid w:val="0023318D"/>
    <w:rsid w:val="00383D55"/>
    <w:rsid w:val="003D72FD"/>
    <w:rsid w:val="003E6836"/>
    <w:rsid w:val="00423179"/>
    <w:rsid w:val="00490DC0"/>
    <w:rsid w:val="00493F8C"/>
    <w:rsid w:val="004C7E9B"/>
    <w:rsid w:val="005614F2"/>
    <w:rsid w:val="00577BC6"/>
    <w:rsid w:val="006348D2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46C0EE"/>
  <w15:chartTrackingRefBased/>
  <w15:docId w15:val="{0352BEBB-23FB-4987-BFC4-DBC99DA4A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8</Pages>
  <Words>1851</Words>
  <Characters>8610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dcterms:created xsi:type="dcterms:W3CDTF">2025-04-09T11:33:00Z</dcterms:created>
  <dcterms:modified xsi:type="dcterms:W3CDTF">2025-04-09T11:40:00Z</dcterms:modified>
</cp:coreProperties>
</file>