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580710" w:rsidRPr="00580710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580710" w:rsidRPr="00580710">
        <w:rPr>
          <w:rFonts w:eastAsia="Times New Roman"/>
          <w:b/>
          <w:sz w:val="24"/>
          <w:szCs w:val="20"/>
          <w:lang w:eastAsia="pl-PL"/>
        </w:rPr>
        <w:t>CRZP/63/2025/AZP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580710" w:rsidRPr="00580710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580710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580710">
        <w:rPr>
          <w:rFonts w:eastAsia="Times New Roman"/>
          <w:b/>
          <w:sz w:val="24"/>
          <w:szCs w:val="24"/>
          <w:lang w:eastAsia="pl-PL"/>
        </w:rPr>
        <w:t>Wykonanie izolacji pionowej i poziomej wraz z robotami towarzyszącymi w budynku J przy ul. Morskiej 81-87 w Gdyni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88A" w:rsidRDefault="004B288A" w:rsidP="00025386">
      <w:pPr>
        <w:spacing w:after="0" w:line="240" w:lineRule="auto"/>
      </w:pPr>
      <w:r>
        <w:separator/>
      </w:r>
    </w:p>
  </w:endnote>
  <w:endnote w:type="continuationSeparator" w:id="0">
    <w:p w:rsidR="004B288A" w:rsidRDefault="004B288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07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07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88A" w:rsidRDefault="004B288A" w:rsidP="00025386">
      <w:pPr>
        <w:spacing w:after="0" w:line="240" w:lineRule="auto"/>
      </w:pPr>
      <w:r>
        <w:separator/>
      </w:r>
    </w:p>
  </w:footnote>
  <w:footnote w:type="continuationSeparator" w:id="0">
    <w:p w:rsidR="004B288A" w:rsidRDefault="004B288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580710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Wykonanie izolacji pionowej i poziomej wraz z robotami towarzyszącymi w budynku J przy ul. Morskiej 81-87 w Gdyni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288A"/>
    <w:rsid w:val="00025386"/>
    <w:rsid w:val="001C2314"/>
    <w:rsid w:val="00367987"/>
    <w:rsid w:val="004202B7"/>
    <w:rsid w:val="004B288A"/>
    <w:rsid w:val="005624D8"/>
    <w:rsid w:val="00580710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53C0727-FBAF-4A69-A7E1-D7C67A935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2025-04-09T08:46:00Z</dcterms:created>
  <dcterms:modified xsi:type="dcterms:W3CDTF">2025-04-09T08:46:00Z</dcterms:modified>
</cp:coreProperties>
</file>