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711829EB" w:rsidR="00963479" w:rsidRPr="00B0423C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Załącznik nr </w:t>
      </w:r>
      <w:r w:rsidR="00B0423C" w:rsidRPr="00B0423C">
        <w:rPr>
          <w:rFonts w:ascii="Verdana" w:hAnsi="Verdana"/>
          <w:sz w:val="20"/>
        </w:rPr>
        <w:t>3</w:t>
      </w:r>
    </w:p>
    <w:p w14:paraId="5319C86C" w14:textId="77777777" w:rsidR="008D0E2B" w:rsidRPr="00B0423C" w:rsidRDefault="008D0E2B" w:rsidP="00963479">
      <w:pPr>
        <w:pStyle w:val="Nagwek1"/>
        <w:rPr>
          <w:rFonts w:ascii="Verdana" w:hAnsi="Verdana"/>
          <w:sz w:val="20"/>
        </w:rPr>
      </w:pPr>
    </w:p>
    <w:p w14:paraId="1696D31C" w14:textId="1F2AACA8" w:rsidR="00963479" w:rsidRPr="00B0423C" w:rsidRDefault="00963479" w:rsidP="00963479">
      <w:pPr>
        <w:pStyle w:val="Nagwek1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B0423C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B0423C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B0423C">
        <w:rPr>
          <w:rFonts w:ascii="Verdana" w:hAnsi="Verdana"/>
          <w:b/>
          <w:sz w:val="20"/>
        </w:rPr>
        <w:t>po</w:t>
      </w:r>
      <w:r w:rsidR="00BF6AA6" w:rsidRPr="00B0423C">
        <w:rPr>
          <w:rFonts w:ascii="Verdana" w:hAnsi="Verdana"/>
          <w:b/>
          <w:sz w:val="20"/>
        </w:rPr>
        <w:t>d</w:t>
      </w:r>
      <w:r w:rsidR="00B540CA" w:rsidRPr="00B0423C">
        <w:rPr>
          <w:rFonts w:ascii="Verdana" w:hAnsi="Verdana"/>
          <w:b/>
          <w:sz w:val="20"/>
        </w:rPr>
        <w:t>stawowym bez negocjacji</w:t>
      </w:r>
      <w:r w:rsidR="00736AB1" w:rsidRPr="00B0423C">
        <w:rPr>
          <w:rFonts w:ascii="Verdana" w:hAnsi="Verdana"/>
          <w:b/>
          <w:sz w:val="20"/>
        </w:rPr>
        <w:t xml:space="preserve"> </w:t>
      </w:r>
      <w:r w:rsidRPr="00B0423C">
        <w:rPr>
          <w:rFonts w:ascii="Verdana" w:hAnsi="Verdana"/>
          <w:sz w:val="20"/>
        </w:rPr>
        <w:t>pomiędzy:</w:t>
      </w:r>
    </w:p>
    <w:p w14:paraId="1696D322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B0423C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5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zwaną dalej </w:t>
      </w:r>
      <w:r w:rsidRPr="00B0423C">
        <w:rPr>
          <w:rFonts w:ascii="Verdana" w:hAnsi="Verdana"/>
          <w:b/>
        </w:rPr>
        <w:t>ZLECENIODAWCĄ</w:t>
      </w:r>
    </w:p>
    <w:p w14:paraId="1696D328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a</w:t>
      </w:r>
    </w:p>
    <w:p w14:paraId="1696D329" w14:textId="43A828BB" w:rsidR="00963479" w:rsidRPr="00B0423C" w:rsidRDefault="00963479" w:rsidP="00963479">
      <w:pPr>
        <w:pStyle w:val="Tekstpodstawowy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C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zwanym dalej </w:t>
      </w:r>
      <w:r w:rsidRPr="00B0423C">
        <w:rPr>
          <w:rFonts w:ascii="Verdana" w:hAnsi="Verdana"/>
          <w:b/>
        </w:rPr>
        <w:t>ZLECENIOBIORCĄ</w:t>
      </w:r>
    </w:p>
    <w:p w14:paraId="1696D32F" w14:textId="77777777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1</w:t>
      </w:r>
    </w:p>
    <w:p w14:paraId="1696D330" w14:textId="2DDE4143" w:rsidR="00963479" w:rsidRPr="00616CB9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Przedmiotem umowy </w:t>
      </w:r>
      <w:r w:rsidR="000E7251" w:rsidRPr="00B0423C">
        <w:rPr>
          <w:rFonts w:ascii="Verdana" w:hAnsi="Verdana"/>
          <w:sz w:val="20"/>
        </w:rPr>
        <w:t xml:space="preserve">jest </w:t>
      </w:r>
      <w:r w:rsidR="006C3558">
        <w:rPr>
          <w:rFonts w:ascii="Verdana" w:hAnsi="Verdana"/>
          <w:iCs/>
          <w:color w:val="000000"/>
          <w:sz w:val="20"/>
          <w:lang w:eastAsia="x-none"/>
        </w:rPr>
        <w:t>u</w:t>
      </w:r>
      <w:r w:rsidR="006C3558" w:rsidRPr="006C3558">
        <w:rPr>
          <w:rFonts w:ascii="Verdana" w:hAnsi="Verdana"/>
          <w:iCs/>
          <w:color w:val="000000"/>
          <w:sz w:val="20"/>
          <w:lang w:eastAsia="x-none"/>
        </w:rPr>
        <w:t xml:space="preserve">sługa restauracyjna podczas SELECT SPRING SEMINAR 2025 </w:t>
      </w:r>
      <w:r w:rsidR="003B5A98">
        <w:rPr>
          <w:rFonts w:ascii="Verdana" w:hAnsi="Verdana"/>
          <w:iCs/>
          <w:color w:val="000000"/>
          <w:sz w:val="20"/>
          <w:lang w:eastAsia="x-none"/>
        </w:rPr>
        <w:t>w dniach 13-15/05/2025 r.</w:t>
      </w:r>
      <w:r w:rsidR="00A3449D" w:rsidRPr="00616CB9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301DC62F" w:rsidR="00AC5A7B" w:rsidRPr="00B0423C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616CB9">
        <w:rPr>
          <w:rFonts w:ascii="Verdana" w:hAnsi="Verdana"/>
          <w:sz w:val="20"/>
        </w:rPr>
        <w:t>2. Szczegółowy opis przedmiotu zamówienia</w:t>
      </w:r>
      <w:r w:rsidRPr="00B0423C">
        <w:rPr>
          <w:rFonts w:ascii="Verdana" w:hAnsi="Verdana"/>
          <w:sz w:val="20"/>
        </w:rPr>
        <w:t xml:space="preserve"> znajduje się w załączniku nr 1 do niniejszej umowy</w:t>
      </w:r>
      <w:r w:rsidR="003C4C83" w:rsidRPr="00B0423C">
        <w:rPr>
          <w:rFonts w:ascii="Verdana" w:hAnsi="Verdana"/>
          <w:sz w:val="20"/>
        </w:rPr>
        <w:t xml:space="preserve"> – </w:t>
      </w:r>
      <w:r w:rsidR="004E02C9" w:rsidRPr="00B0423C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B0423C">
        <w:rPr>
          <w:rFonts w:ascii="Verdana" w:hAnsi="Verdana"/>
          <w:sz w:val="20"/>
        </w:rPr>
        <w:t>przedmiotu zamówienia</w:t>
      </w:r>
      <w:r w:rsidR="004E5500" w:rsidRPr="00B0423C">
        <w:rPr>
          <w:rFonts w:ascii="Verdana" w:hAnsi="Verdana"/>
          <w:sz w:val="20"/>
        </w:rPr>
        <w:t xml:space="preserve"> SWZ</w:t>
      </w:r>
      <w:r w:rsidR="003C4C83" w:rsidRPr="00B0423C">
        <w:rPr>
          <w:rFonts w:ascii="Verdana" w:hAnsi="Verdana"/>
          <w:sz w:val="20"/>
        </w:rPr>
        <w:t xml:space="preserve"> i oferta </w:t>
      </w:r>
      <w:r w:rsidR="0059060C" w:rsidRPr="00B0423C">
        <w:rPr>
          <w:rFonts w:ascii="Verdana" w:hAnsi="Verdana"/>
          <w:sz w:val="20"/>
        </w:rPr>
        <w:t>Zleceniobiorcy</w:t>
      </w:r>
      <w:bookmarkEnd w:id="0"/>
      <w:r w:rsidR="00AC5A7B" w:rsidRPr="00B0423C">
        <w:rPr>
          <w:rFonts w:ascii="Verdana" w:hAnsi="Verdana"/>
          <w:sz w:val="20"/>
        </w:rPr>
        <w:t>, któr</w:t>
      </w:r>
      <w:r w:rsidR="00A3449D" w:rsidRPr="00B0423C">
        <w:rPr>
          <w:rFonts w:ascii="Verdana" w:hAnsi="Verdana"/>
          <w:sz w:val="20"/>
        </w:rPr>
        <w:t>e</w:t>
      </w:r>
      <w:r w:rsidR="00AC5A7B" w:rsidRPr="00B0423C">
        <w:rPr>
          <w:rFonts w:ascii="Verdana" w:hAnsi="Verdana"/>
          <w:sz w:val="20"/>
        </w:rPr>
        <w:t xml:space="preserve"> stanowi</w:t>
      </w:r>
      <w:r w:rsidR="00A3449D" w:rsidRPr="00B0423C">
        <w:rPr>
          <w:rFonts w:ascii="Verdana" w:hAnsi="Verdana"/>
          <w:sz w:val="20"/>
        </w:rPr>
        <w:t>ą</w:t>
      </w:r>
      <w:r w:rsidR="00AC5A7B" w:rsidRPr="00B0423C">
        <w:rPr>
          <w:rFonts w:ascii="Verdana" w:hAnsi="Verdana"/>
          <w:sz w:val="20"/>
        </w:rPr>
        <w:t xml:space="preserve"> integralną cześć </w:t>
      </w:r>
      <w:r w:rsidR="00A3449D" w:rsidRPr="00B0423C">
        <w:rPr>
          <w:rFonts w:ascii="Verdana" w:hAnsi="Verdana"/>
          <w:sz w:val="20"/>
        </w:rPr>
        <w:t xml:space="preserve">niniejszej </w:t>
      </w:r>
      <w:r w:rsidR="00AC5A7B" w:rsidRPr="00B0423C">
        <w:rPr>
          <w:rFonts w:ascii="Verdana" w:hAnsi="Verdana"/>
          <w:sz w:val="20"/>
        </w:rPr>
        <w:t>umowy.</w:t>
      </w:r>
    </w:p>
    <w:p w14:paraId="1696D331" w14:textId="57C5E34D" w:rsidR="00963479" w:rsidRPr="00B0423C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2</w:t>
      </w:r>
    </w:p>
    <w:p w14:paraId="37E13D7D" w14:textId="075F911F" w:rsidR="00EC611A" w:rsidRDefault="003C4C83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 w:rsidRPr="0005627D">
        <w:rPr>
          <w:rFonts w:ascii="Verdana" w:hAnsi="Verdana"/>
        </w:rPr>
        <w:t xml:space="preserve">Termin realizacji </w:t>
      </w:r>
      <w:r w:rsidR="008C2C63" w:rsidRPr="0005627D">
        <w:rPr>
          <w:rFonts w:ascii="Verdana" w:hAnsi="Verdana"/>
        </w:rPr>
        <w:t>umowy</w:t>
      </w:r>
      <w:r w:rsidRPr="0005627D">
        <w:rPr>
          <w:rFonts w:ascii="Verdana" w:hAnsi="Verdana"/>
        </w:rPr>
        <w:t>:</w:t>
      </w:r>
      <w:r w:rsidR="00974798" w:rsidRPr="0005627D">
        <w:rPr>
          <w:rFonts w:ascii="Verdana" w:hAnsi="Verdana"/>
        </w:rPr>
        <w:t xml:space="preserve"> </w:t>
      </w:r>
      <w:r w:rsidR="003B5A98">
        <w:rPr>
          <w:rFonts w:ascii="Verdana" w:hAnsi="Verdana"/>
        </w:rPr>
        <w:t>13-15/05/</w:t>
      </w:r>
      <w:r w:rsidR="00A034B2">
        <w:rPr>
          <w:rFonts w:ascii="Verdana" w:hAnsi="Verdana"/>
        </w:rPr>
        <w:t>2025</w:t>
      </w:r>
      <w:r w:rsidR="00A3449D" w:rsidRPr="0005627D">
        <w:rPr>
          <w:rFonts w:ascii="Verdana" w:hAnsi="Verdana"/>
        </w:rPr>
        <w:t xml:space="preserve"> r.</w:t>
      </w:r>
    </w:p>
    <w:p w14:paraId="0D7CCC3A" w14:textId="586426F2" w:rsidR="0005627D" w:rsidRPr="00304DAB" w:rsidRDefault="0005627D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 w:rsidRPr="00304DAB">
        <w:rPr>
          <w:rFonts w:ascii="Verdana" w:hAnsi="Verdana"/>
        </w:rPr>
        <w:t xml:space="preserve">Miejsce </w:t>
      </w:r>
      <w:r w:rsidR="00E63531">
        <w:rPr>
          <w:rFonts w:ascii="Verdana" w:hAnsi="Verdana"/>
        </w:rPr>
        <w:t>świadczenia usługi</w:t>
      </w:r>
      <w:r w:rsidR="00304DAB" w:rsidRPr="00304DAB">
        <w:rPr>
          <w:rFonts w:ascii="Verdana" w:hAnsi="Verdana"/>
        </w:rPr>
        <w:t>: ………………………………………………………………….</w:t>
      </w:r>
    </w:p>
    <w:p w14:paraId="68E5FA28" w14:textId="77777777" w:rsidR="00EC611A" w:rsidRPr="00B0423C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3</w:t>
      </w:r>
    </w:p>
    <w:p w14:paraId="2F0C9843" w14:textId="46E9B2E2" w:rsidR="00DA53F2" w:rsidRDefault="00DA53F2" w:rsidP="00DA53F2">
      <w:pPr>
        <w:pStyle w:val="Akapitzlist"/>
        <w:numPr>
          <w:ilvl w:val="0"/>
          <w:numId w:val="44"/>
        </w:numPr>
        <w:ind w:left="0" w:firstLine="0"/>
        <w:jc w:val="both"/>
        <w:rPr>
          <w:rFonts w:ascii="Verdana" w:hAnsi="Verdana"/>
        </w:rPr>
      </w:pPr>
      <w:r w:rsidRPr="00DA53F2">
        <w:rPr>
          <w:rFonts w:ascii="Verdana" w:hAnsi="Verdana"/>
        </w:rPr>
        <w:t xml:space="preserve">Wynagrodzenie za całość przedmiotu umowy tj. obsługę cateringową w dniach </w:t>
      </w:r>
      <w:r w:rsidR="00991099">
        <w:rPr>
          <w:rFonts w:ascii="Verdana" w:hAnsi="Verdana"/>
        </w:rPr>
        <w:t>13-15/05/</w:t>
      </w:r>
      <w:r w:rsidR="00A034B2">
        <w:rPr>
          <w:rFonts w:ascii="Verdana" w:hAnsi="Verdana"/>
        </w:rPr>
        <w:t>2025</w:t>
      </w:r>
      <w:r w:rsidRPr="00DA53F2">
        <w:rPr>
          <w:rFonts w:ascii="Verdana" w:hAnsi="Verdana"/>
        </w:rPr>
        <w:t>r. nie przekroczy kwoty brutto ………….... (słownie: …………….. zł)</w:t>
      </w:r>
      <w:r w:rsidR="00E63531">
        <w:rPr>
          <w:rFonts w:ascii="Verdana" w:hAnsi="Verdana"/>
        </w:rPr>
        <w:t>, w tym:</w:t>
      </w:r>
    </w:p>
    <w:p w14:paraId="11D33F5C" w14:textId="5804801C" w:rsidR="001748C7" w:rsidRDefault="00E63531" w:rsidP="003B5A98">
      <w:pPr>
        <w:pStyle w:val="Nagwek2"/>
        <w:keepNext w:val="0"/>
        <w:keepLines w:val="0"/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- c</w:t>
      </w:r>
      <w:r w:rsidR="001748C7">
        <w:rPr>
          <w:rFonts w:ascii="Verdana" w:hAnsi="Verdana"/>
          <w:color w:val="auto"/>
          <w:sz w:val="20"/>
          <w:szCs w:val="20"/>
        </w:rPr>
        <w:t xml:space="preserve">ena brutto za </w:t>
      </w:r>
      <w:r>
        <w:rPr>
          <w:rFonts w:ascii="Verdana" w:hAnsi="Verdana"/>
          <w:color w:val="auto"/>
          <w:sz w:val="20"/>
          <w:szCs w:val="20"/>
        </w:rPr>
        <w:t xml:space="preserve">obiad </w:t>
      </w:r>
      <w:r w:rsidR="001748C7">
        <w:rPr>
          <w:rFonts w:ascii="Verdana" w:hAnsi="Verdana"/>
          <w:color w:val="auto"/>
          <w:sz w:val="20"/>
          <w:szCs w:val="20"/>
        </w:rPr>
        <w:t>dla 1 osoby za 1 dzień: …………….. PLN</w:t>
      </w:r>
      <w:r>
        <w:rPr>
          <w:rFonts w:ascii="Verdana" w:hAnsi="Verdana"/>
          <w:color w:val="auto"/>
          <w:sz w:val="20"/>
          <w:szCs w:val="20"/>
        </w:rPr>
        <w:t xml:space="preserve"> </w:t>
      </w:r>
    </w:p>
    <w:p w14:paraId="0E81E4DA" w14:textId="60919BEC" w:rsidR="00E63531" w:rsidRPr="00E63531" w:rsidRDefault="00E63531" w:rsidP="00E63531">
      <w:pPr>
        <w:rPr>
          <w:rFonts w:ascii="Verdana" w:eastAsiaTheme="majorEastAsia" w:hAnsi="Verdana" w:cstheme="majorBidi"/>
        </w:rPr>
      </w:pPr>
      <w:r w:rsidRPr="00E63531">
        <w:rPr>
          <w:rFonts w:ascii="Verdana" w:eastAsiaTheme="majorEastAsia" w:hAnsi="Verdana" w:cstheme="majorBidi"/>
        </w:rPr>
        <w:t>- cena brutto za kolację dla 1 osoby: ……………………. PLN</w:t>
      </w:r>
    </w:p>
    <w:p w14:paraId="1696D33A" w14:textId="703261EB" w:rsidR="00963479" w:rsidRPr="00B0423C" w:rsidRDefault="00963479" w:rsidP="001748C7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2. </w:t>
      </w:r>
      <w:r w:rsidR="002F2CD0" w:rsidRPr="00B0423C">
        <w:rPr>
          <w:rFonts w:ascii="Verdana" w:hAnsi="Verdana"/>
        </w:rPr>
        <w:t xml:space="preserve">Powyższa cena zawiera  </w:t>
      </w:r>
      <w:r w:rsidR="008C2C63" w:rsidRPr="00B0423C">
        <w:rPr>
          <w:rFonts w:ascii="Verdana" w:hAnsi="Verdana"/>
        </w:rPr>
        <w:t>właściwą stawkę podatku VAT.</w:t>
      </w:r>
    </w:p>
    <w:p w14:paraId="2ECC92B0" w14:textId="51400C0F" w:rsidR="00304DAB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3. </w:t>
      </w:r>
      <w:r w:rsidR="0059060C" w:rsidRPr="00B0423C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B0423C">
        <w:rPr>
          <w:rFonts w:ascii="Verdana" w:hAnsi="Verdana"/>
        </w:rPr>
        <w:br/>
      </w:r>
      <w:r w:rsidR="0059060C" w:rsidRPr="00B0423C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B0423C">
        <w:rPr>
          <w:rFonts w:ascii="Verdana" w:hAnsi="Verdana"/>
        </w:rPr>
        <w:t>, opłat i podatków poniesionych przez Zleceniobiorcę w</w:t>
      </w:r>
      <w:r w:rsidR="00A034B2">
        <w:rPr>
          <w:rFonts w:ascii="Verdana" w:hAnsi="Verdana"/>
        </w:rPr>
        <w:t> </w:t>
      </w:r>
      <w:r w:rsidR="005F1BCA" w:rsidRPr="00B0423C">
        <w:rPr>
          <w:rFonts w:ascii="Verdana" w:hAnsi="Verdana"/>
        </w:rPr>
        <w:t>związku z realizacją przedmiotu umowy.</w:t>
      </w:r>
    </w:p>
    <w:p w14:paraId="08E7E9BE" w14:textId="14E0688A" w:rsidR="00A034B2" w:rsidRPr="00A034B2" w:rsidRDefault="00A034B2" w:rsidP="00963479">
      <w:pPr>
        <w:jc w:val="both"/>
        <w:rPr>
          <w:rFonts w:ascii="Verdana" w:hAnsi="Verdana"/>
          <w:color w:val="FF0000"/>
        </w:rPr>
      </w:pPr>
      <w:r>
        <w:rPr>
          <w:rFonts w:ascii="Verdana" w:hAnsi="Verdana"/>
        </w:rPr>
        <w:t>4</w:t>
      </w:r>
      <w:r w:rsidRPr="00FB02B7">
        <w:rPr>
          <w:rFonts w:ascii="Verdana" w:hAnsi="Verdana"/>
        </w:rPr>
        <w:t>. Zakres gwarantowany</w:t>
      </w:r>
      <w:r w:rsidR="005167D8">
        <w:rPr>
          <w:rFonts w:ascii="Verdana" w:hAnsi="Verdana"/>
        </w:rPr>
        <w:t xml:space="preserve">: obiady </w:t>
      </w:r>
      <w:r w:rsidR="00991099">
        <w:rPr>
          <w:rFonts w:ascii="Verdana" w:hAnsi="Verdana"/>
        </w:rPr>
        <w:t>79</w:t>
      </w:r>
      <w:r w:rsidRPr="00FB02B7">
        <w:rPr>
          <w:rFonts w:ascii="Verdana" w:hAnsi="Verdana"/>
        </w:rPr>
        <w:t xml:space="preserve"> osób</w:t>
      </w:r>
      <w:r w:rsidR="005167D8">
        <w:rPr>
          <w:rFonts w:ascii="Verdana" w:hAnsi="Verdana"/>
        </w:rPr>
        <w:t>, kolacja 70 osób.</w:t>
      </w:r>
      <w:r w:rsidRPr="00FB02B7">
        <w:rPr>
          <w:rFonts w:ascii="Verdana" w:hAnsi="Verdana"/>
        </w:rPr>
        <w:t>.</w:t>
      </w:r>
    </w:p>
    <w:p w14:paraId="63C0DE9F" w14:textId="5F90D671" w:rsidR="004E10CF" w:rsidRPr="00B0423C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A034B2">
        <w:rPr>
          <w:rFonts w:ascii="Verdana" w:hAnsi="Verdana"/>
        </w:rPr>
        <w:t>§</w:t>
      </w:r>
      <w:r w:rsidRPr="00B0423C">
        <w:rPr>
          <w:rFonts w:ascii="Verdana" w:hAnsi="Verdana"/>
          <w:b/>
          <w:bCs/>
        </w:rPr>
        <w:t xml:space="preserve"> </w:t>
      </w:r>
      <w:r w:rsidRPr="00B0423C">
        <w:rPr>
          <w:rFonts w:ascii="Verdana" w:hAnsi="Verdana"/>
          <w:bCs/>
        </w:rPr>
        <w:t>4</w:t>
      </w:r>
      <w:r w:rsidRPr="00B0423C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B0423C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B0423C">
        <w:rPr>
          <w:rFonts w:ascii="Verdana" w:eastAsia="Arial Unicode MS" w:hAnsi="Verdana"/>
        </w:rPr>
        <w:t xml:space="preserve">Zleceniobiorca </w:t>
      </w:r>
      <w:bookmarkEnd w:id="1"/>
      <w:r w:rsidRPr="00B0423C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134F1475" w14:textId="321799FC" w:rsidR="0005627D" w:rsidRPr="00304DAB" w:rsidRDefault="004E10CF" w:rsidP="0005627D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B0423C">
        <w:rPr>
          <w:rFonts w:ascii="Verdana" w:eastAsia="Arial Unicode MS" w:hAnsi="Verdana"/>
        </w:rPr>
        <w:t xml:space="preserve">Zleceniobiorca </w:t>
      </w:r>
      <w:r w:rsidRPr="00B0423C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31D72D7D" w14:textId="77777777" w:rsidR="0005627D" w:rsidRPr="00B0423C" w:rsidRDefault="0005627D" w:rsidP="0005627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5</w:t>
      </w:r>
    </w:p>
    <w:p w14:paraId="45CB6515" w14:textId="2CDF9C5B" w:rsidR="004B6656" w:rsidRPr="00B0423C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Należność</w:t>
      </w:r>
      <w:r w:rsidR="005F1BCA" w:rsidRPr="00B0423C">
        <w:rPr>
          <w:rFonts w:ascii="Verdana" w:hAnsi="Verdana"/>
        </w:rPr>
        <w:t>,</w:t>
      </w:r>
      <w:r w:rsidRPr="00B0423C">
        <w:rPr>
          <w:rFonts w:ascii="Verdana" w:hAnsi="Verdana"/>
        </w:rPr>
        <w:t xml:space="preserve"> o której mowa w § 3 będzie regulowana przez Zleceniodawcę</w:t>
      </w:r>
      <w:r w:rsidR="004B6656" w:rsidRPr="00B0423C">
        <w:rPr>
          <w:rFonts w:ascii="Verdana" w:hAnsi="Verdana"/>
        </w:rPr>
        <w:t xml:space="preserve">, </w:t>
      </w:r>
      <w:r w:rsidRPr="00B0423C">
        <w:rPr>
          <w:rFonts w:ascii="Verdana" w:hAnsi="Verdana"/>
        </w:rPr>
        <w:t>w terminie do 21 dni od dnia otrzymania prawidłowo wystawionej faktury przez Zleceniobiorcę</w:t>
      </w:r>
      <w:r w:rsidR="004B6656" w:rsidRPr="00B0423C">
        <w:rPr>
          <w:rFonts w:ascii="Verdana" w:hAnsi="Verdana"/>
        </w:rPr>
        <w:t xml:space="preserve">, w oparciu o </w:t>
      </w:r>
      <w:r w:rsidR="005F1BCA" w:rsidRPr="00B0423C">
        <w:rPr>
          <w:rFonts w:ascii="Verdana" w:hAnsi="Verdana"/>
        </w:rPr>
        <w:t xml:space="preserve"> </w:t>
      </w:r>
      <w:r w:rsidR="004B6656" w:rsidRPr="00B0423C">
        <w:rPr>
          <w:rFonts w:ascii="Verdana" w:hAnsi="Verdana"/>
        </w:rPr>
        <w:t>protokół wykonania usługi podpisany przez obie Strony</w:t>
      </w:r>
      <w:r w:rsidR="001C7FB8" w:rsidRPr="00B0423C">
        <w:rPr>
          <w:rFonts w:ascii="Verdana" w:hAnsi="Verdana"/>
        </w:rPr>
        <w:t xml:space="preserve">. </w:t>
      </w:r>
      <w:r w:rsidR="005F1BCA" w:rsidRPr="00B0423C">
        <w:rPr>
          <w:rFonts w:ascii="Verdana" w:hAnsi="Verdana"/>
        </w:rPr>
        <w:t>Na fakturze Zleceniobiorca umieści numer niniejszej umowy.</w:t>
      </w:r>
      <w:r w:rsidR="00195139" w:rsidRPr="00B0423C">
        <w:rPr>
          <w:rFonts w:ascii="Verdana" w:hAnsi="Verdana"/>
        </w:rPr>
        <w:t xml:space="preserve"> </w:t>
      </w:r>
    </w:p>
    <w:p w14:paraId="1696D33F" w14:textId="38BB0E91" w:rsidR="005F1BCA" w:rsidRPr="00B0423C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Płatność nastąpi za </w:t>
      </w:r>
      <w:r w:rsidR="001C54B2" w:rsidRPr="00B0423C">
        <w:rPr>
          <w:rFonts w:ascii="Verdana" w:hAnsi="Verdana"/>
        </w:rPr>
        <w:t>liczbę</w:t>
      </w:r>
      <w:r w:rsidR="00BC77C0" w:rsidRPr="00B0423C">
        <w:rPr>
          <w:rFonts w:ascii="Verdana" w:hAnsi="Verdana"/>
        </w:rPr>
        <w:t xml:space="preserve"> </w:t>
      </w:r>
      <w:r w:rsidR="00DD341D" w:rsidRPr="00D97223">
        <w:rPr>
          <w:rFonts w:ascii="Verdana" w:hAnsi="Verdana"/>
        </w:rPr>
        <w:t>osób</w:t>
      </w:r>
      <w:r w:rsidR="00304DAB" w:rsidRPr="00D97223">
        <w:rPr>
          <w:rFonts w:ascii="Verdana" w:hAnsi="Verdana"/>
        </w:rPr>
        <w:t xml:space="preserve"> zgłoszoną na </w:t>
      </w:r>
      <w:r w:rsidR="00D97223" w:rsidRPr="00D97223">
        <w:rPr>
          <w:rFonts w:ascii="Verdana" w:hAnsi="Verdana"/>
        </w:rPr>
        <w:t>5</w:t>
      </w:r>
      <w:r w:rsidR="00304DAB" w:rsidRPr="00D97223">
        <w:rPr>
          <w:rFonts w:ascii="Verdana" w:hAnsi="Verdana"/>
        </w:rPr>
        <w:t xml:space="preserve"> dni przed rozpoczęciem </w:t>
      </w:r>
      <w:r w:rsidR="00D97223" w:rsidRPr="00D97223">
        <w:rPr>
          <w:rFonts w:ascii="Verdana" w:hAnsi="Verdana"/>
        </w:rPr>
        <w:t xml:space="preserve">pierwszej </w:t>
      </w:r>
      <w:r w:rsidR="00D97223">
        <w:rPr>
          <w:rFonts w:ascii="Verdana" w:hAnsi="Verdana"/>
        </w:rPr>
        <w:t>usługi</w:t>
      </w:r>
      <w:r w:rsidR="00304DAB">
        <w:rPr>
          <w:rFonts w:ascii="Verdana" w:hAnsi="Verdana"/>
        </w:rPr>
        <w:t>.</w:t>
      </w:r>
    </w:p>
    <w:p w14:paraId="1696D340" w14:textId="3E8733B5" w:rsidR="005F1BCA" w:rsidRPr="00B0423C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B0423C">
        <w:rPr>
          <w:rFonts w:ascii="Verdana" w:hAnsi="Verdana"/>
        </w:rPr>
        <w:t>6</w:t>
      </w:r>
      <w:r w:rsidRPr="00B0423C">
        <w:rPr>
          <w:rFonts w:ascii="Verdana" w:hAnsi="Verdana"/>
        </w:rPr>
        <w:t>.</w:t>
      </w:r>
    </w:p>
    <w:p w14:paraId="1696D341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lastRenderedPageBreak/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B0423C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</w:rPr>
      </w:pPr>
      <w:r w:rsidRPr="00B0423C">
        <w:rPr>
          <w:rFonts w:ascii="Verdana" w:hAnsi="Verdana"/>
        </w:rPr>
        <w:t>Zleceniodawca nie wyraża zgody na cesję wierzytelności wynikającą z realizacji niniejszej umowy.</w:t>
      </w:r>
    </w:p>
    <w:p w14:paraId="1696D349" w14:textId="18BBFD21" w:rsidR="00BA77B3" w:rsidRPr="00B0423C" w:rsidRDefault="00BA77B3" w:rsidP="00BA77B3">
      <w:pPr>
        <w:ind w:left="284"/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6</w:t>
      </w:r>
    </w:p>
    <w:p w14:paraId="3E3C03C9" w14:textId="359A879E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</w:t>
      </w:r>
      <w:r w:rsidRPr="00B0423C">
        <w:rPr>
          <w:rFonts w:ascii="Verdana" w:eastAsia="Calibri" w:hAnsi="Verdana"/>
          <w:lang w:eastAsia="en-US"/>
        </w:rPr>
        <w:tab/>
        <w:t>Strony ustanawiają odpowiedzialność za niewykonanie lub nienależyte wykonanie umowy  w</w:t>
      </w:r>
      <w:r w:rsidR="00A034B2">
        <w:rPr>
          <w:rFonts w:ascii="Verdana" w:eastAsia="Calibri" w:hAnsi="Verdana"/>
          <w:lang w:eastAsia="en-US"/>
        </w:rPr>
        <w:t> </w:t>
      </w:r>
      <w:r w:rsidRPr="00B0423C">
        <w:rPr>
          <w:rFonts w:ascii="Verdana" w:eastAsia="Calibri" w:hAnsi="Verdana"/>
          <w:lang w:eastAsia="en-US"/>
        </w:rPr>
        <w:t>formie kar umownych.</w:t>
      </w:r>
    </w:p>
    <w:p w14:paraId="1F69F8A2" w14:textId="5117C8E2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2.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Zleceniobiorca </w:t>
      </w:r>
      <w:r w:rsidRPr="00B0423C">
        <w:rPr>
          <w:rFonts w:ascii="Verdana" w:eastAsia="Calibri" w:hAnsi="Verdana"/>
          <w:lang w:eastAsia="en-US"/>
        </w:rPr>
        <w:t xml:space="preserve">zapłaci </w:t>
      </w:r>
      <w:bookmarkStart w:id="2" w:name="_Hlk129950217"/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 xml:space="preserve"> </w:t>
      </w:r>
      <w:bookmarkEnd w:id="2"/>
      <w:r w:rsidRPr="00B0423C">
        <w:rPr>
          <w:rFonts w:ascii="Verdana" w:eastAsia="Calibri" w:hAnsi="Verdana"/>
          <w:lang w:eastAsia="en-US"/>
        </w:rPr>
        <w:t>kary umowne:</w:t>
      </w:r>
    </w:p>
    <w:p w14:paraId="6109CE63" w14:textId="71257EEA" w:rsidR="00A32E25" w:rsidRPr="00B0423C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a)</w:t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za zwłokę w wykonaniu zamówienia w wysokości 200 zł  za każde pół godziny zwłoki; </w:t>
      </w:r>
    </w:p>
    <w:p w14:paraId="7507F8EA" w14:textId="449003C8" w:rsidR="00445D69" w:rsidRPr="00B0423C" w:rsidRDefault="00A32E25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b</w:t>
      </w:r>
      <w:r w:rsidR="00445D69" w:rsidRPr="00B0423C">
        <w:rPr>
          <w:rFonts w:ascii="Verdana" w:eastAsia="Calibri" w:hAnsi="Verdana"/>
          <w:lang w:eastAsia="en-US"/>
        </w:rPr>
        <w:t>)</w:t>
      </w:r>
      <w:r w:rsidRPr="00B0423C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B0423C">
        <w:rPr>
          <w:rFonts w:ascii="Verdana" w:eastAsia="Calibri" w:hAnsi="Verdana"/>
          <w:lang w:eastAsia="en-US"/>
        </w:rPr>
        <w:t>przyczyn</w:t>
      </w:r>
      <w:r w:rsidR="00445D69" w:rsidRPr="00B0423C">
        <w:rPr>
          <w:rFonts w:ascii="Verdana" w:eastAsia="Calibri" w:hAnsi="Verdana"/>
          <w:lang w:eastAsia="en-US"/>
        </w:rPr>
        <w:t xml:space="preserve"> występując</w:t>
      </w:r>
      <w:r w:rsidR="00FB7293" w:rsidRPr="00B0423C">
        <w:rPr>
          <w:rFonts w:ascii="Verdana" w:eastAsia="Calibri" w:hAnsi="Verdana"/>
          <w:lang w:eastAsia="en-US"/>
        </w:rPr>
        <w:t>ych</w:t>
      </w:r>
      <w:r w:rsidR="00445D69" w:rsidRPr="00B0423C">
        <w:rPr>
          <w:rFonts w:ascii="Verdana" w:eastAsia="Calibri" w:hAnsi="Verdana"/>
          <w:lang w:eastAsia="en-US"/>
        </w:rPr>
        <w:t xml:space="preserve"> po stronie </w:t>
      </w:r>
      <w:r w:rsidRPr="00B0423C">
        <w:rPr>
          <w:rFonts w:ascii="Verdana" w:eastAsia="Calibri" w:hAnsi="Verdana"/>
          <w:lang w:eastAsia="en-US"/>
        </w:rPr>
        <w:t>Zleceniobiorcy</w:t>
      </w:r>
      <w:r w:rsidR="00445D69" w:rsidRPr="00B0423C">
        <w:rPr>
          <w:rFonts w:ascii="Verdana" w:eastAsia="Calibri" w:hAnsi="Verdana"/>
          <w:lang w:eastAsia="en-US"/>
        </w:rPr>
        <w:t xml:space="preserve">, w wysokości 10% całkowitego wynagrodzenia </w:t>
      </w:r>
      <w:r w:rsidR="00B11B04">
        <w:rPr>
          <w:rFonts w:ascii="Verdana" w:eastAsia="Calibri" w:hAnsi="Verdana"/>
          <w:lang w:eastAsia="en-US"/>
        </w:rPr>
        <w:t>bru</w:t>
      </w:r>
      <w:r w:rsidR="00445D69" w:rsidRPr="00B0423C">
        <w:rPr>
          <w:rFonts w:ascii="Verdana" w:eastAsia="Calibri" w:hAnsi="Verdana"/>
          <w:lang w:eastAsia="en-US"/>
        </w:rPr>
        <w:t>tto określonego w</w:t>
      </w:r>
      <w:r w:rsidR="00A034B2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>§3 ust. 1;</w:t>
      </w:r>
    </w:p>
    <w:p w14:paraId="6C3CA4D9" w14:textId="538E1048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3.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Zleceniodawca </w:t>
      </w:r>
      <w:r w:rsidRPr="00B0423C">
        <w:rPr>
          <w:rFonts w:ascii="Verdana" w:eastAsia="Calibri" w:hAnsi="Verdana"/>
          <w:lang w:eastAsia="en-US"/>
        </w:rPr>
        <w:t xml:space="preserve">zapłaci </w:t>
      </w:r>
      <w:r w:rsidR="00A32E25" w:rsidRPr="00B0423C">
        <w:rPr>
          <w:rFonts w:ascii="Verdana" w:eastAsia="Calibri" w:hAnsi="Verdana"/>
          <w:lang w:eastAsia="en-US"/>
        </w:rPr>
        <w:t xml:space="preserve">Zleceniobiorcy </w:t>
      </w:r>
      <w:r w:rsidRPr="00B0423C">
        <w:rPr>
          <w:rFonts w:ascii="Verdana" w:eastAsia="Calibri" w:hAnsi="Verdana"/>
          <w:lang w:eastAsia="en-US"/>
        </w:rPr>
        <w:t>karę umową</w:t>
      </w:r>
      <w:r w:rsidR="00A3449D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B0423C">
        <w:rPr>
          <w:rFonts w:ascii="Verdana" w:eastAsia="Calibri" w:hAnsi="Verdana"/>
          <w:lang w:eastAsia="en-US"/>
        </w:rPr>
        <w:t xml:space="preserve">z przyczyn występujących </w:t>
      </w:r>
      <w:r w:rsidRPr="00B0423C">
        <w:rPr>
          <w:rFonts w:ascii="Verdana" w:eastAsia="Calibri" w:hAnsi="Verdana"/>
          <w:lang w:eastAsia="en-US"/>
        </w:rPr>
        <w:t xml:space="preserve">po stronie </w:t>
      </w:r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 xml:space="preserve">, w wysokości 10% całkowitego wynagrodzenia </w:t>
      </w:r>
      <w:r w:rsidR="00B11B04">
        <w:rPr>
          <w:rFonts w:ascii="Verdana" w:eastAsia="Calibri" w:hAnsi="Verdana"/>
          <w:lang w:eastAsia="en-US"/>
        </w:rPr>
        <w:t>bru</w:t>
      </w:r>
      <w:r w:rsidRPr="00B0423C">
        <w:rPr>
          <w:rFonts w:ascii="Verdana" w:eastAsia="Calibri" w:hAnsi="Verdana"/>
          <w:lang w:eastAsia="en-US"/>
        </w:rPr>
        <w:t>tto określonego w § 3 ust. 1;</w:t>
      </w:r>
    </w:p>
    <w:p w14:paraId="541E189B" w14:textId="304E3D3C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4.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Łączna maksymalna wysokość kar umownych, których mogą dochodzić Strony nie może przekroczyć 20% </w:t>
      </w:r>
      <w:r w:rsidR="00B11B04">
        <w:rPr>
          <w:rFonts w:ascii="Verdana" w:eastAsia="Calibri" w:hAnsi="Verdana"/>
          <w:lang w:eastAsia="en-US"/>
        </w:rPr>
        <w:t xml:space="preserve">całkowitego </w:t>
      </w:r>
      <w:r w:rsidRPr="00B0423C">
        <w:rPr>
          <w:rFonts w:ascii="Verdana" w:eastAsia="Calibri" w:hAnsi="Verdana"/>
          <w:lang w:eastAsia="en-US"/>
        </w:rPr>
        <w:t xml:space="preserve">wynagrodzenia </w:t>
      </w:r>
      <w:r w:rsidR="00B11B04">
        <w:rPr>
          <w:rFonts w:ascii="Verdana" w:eastAsia="Calibri" w:hAnsi="Verdana"/>
          <w:lang w:eastAsia="en-US"/>
        </w:rPr>
        <w:t>bru</w:t>
      </w:r>
      <w:r w:rsidRPr="00B0423C">
        <w:rPr>
          <w:rFonts w:ascii="Verdana" w:eastAsia="Calibri" w:hAnsi="Verdana"/>
          <w:lang w:eastAsia="en-US"/>
        </w:rPr>
        <w:t>tto o którym mowa w § 3 ust. 1 umowy.</w:t>
      </w:r>
    </w:p>
    <w:p w14:paraId="7787C416" w14:textId="2BD27AB9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5.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2DA303C1" w14:textId="504B1688" w:rsidR="00445D69" w:rsidRPr="00B0423C" w:rsidRDefault="007D29E3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6</w:t>
      </w:r>
      <w:r w:rsidR="00445D69" w:rsidRPr="00B0423C">
        <w:rPr>
          <w:rFonts w:ascii="Verdana" w:eastAsia="Calibri" w:hAnsi="Verdana"/>
          <w:lang w:eastAsia="en-US"/>
        </w:rPr>
        <w:t>.</w:t>
      </w:r>
      <w:r w:rsidR="00445D69"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Zleceniobiorca </w:t>
      </w:r>
      <w:r w:rsidR="00445D69" w:rsidRPr="00B0423C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4A5EE913" w:rsidR="00445D69" w:rsidRPr="00B0423C" w:rsidRDefault="007D29E3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7</w:t>
      </w:r>
      <w:r w:rsidR="00445D69" w:rsidRPr="00B0423C">
        <w:rPr>
          <w:rFonts w:ascii="Verdana" w:eastAsia="Calibri" w:hAnsi="Verdana"/>
          <w:lang w:eastAsia="en-US"/>
        </w:rPr>
        <w:t>.</w:t>
      </w:r>
      <w:r w:rsidR="00445D69"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3EBECCD8" w:rsidR="00963479" w:rsidRPr="00B0423C" w:rsidRDefault="00BA77B3" w:rsidP="00B0423C">
      <w:pPr>
        <w:tabs>
          <w:tab w:val="left" w:pos="4536"/>
          <w:tab w:val="left" w:pos="4820"/>
        </w:tabs>
        <w:ind w:left="284"/>
        <w:rPr>
          <w:rFonts w:ascii="Verdana" w:hAnsi="Verdana"/>
        </w:rPr>
      </w:pPr>
      <w:r w:rsidRPr="00B0423C">
        <w:rPr>
          <w:rFonts w:ascii="Verdana" w:hAnsi="Verdana"/>
        </w:rPr>
        <w:t xml:space="preserve">                                                          </w:t>
      </w:r>
      <w:r w:rsidR="00B0423C">
        <w:rPr>
          <w:rFonts w:ascii="Verdana" w:hAnsi="Verdana"/>
        </w:rPr>
        <w:t xml:space="preserve">  </w:t>
      </w:r>
      <w:r w:rsidRPr="00B0423C">
        <w:rPr>
          <w:rFonts w:ascii="Verdana" w:hAnsi="Verdana"/>
        </w:rPr>
        <w:t xml:space="preserve">     </w:t>
      </w:r>
      <w:r w:rsidR="00963479"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7</w:t>
      </w:r>
    </w:p>
    <w:p w14:paraId="1696D356" w14:textId="77777777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B0423C">
        <w:rPr>
          <w:rFonts w:ascii="Verdana" w:hAnsi="Verdana"/>
          <w:color w:val="000000"/>
          <w:kern w:val="2"/>
        </w:rPr>
        <w:t>455</w:t>
      </w:r>
      <w:r w:rsidRPr="00B0423C">
        <w:rPr>
          <w:rFonts w:ascii="Verdana" w:hAnsi="Verdana"/>
          <w:color w:val="000000"/>
          <w:kern w:val="2"/>
        </w:rPr>
        <w:t xml:space="preserve"> ust. </w:t>
      </w:r>
      <w:r w:rsidR="00225BCB" w:rsidRPr="00B0423C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B0423C">
        <w:rPr>
          <w:rFonts w:ascii="Verdana" w:hAnsi="Verdana"/>
          <w:color w:val="000000"/>
          <w:kern w:val="2"/>
        </w:rPr>
        <w:t>ppkt</w:t>
      </w:r>
      <w:proofErr w:type="spellEnd"/>
      <w:r w:rsidR="00225BCB" w:rsidRPr="00B0423C">
        <w:rPr>
          <w:rFonts w:ascii="Verdana" w:hAnsi="Verdana"/>
          <w:color w:val="000000"/>
          <w:kern w:val="2"/>
        </w:rPr>
        <w:t xml:space="preserve"> 1</w:t>
      </w:r>
      <w:r w:rsidRPr="00B0423C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23B56776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B0423C">
        <w:rPr>
          <w:rFonts w:ascii="Verdana" w:hAnsi="Verdana"/>
          <w:color w:val="000000"/>
          <w:kern w:val="2"/>
        </w:rPr>
        <w:t>przypadku</w:t>
      </w:r>
      <w:r w:rsidRPr="00B0423C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a/ </w:t>
      </w:r>
      <w:r w:rsidR="00963479" w:rsidRPr="00B0423C">
        <w:rPr>
          <w:rFonts w:ascii="Verdana" w:hAnsi="Verdana"/>
          <w:color w:val="000000"/>
          <w:kern w:val="2"/>
        </w:rPr>
        <w:t xml:space="preserve">gdy </w:t>
      </w:r>
      <w:r w:rsidRPr="00B0423C">
        <w:rPr>
          <w:rFonts w:ascii="Verdana" w:hAnsi="Verdana"/>
          <w:color w:val="000000"/>
          <w:kern w:val="2"/>
        </w:rPr>
        <w:t xml:space="preserve">nastąpiła zmiana 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  <w:r w:rsidRPr="00B0423C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b/ urzędowej </w:t>
      </w:r>
      <w:r w:rsidR="00963479" w:rsidRPr="00B0423C">
        <w:rPr>
          <w:rFonts w:ascii="Verdana" w:hAnsi="Verdana"/>
          <w:color w:val="000000"/>
          <w:kern w:val="2"/>
        </w:rPr>
        <w:t xml:space="preserve">zmiany </w:t>
      </w:r>
      <w:r w:rsidRPr="00B0423C">
        <w:rPr>
          <w:rFonts w:ascii="Verdana" w:hAnsi="Verdana"/>
          <w:color w:val="000000"/>
          <w:kern w:val="2"/>
        </w:rPr>
        <w:t xml:space="preserve">wysokości </w:t>
      </w:r>
      <w:r w:rsidR="00963479" w:rsidRPr="00B0423C">
        <w:rPr>
          <w:rFonts w:ascii="Verdana" w:hAnsi="Verdana"/>
          <w:color w:val="000000"/>
          <w:kern w:val="2"/>
        </w:rPr>
        <w:t xml:space="preserve">stawki podatku VAT </w:t>
      </w:r>
      <w:r w:rsidRPr="00B0423C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B0423C">
        <w:rPr>
          <w:rFonts w:ascii="Verdana" w:hAnsi="Verdana"/>
          <w:color w:val="000000"/>
          <w:kern w:val="2"/>
        </w:rPr>
        <w:t>ę</w:t>
      </w:r>
      <w:r w:rsidRPr="00B0423C">
        <w:rPr>
          <w:rFonts w:ascii="Verdana" w:hAnsi="Verdana"/>
          <w:color w:val="000000"/>
          <w:kern w:val="2"/>
        </w:rPr>
        <w:t>dzie dotyczyć</w:t>
      </w:r>
      <w:r w:rsidR="00BA77B3" w:rsidRPr="00B0423C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B0423C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B0423C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B0423C" w:rsidRDefault="00BA77B3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    § </w:t>
      </w:r>
      <w:r w:rsidR="004E10CF" w:rsidRPr="00B0423C">
        <w:rPr>
          <w:rFonts w:ascii="Verdana" w:hAnsi="Verdana"/>
        </w:rPr>
        <w:t>8</w:t>
      </w:r>
    </w:p>
    <w:p w14:paraId="46B2A498" w14:textId="6F4DC452" w:rsidR="006F5BC6" w:rsidRPr="00B0423C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 Zleceniodawca może rozwiązać umowę za wypowiedzeniem w trybie natychmiastowym</w:t>
      </w:r>
      <w:r w:rsidR="00A034B2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(bez zachowania okresu wypowiedzenia)  z następujących przyczyn:</w:t>
      </w:r>
    </w:p>
    <w:p w14:paraId="4E612D1D" w14:textId="3BB9851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B0423C">
        <w:rPr>
          <w:rFonts w:ascii="Verdana" w:eastAsia="Calibri" w:hAnsi="Verdana"/>
          <w:lang w:eastAsia="en-US"/>
        </w:rPr>
        <w:br/>
        <w:t>ze</w:t>
      </w:r>
      <w:r w:rsidR="00A034B2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Zleceniobiorców w przypadku Zleceniobiorców wspólnie realizujących zamówienie (konsorcjum, spółka cywilna),</w:t>
      </w:r>
    </w:p>
    <w:p w14:paraId="010C9FD5" w14:textId="7777777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55FBA002" w:rsidR="006F5BC6" w:rsidRPr="00B0423C" w:rsidRDefault="006F5BC6" w:rsidP="00B0423C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</w:t>
      </w:r>
      <w:r w:rsidR="00A034B2">
        <w:rPr>
          <w:rFonts w:ascii="Verdana" w:eastAsia="Calibri" w:hAnsi="Verdana"/>
          <w:lang w:eastAsia="en-US"/>
        </w:rPr>
        <w:t xml:space="preserve">w </w:t>
      </w:r>
      <w:r w:rsidRPr="00B0423C">
        <w:rPr>
          <w:rFonts w:ascii="Verdana" w:eastAsia="Calibri" w:hAnsi="Verdana"/>
          <w:lang w:eastAsia="en-US"/>
        </w:rPr>
        <w:t xml:space="preserve">przypadku rozwiązania umowy konsorcjum przez co najmniej jednego z członków konsorcjum, </w:t>
      </w:r>
    </w:p>
    <w:p w14:paraId="614AC766" w14:textId="5ABDA934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lastRenderedPageBreak/>
        <w:t xml:space="preserve"> w przypadku naruszenia przez Zleceniobiorcę któregokolwiek z warunków niniejszej umowy, </w:t>
      </w:r>
      <w:r w:rsidR="00172783" w:rsidRPr="00B0423C">
        <w:rPr>
          <w:rFonts w:ascii="Verdana" w:eastAsia="Calibri" w:hAnsi="Verdana"/>
          <w:lang w:eastAsia="en-US"/>
        </w:rPr>
        <w:br/>
      </w:r>
      <w:r w:rsidRPr="00B0423C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B0423C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B0423C" w:rsidRDefault="00BA77B3" w:rsidP="00963479">
      <w:pPr>
        <w:jc w:val="center"/>
        <w:rPr>
          <w:rFonts w:ascii="Verdana" w:hAnsi="Verdana"/>
        </w:rPr>
      </w:pPr>
    </w:p>
    <w:p w14:paraId="1696D366" w14:textId="36E33006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9</w:t>
      </w:r>
    </w:p>
    <w:p w14:paraId="1696D367" w14:textId="77777777" w:rsidR="0070352E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2.</w:t>
      </w:r>
      <w:r w:rsidR="00963479" w:rsidRPr="00B0423C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3.</w:t>
      </w:r>
      <w:r w:rsidR="00963479" w:rsidRPr="00B0423C">
        <w:rPr>
          <w:rFonts w:ascii="Verdana" w:hAnsi="Verdana"/>
        </w:rPr>
        <w:t>Wszelkie załączniki stanowią integralną część niniejszej umowy.</w:t>
      </w:r>
    </w:p>
    <w:p w14:paraId="1696D36A" w14:textId="59C6E7FA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4.</w:t>
      </w:r>
      <w:r w:rsidR="00963479" w:rsidRPr="00B0423C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B0423C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B0423C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B0423C" w:rsidRDefault="004C3F18" w:rsidP="0070352E">
      <w:pPr>
        <w:jc w:val="both"/>
        <w:rPr>
          <w:rFonts w:ascii="Verdana" w:hAnsi="Verdana"/>
        </w:rPr>
      </w:pPr>
    </w:p>
    <w:p w14:paraId="1696D36C" w14:textId="23EE918E" w:rsidR="00963479" w:rsidRPr="00B0423C" w:rsidRDefault="00963479" w:rsidP="00963479">
      <w:pPr>
        <w:rPr>
          <w:rFonts w:ascii="Verdana" w:hAnsi="Verdana"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="0070352E" w:rsidRPr="00B0423C">
        <w:rPr>
          <w:rFonts w:ascii="Verdana" w:hAnsi="Verdana"/>
          <w:b/>
        </w:rPr>
        <w:t xml:space="preserve">        </w:t>
      </w:r>
      <w:r w:rsidRPr="00B0423C">
        <w:rPr>
          <w:rFonts w:ascii="Verdana" w:hAnsi="Verdana"/>
          <w:b/>
        </w:rPr>
        <w:t>Za Zleceniobiorcę</w:t>
      </w:r>
      <w:r w:rsidRPr="00B0423C">
        <w:rPr>
          <w:rFonts w:ascii="Verdana" w:hAnsi="Verdana"/>
        </w:rPr>
        <w:t xml:space="preserve">                                                         </w:t>
      </w:r>
      <w:r w:rsidRPr="00B0423C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B0423C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B0423C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0731B4B0" w:rsidR="00777FE8" w:rsidRPr="00B0423C" w:rsidRDefault="00B0423C" w:rsidP="00777FE8">
      <w:pPr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       </w:t>
      </w:r>
      <w:r w:rsidR="00777FE8" w:rsidRPr="00B0423C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B0423C">
        <w:rPr>
          <w:rFonts w:ascii="Verdana" w:eastAsia="Calibri" w:hAnsi="Verdana"/>
          <w:lang w:eastAsia="en-US"/>
        </w:rPr>
        <w:t xml:space="preserve">     </w:t>
      </w:r>
      <w:r w:rsidR="00777FE8" w:rsidRPr="00B0423C">
        <w:rPr>
          <w:rFonts w:ascii="Verdana" w:eastAsia="Calibri" w:hAnsi="Verdana"/>
          <w:lang w:eastAsia="en-US"/>
        </w:rPr>
        <w:t xml:space="preserve">  </w:t>
      </w:r>
      <w:r w:rsidR="00777FE8" w:rsidRPr="00B0423C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7AC8EF70" w:rsidR="00777FE8" w:rsidRPr="00B0423C" w:rsidRDefault="00777FE8" w:rsidP="00777FE8">
      <w:pPr>
        <w:rPr>
          <w:rFonts w:ascii="Verdana" w:eastAsia="Calibri" w:hAnsi="Verdana"/>
          <w:i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 xml:space="preserve">          Data i podpis                                                                    Data i podpis</w:t>
      </w:r>
    </w:p>
    <w:p w14:paraId="1696D373" w14:textId="77777777" w:rsidR="00777FE8" w:rsidRPr="00B0423C" w:rsidRDefault="00777FE8" w:rsidP="00777FE8">
      <w:pPr>
        <w:rPr>
          <w:rFonts w:ascii="Verdana" w:eastAsia="Calibri" w:hAnsi="Verdana"/>
          <w:lang w:eastAsia="en-US"/>
        </w:rPr>
      </w:pPr>
    </w:p>
    <w:p w14:paraId="6EBCB00B" w14:textId="77777777" w:rsid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</w:p>
    <w:p w14:paraId="21B06C1C" w14:textId="099686C4" w:rsidR="00F512F1" w:rsidRP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  <w:t xml:space="preserve">                   </w:t>
      </w:r>
    </w:p>
    <w:p w14:paraId="628CFCAA" w14:textId="00558EEA" w:rsidR="008149D9" w:rsidRPr="00B0423C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 xml:space="preserve">                                                                        </w:t>
      </w:r>
      <w:r w:rsidR="004C3F18" w:rsidRPr="00B0423C">
        <w:rPr>
          <w:rFonts w:ascii="Verdana" w:hAnsi="Verdana"/>
          <w:b/>
        </w:rPr>
        <w:t xml:space="preserve"> </w:t>
      </w:r>
      <w:r w:rsidR="008149D9" w:rsidRPr="00B0423C">
        <w:rPr>
          <w:rFonts w:ascii="Verdana" w:hAnsi="Verdana"/>
          <w:b/>
        </w:rPr>
        <w:t>Kontrasygnata finansowa</w:t>
      </w:r>
    </w:p>
    <w:p w14:paraId="1EE8B706" w14:textId="43A79568" w:rsidR="008149D9" w:rsidRPr="00B0423C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B0423C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B0423C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B0423C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B0423C">
        <w:rPr>
          <w:rFonts w:ascii="Verdana" w:eastAsia="Calibri" w:hAnsi="Verdana"/>
          <w:i/>
          <w:lang w:eastAsia="en-US"/>
        </w:rPr>
        <w:t xml:space="preserve">Data i </w:t>
      </w:r>
      <w:r w:rsidR="000E7251" w:rsidRPr="00B0423C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0CA54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754537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135E271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E73A17B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9C43D2F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A1899C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B57625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84F207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ECE0972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FFFD1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06D397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B07344A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D68762A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Załączniki do umowy :</w:t>
      </w:r>
    </w:p>
    <w:p w14:paraId="5B8A10CF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1) opis przedmiotu zamówienia i oferta Zleceniobiorcy</w:t>
      </w:r>
    </w:p>
    <w:p w14:paraId="5AB3B03C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2) Oświadczenie dla celów podatkowych dotyczące podmiotów powiązanych</w:t>
      </w:r>
    </w:p>
    <w:p w14:paraId="193E2F96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B21BC48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B87C343" w14:textId="77777777" w:rsidR="00B11B04" w:rsidRPr="00B0423C" w:rsidRDefault="00B11B04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0AB16A3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FF8A086" w14:textId="77777777" w:rsidR="00686E76" w:rsidRPr="00D03F5A" w:rsidRDefault="00686E76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lastRenderedPageBreak/>
        <w:t>Załącznik nr 2 do umowy</w:t>
      </w:r>
    </w:p>
    <w:p w14:paraId="00333CD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8B1462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3DCA49A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.....................................… </w:t>
      </w:r>
    </w:p>
    <w:p w14:paraId="52A381C9" w14:textId="77777777" w:rsidR="00686E76" w:rsidRPr="00D03F5A" w:rsidRDefault="00686E76" w:rsidP="00686E7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Nazwa Wykonawcy</w:t>
      </w:r>
    </w:p>
    <w:p w14:paraId="65B6CDB0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30FDD8B1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.....................................…</w:t>
      </w:r>
    </w:p>
    <w:p w14:paraId="156ECC87" w14:textId="77777777" w:rsidR="00686E76" w:rsidRPr="00D03F5A" w:rsidRDefault="00686E76" w:rsidP="00686E7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NIP</w:t>
      </w:r>
      <w:r w:rsidRPr="00D03F5A">
        <w:rPr>
          <w:rFonts w:ascii="Verdana" w:hAnsi="Verdana" w:cs="Calibri"/>
        </w:rPr>
        <w:tab/>
      </w:r>
      <w:r w:rsidRPr="00D03F5A">
        <w:rPr>
          <w:rFonts w:ascii="Verdana" w:hAnsi="Verdana" w:cs="Arial"/>
        </w:rPr>
        <w:t> </w:t>
      </w:r>
    </w:p>
    <w:p w14:paraId="56A922CB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1A8B816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>OŚWIADCZENIE DLA CELÓW PODATKOWYCH</w:t>
      </w:r>
    </w:p>
    <w:p w14:paraId="30AB04E0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 xml:space="preserve">DOTYCZĄCE PODMIOTÓW POWIĄZANYCH </w:t>
      </w:r>
    </w:p>
    <w:p w14:paraId="2BE6D9E5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241FBD5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Działając w imieniu ………………………………, (dalej jako: „</w:t>
      </w:r>
      <w:r w:rsidRPr="00D03F5A">
        <w:rPr>
          <w:rFonts w:ascii="Verdana" w:hAnsi="Verdana" w:cs="Arial"/>
          <w:b/>
          <w:bCs/>
        </w:rPr>
        <w:t>Podmiot</w:t>
      </w:r>
      <w:r w:rsidRPr="00D03F5A">
        <w:rPr>
          <w:rFonts w:ascii="Verdana" w:hAnsi="Verdana" w:cs="Arial"/>
        </w:rPr>
        <w:t>”) niniejszym oświadcza, że Podmiot:</w:t>
      </w:r>
    </w:p>
    <w:p w14:paraId="48670BD2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  <w:b/>
          <w:bCs/>
        </w:rPr>
        <w:t>jest / nie jest</w:t>
      </w:r>
      <w:r w:rsidRPr="00D03F5A">
        <w:rPr>
          <w:rFonts w:ascii="Verdana" w:hAnsi="Verdana" w:cs="Arial"/>
          <w:vertAlign w:val="superscript"/>
        </w:rPr>
        <w:footnoteReference w:id="1"/>
      </w:r>
      <w:r w:rsidRPr="00D03F5A">
        <w:rPr>
          <w:rFonts w:ascii="Verdana" w:hAnsi="Verdana" w:cs="Arial"/>
        </w:rPr>
        <w:t xml:space="preserve"> podmiotem powiązanym z Akademią Górniczo-Hutniczą </w:t>
      </w:r>
      <w:r w:rsidRPr="00D03F5A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D03F5A">
        <w:rPr>
          <w:rFonts w:ascii="Verdana" w:hAnsi="Verdana" w:cs="Arial"/>
          <w:vertAlign w:val="superscript"/>
        </w:rPr>
        <w:footnoteReference w:id="2"/>
      </w:r>
      <w:r w:rsidRPr="00D03F5A">
        <w:rPr>
          <w:rFonts w:ascii="Verdana" w:hAnsi="Verdana" w:cs="Arial"/>
        </w:rPr>
        <w:t>;</w:t>
      </w:r>
    </w:p>
    <w:p w14:paraId="343D514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b/>
          <w:bCs/>
          <w:lang w:eastAsia="en-US"/>
        </w:rPr>
        <w:t>jest / nie</w:t>
      </w:r>
      <w:r w:rsidRPr="00D03F5A">
        <w:rPr>
          <w:rFonts w:ascii="Verdana" w:eastAsia="Calibri" w:hAnsi="Verdana" w:cs="Arial"/>
          <w:lang w:eastAsia="en-US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>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F63F06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lang w:eastAsia="en-US"/>
        </w:rPr>
        <w:t>rzeczywisty właściciel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D03F5A">
        <w:rPr>
          <w:rFonts w:ascii="Verdana" w:eastAsia="Calibri" w:hAnsi="Verdana" w:cs="Arial"/>
          <w:lang w:eastAsia="en-US"/>
        </w:rPr>
        <w:t xml:space="preserve"> Podmiotu </w:t>
      </w:r>
      <w:r w:rsidRPr="00D03F5A">
        <w:rPr>
          <w:rFonts w:ascii="Verdana" w:eastAsia="Calibri" w:hAnsi="Verdana" w:cs="Arial"/>
          <w:b/>
          <w:bCs/>
          <w:lang w:eastAsia="en-US"/>
        </w:rPr>
        <w:t>jest / nie 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t>4</w:t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80A7091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 xml:space="preserve">Podmiot </w:t>
      </w:r>
      <w:r w:rsidRPr="00D03F5A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D03F5A">
        <w:rPr>
          <w:rFonts w:ascii="Verdana" w:hAnsi="Verdana" w:cs="Arial"/>
          <w:vertAlign w:val="superscript"/>
        </w:rPr>
        <w:footnoteReference w:id="7"/>
      </w:r>
      <w:r w:rsidRPr="00D03F5A">
        <w:rPr>
          <w:rFonts w:ascii="Verdana" w:hAnsi="Verdana" w:cs="Arial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D03F5A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D03F5A">
        <w:rPr>
          <w:rFonts w:ascii="Verdana" w:eastAsia="Calibri" w:hAnsi="Verdana" w:cs="Arial"/>
          <w:lang w:eastAsia="en-US"/>
        </w:rPr>
        <w:t xml:space="preserve"> w rozumieniu art. 24a ustawy </w:t>
      </w:r>
      <w:r w:rsidRPr="00D03F5A">
        <w:rPr>
          <w:rFonts w:ascii="Verdana" w:eastAsia="Calibri" w:hAnsi="Verdana" w:cs="Arial"/>
          <w:lang w:eastAsia="en-US"/>
        </w:rPr>
        <w:lastRenderedPageBreak/>
        <w:t>z dnia 15 lutego 1992 r. o podatku dochodowym od osób prawnych.</w:t>
      </w:r>
    </w:p>
    <w:p w14:paraId="338D39A7" w14:textId="77777777" w:rsidR="00686E76" w:rsidRPr="00D03F5A" w:rsidRDefault="00686E76" w:rsidP="00686E76">
      <w:pPr>
        <w:ind w:left="780"/>
        <w:contextualSpacing/>
        <w:textAlignment w:val="baseline"/>
        <w:rPr>
          <w:rFonts w:ascii="Verdana" w:hAnsi="Verdana" w:cs="Arial"/>
        </w:rPr>
      </w:pPr>
    </w:p>
    <w:p w14:paraId="4BE98060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7EED25E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0944C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EA05DF5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416DC6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86E76" w:rsidRPr="00D03F5A" w14:paraId="614DC4BF" w14:textId="77777777" w:rsidTr="006B28AB">
        <w:tc>
          <w:tcPr>
            <w:tcW w:w="4105" w:type="dxa"/>
            <w:shd w:val="clear" w:color="auto" w:fill="auto"/>
          </w:tcPr>
          <w:p w14:paraId="0E1D3075" w14:textId="77777777" w:rsidR="00686E76" w:rsidRPr="00D03F5A" w:rsidRDefault="00686E76" w:rsidP="006B28AB">
            <w:pPr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0D89EB8" w14:textId="77777777" w:rsidR="00686E76" w:rsidRPr="00D03F5A" w:rsidRDefault="00686E76" w:rsidP="006B28A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F81AD4C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CE23B9D" w14:textId="77777777" w:rsidR="00686E76" w:rsidRPr="00D03F5A" w:rsidRDefault="00686E76" w:rsidP="00686E76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lang w:eastAsia="x-none"/>
        </w:rPr>
      </w:pPr>
    </w:p>
    <w:p w14:paraId="7E15CB60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5281DCF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F0C527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C43E8C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1A07E3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516D96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9EFA97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6005935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</w:p>
    <w:p w14:paraId="466B24BD" w14:textId="77777777" w:rsidR="00686E76" w:rsidRPr="00D03F5A" w:rsidRDefault="00686E76" w:rsidP="00686E76">
      <w:pPr>
        <w:tabs>
          <w:tab w:val="left" w:pos="527"/>
        </w:tabs>
        <w:rPr>
          <w:rFonts w:ascii="Verdana" w:hAnsi="Verdana"/>
        </w:rPr>
      </w:pPr>
    </w:p>
    <w:p w14:paraId="50D08B4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BAC6D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0C996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1729930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FCE170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sectPr w:rsidR="004C3F18" w:rsidRPr="00B0423C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23430" w14:textId="77777777" w:rsidR="001B4A05" w:rsidRDefault="001B4A05">
      <w:r>
        <w:separator/>
      </w:r>
    </w:p>
  </w:endnote>
  <w:endnote w:type="continuationSeparator" w:id="0">
    <w:p w14:paraId="73744859" w14:textId="77777777" w:rsidR="001B4A05" w:rsidRDefault="001B4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27B07" w14:textId="77777777" w:rsidR="001B4A05" w:rsidRDefault="001B4A05">
      <w:r>
        <w:separator/>
      </w:r>
    </w:p>
  </w:footnote>
  <w:footnote w:type="continuationSeparator" w:id="0">
    <w:p w14:paraId="61FD813D" w14:textId="77777777" w:rsidR="001B4A05" w:rsidRDefault="001B4A05">
      <w:r>
        <w:continuationSeparator/>
      </w:r>
    </w:p>
  </w:footnote>
  <w:footnote w:id="1">
    <w:p w14:paraId="176D4260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5981CF0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9B08A4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7532C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2E7F6D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DB342B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6D189B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55DAFD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5BEC5DF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B9CB10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AFF07D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A9D6C9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A19BA9" w14:textId="77777777" w:rsidR="00686E76" w:rsidRPr="005F4BF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CDD768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719654B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44FF44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A5BB970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E5CF83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A56958D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6B42E92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96B638B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D6906D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6FA9FE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3FD973FA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4431DA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DD575B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111FCD2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A1CCA33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D85CC0F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0F24ADD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AF013" w14:textId="6136C52F" w:rsidR="001A3FBC" w:rsidRPr="001A3FBC" w:rsidRDefault="001A3FBC" w:rsidP="001A3FBC">
    <w:pPr>
      <w:pStyle w:val="Nagwek"/>
    </w:pPr>
    <w:r w:rsidRPr="001A3FBC">
      <w:rPr>
        <w:noProof/>
      </w:rPr>
      <w:drawing>
        <wp:inline distT="0" distB="0" distL="0" distR="0" wp14:anchorId="41A60FD2" wp14:editId="4F3D866C">
          <wp:extent cx="933450" cy="619125"/>
          <wp:effectExtent l="0" t="0" r="0" b="9525"/>
          <wp:docPr id="2108758327" name="Obraz 4" descr="Obraz zawierający tekst, zrzut ekranu, Czcion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8758327" name="Obraz 4" descr="Obraz zawierający tekst, zrzut ekranu, Czcion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A3FBC">
      <w:rPr>
        <w:noProof/>
      </w:rPr>
      <w:drawing>
        <wp:inline distT="0" distB="0" distL="0" distR="0" wp14:anchorId="1AB9B53F" wp14:editId="57E03426">
          <wp:extent cx="2238375" cy="742950"/>
          <wp:effectExtent l="0" t="0" r="9525" b="0"/>
          <wp:docPr id="924732743" name="Obraz 3" descr="Obraz zawierający tekst, Czcionka, logo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4732743" name="Obraz 3" descr="Obraz zawierający tekst, Czcionka, logo, Grafi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3F406DFF" w14:textId="77777777" w:rsidR="001A3FBC" w:rsidRDefault="001A3F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5BC4E6C8"/>
    <w:lvl w:ilvl="0" w:tplc="0F22E900">
      <w:start w:val="1"/>
      <w:numFmt w:val="decimal"/>
      <w:lvlText w:val="%1."/>
      <w:lvlJc w:val="left"/>
      <w:pPr>
        <w:ind w:left="795" w:hanging="360"/>
      </w:pPr>
      <w:rPr>
        <w:rFonts w:ascii="Verdana" w:eastAsia="Arial Unicode MS" w:hAnsi="Verdana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8B04BF24"/>
    <w:lvl w:ilvl="0" w:tplc="790EAFFC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502C0D"/>
    <w:multiLevelType w:val="multilevel"/>
    <w:tmpl w:val="763A005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8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6337C95"/>
    <w:multiLevelType w:val="hybridMultilevel"/>
    <w:tmpl w:val="CD04C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8097911">
    <w:abstractNumId w:val="34"/>
  </w:num>
  <w:num w:numId="2" w16cid:durableId="2042171431">
    <w:abstractNumId w:val="39"/>
  </w:num>
  <w:num w:numId="3" w16cid:durableId="596909766">
    <w:abstractNumId w:val="4"/>
  </w:num>
  <w:num w:numId="4" w16cid:durableId="227738338">
    <w:abstractNumId w:val="26"/>
  </w:num>
  <w:num w:numId="5" w16cid:durableId="760754855">
    <w:abstractNumId w:val="33"/>
  </w:num>
  <w:num w:numId="6" w16cid:durableId="653608051">
    <w:abstractNumId w:val="25"/>
  </w:num>
  <w:num w:numId="7" w16cid:durableId="1279029574">
    <w:abstractNumId w:val="36"/>
  </w:num>
  <w:num w:numId="8" w16cid:durableId="1895434401">
    <w:abstractNumId w:val="27"/>
  </w:num>
  <w:num w:numId="9" w16cid:durableId="1534535272">
    <w:abstractNumId w:val="3"/>
  </w:num>
  <w:num w:numId="10" w16cid:durableId="1241213321">
    <w:abstractNumId w:val="19"/>
  </w:num>
  <w:num w:numId="11" w16cid:durableId="1783958697">
    <w:abstractNumId w:val="10"/>
  </w:num>
  <w:num w:numId="12" w16cid:durableId="1938518988">
    <w:abstractNumId w:val="16"/>
  </w:num>
  <w:num w:numId="13" w16cid:durableId="129599038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50180212">
    <w:abstractNumId w:val="30"/>
  </w:num>
  <w:num w:numId="15" w16cid:durableId="1432815685">
    <w:abstractNumId w:val="24"/>
  </w:num>
  <w:num w:numId="16" w16cid:durableId="261645700">
    <w:abstractNumId w:val="35"/>
  </w:num>
  <w:num w:numId="17" w16cid:durableId="1577741522">
    <w:abstractNumId w:val="0"/>
  </w:num>
  <w:num w:numId="18" w16cid:durableId="1570504872">
    <w:abstractNumId w:val="13"/>
  </w:num>
  <w:num w:numId="19" w16cid:durableId="1809473394">
    <w:abstractNumId w:val="23"/>
  </w:num>
  <w:num w:numId="20" w16cid:durableId="1343359808">
    <w:abstractNumId w:val="28"/>
  </w:num>
  <w:num w:numId="21" w16cid:durableId="1393653292">
    <w:abstractNumId w:val="32"/>
  </w:num>
  <w:num w:numId="22" w16cid:durableId="693269415">
    <w:abstractNumId w:val="31"/>
  </w:num>
  <w:num w:numId="23" w16cid:durableId="1223785108">
    <w:abstractNumId w:val="8"/>
  </w:num>
  <w:num w:numId="24" w16cid:durableId="2878597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4690395">
    <w:abstractNumId w:val="15"/>
  </w:num>
  <w:num w:numId="26" w16cid:durableId="901912595">
    <w:abstractNumId w:val="5"/>
  </w:num>
  <w:num w:numId="27" w16cid:durableId="1564096950">
    <w:abstractNumId w:val="11"/>
  </w:num>
  <w:num w:numId="28" w16cid:durableId="1049039131">
    <w:abstractNumId w:val="2"/>
  </w:num>
  <w:num w:numId="29" w16cid:durableId="1233736554">
    <w:abstractNumId w:val="9"/>
  </w:num>
  <w:num w:numId="30" w16cid:durableId="1989700488">
    <w:abstractNumId w:val="21"/>
  </w:num>
  <w:num w:numId="31" w16cid:durableId="1054700179">
    <w:abstractNumId w:val="7"/>
  </w:num>
  <w:num w:numId="32" w16cid:durableId="9771534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04417520">
    <w:abstractNumId w:val="6"/>
  </w:num>
  <w:num w:numId="34" w16cid:durableId="13750822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707987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039904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6458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76457636">
    <w:abstractNumId w:val="20"/>
  </w:num>
  <w:num w:numId="39" w16cid:durableId="20832155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41313544">
    <w:abstractNumId w:val="38"/>
  </w:num>
  <w:num w:numId="41" w16cid:durableId="236676682">
    <w:abstractNumId w:val="37"/>
  </w:num>
  <w:num w:numId="42" w16cid:durableId="142087168">
    <w:abstractNumId w:val="17"/>
  </w:num>
  <w:num w:numId="43" w16cid:durableId="2065637018">
    <w:abstractNumId w:val="18"/>
  </w:num>
  <w:num w:numId="44" w16cid:durableId="118959515">
    <w:abstractNumId w:val="22"/>
  </w:num>
  <w:num w:numId="45" w16cid:durableId="16971973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5627D"/>
    <w:rsid w:val="000627F1"/>
    <w:rsid w:val="000A25B0"/>
    <w:rsid w:val="000C55FD"/>
    <w:rsid w:val="000E6EAF"/>
    <w:rsid w:val="000E7251"/>
    <w:rsid w:val="000F41FB"/>
    <w:rsid w:val="00120230"/>
    <w:rsid w:val="00135C78"/>
    <w:rsid w:val="001372B2"/>
    <w:rsid w:val="001619B5"/>
    <w:rsid w:val="001655EA"/>
    <w:rsid w:val="00166A83"/>
    <w:rsid w:val="00172783"/>
    <w:rsid w:val="001748C7"/>
    <w:rsid w:val="001761C3"/>
    <w:rsid w:val="00181657"/>
    <w:rsid w:val="001836C1"/>
    <w:rsid w:val="00195139"/>
    <w:rsid w:val="001A3FBC"/>
    <w:rsid w:val="001B4A05"/>
    <w:rsid w:val="001C54B2"/>
    <w:rsid w:val="001C7FB8"/>
    <w:rsid w:val="001F10E7"/>
    <w:rsid w:val="001F717C"/>
    <w:rsid w:val="0020730F"/>
    <w:rsid w:val="00212903"/>
    <w:rsid w:val="002147FF"/>
    <w:rsid w:val="00225BCB"/>
    <w:rsid w:val="00232B41"/>
    <w:rsid w:val="00242147"/>
    <w:rsid w:val="002517A3"/>
    <w:rsid w:val="002702D1"/>
    <w:rsid w:val="002847DD"/>
    <w:rsid w:val="002A2EFC"/>
    <w:rsid w:val="002A47AF"/>
    <w:rsid w:val="002B38C3"/>
    <w:rsid w:val="002B5CFB"/>
    <w:rsid w:val="002B79E9"/>
    <w:rsid w:val="002C5D2A"/>
    <w:rsid w:val="002D5E0A"/>
    <w:rsid w:val="002D726C"/>
    <w:rsid w:val="002E270F"/>
    <w:rsid w:val="002F2CD0"/>
    <w:rsid w:val="002F5962"/>
    <w:rsid w:val="00303EED"/>
    <w:rsid w:val="00304DAB"/>
    <w:rsid w:val="00317E6A"/>
    <w:rsid w:val="00332E7B"/>
    <w:rsid w:val="00340CD4"/>
    <w:rsid w:val="00360A94"/>
    <w:rsid w:val="00366AF4"/>
    <w:rsid w:val="003740CD"/>
    <w:rsid w:val="003871CE"/>
    <w:rsid w:val="003B5A98"/>
    <w:rsid w:val="003C4C83"/>
    <w:rsid w:val="003D754C"/>
    <w:rsid w:val="003F612A"/>
    <w:rsid w:val="0041057B"/>
    <w:rsid w:val="00412949"/>
    <w:rsid w:val="00412A55"/>
    <w:rsid w:val="00412D7C"/>
    <w:rsid w:val="004218C1"/>
    <w:rsid w:val="00422D52"/>
    <w:rsid w:val="00432A78"/>
    <w:rsid w:val="00445D69"/>
    <w:rsid w:val="00446B8D"/>
    <w:rsid w:val="004478C6"/>
    <w:rsid w:val="004639CC"/>
    <w:rsid w:val="00470440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167D8"/>
    <w:rsid w:val="00523334"/>
    <w:rsid w:val="00530F37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02D3E"/>
    <w:rsid w:val="00616CB9"/>
    <w:rsid w:val="00621911"/>
    <w:rsid w:val="00633115"/>
    <w:rsid w:val="0065220D"/>
    <w:rsid w:val="006668F8"/>
    <w:rsid w:val="00667C73"/>
    <w:rsid w:val="00672D6E"/>
    <w:rsid w:val="00686E76"/>
    <w:rsid w:val="00691104"/>
    <w:rsid w:val="006A2539"/>
    <w:rsid w:val="006B1EBF"/>
    <w:rsid w:val="006C3558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9341D"/>
    <w:rsid w:val="007C72A2"/>
    <w:rsid w:val="007D29E3"/>
    <w:rsid w:val="007D4FE3"/>
    <w:rsid w:val="007F5912"/>
    <w:rsid w:val="00813A7C"/>
    <w:rsid w:val="008149D9"/>
    <w:rsid w:val="00826AC4"/>
    <w:rsid w:val="00835EDB"/>
    <w:rsid w:val="00850869"/>
    <w:rsid w:val="00872355"/>
    <w:rsid w:val="00892E0C"/>
    <w:rsid w:val="008C2C63"/>
    <w:rsid w:val="008C634A"/>
    <w:rsid w:val="008D0E2B"/>
    <w:rsid w:val="008D1CA8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1099"/>
    <w:rsid w:val="00995C8E"/>
    <w:rsid w:val="009B1B81"/>
    <w:rsid w:val="009C5935"/>
    <w:rsid w:val="009C6A05"/>
    <w:rsid w:val="009D554D"/>
    <w:rsid w:val="009D7034"/>
    <w:rsid w:val="009E3BB7"/>
    <w:rsid w:val="009E49D1"/>
    <w:rsid w:val="009F1F5F"/>
    <w:rsid w:val="009F7E4A"/>
    <w:rsid w:val="00A034B2"/>
    <w:rsid w:val="00A1293A"/>
    <w:rsid w:val="00A32E25"/>
    <w:rsid w:val="00A3449D"/>
    <w:rsid w:val="00A64328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0423C"/>
    <w:rsid w:val="00B11B04"/>
    <w:rsid w:val="00B1606B"/>
    <w:rsid w:val="00B4159A"/>
    <w:rsid w:val="00B45E3F"/>
    <w:rsid w:val="00B46AF2"/>
    <w:rsid w:val="00B540CA"/>
    <w:rsid w:val="00B64FF8"/>
    <w:rsid w:val="00B7433E"/>
    <w:rsid w:val="00B75500"/>
    <w:rsid w:val="00B8264E"/>
    <w:rsid w:val="00B92705"/>
    <w:rsid w:val="00B94F65"/>
    <w:rsid w:val="00BA00EB"/>
    <w:rsid w:val="00BA77B3"/>
    <w:rsid w:val="00BB56E7"/>
    <w:rsid w:val="00BC77C0"/>
    <w:rsid w:val="00BF14EE"/>
    <w:rsid w:val="00BF6AA6"/>
    <w:rsid w:val="00C03D31"/>
    <w:rsid w:val="00C53875"/>
    <w:rsid w:val="00C6619E"/>
    <w:rsid w:val="00C665CD"/>
    <w:rsid w:val="00C673F7"/>
    <w:rsid w:val="00C87E83"/>
    <w:rsid w:val="00CC6B2F"/>
    <w:rsid w:val="00CD34B9"/>
    <w:rsid w:val="00CD54F3"/>
    <w:rsid w:val="00CF1E99"/>
    <w:rsid w:val="00D15551"/>
    <w:rsid w:val="00D30F74"/>
    <w:rsid w:val="00D3177B"/>
    <w:rsid w:val="00D649CC"/>
    <w:rsid w:val="00D679EB"/>
    <w:rsid w:val="00D67DB9"/>
    <w:rsid w:val="00D744B5"/>
    <w:rsid w:val="00D765EF"/>
    <w:rsid w:val="00D851A9"/>
    <w:rsid w:val="00D90FFB"/>
    <w:rsid w:val="00D9662D"/>
    <w:rsid w:val="00D97223"/>
    <w:rsid w:val="00DA1BE1"/>
    <w:rsid w:val="00DA53F2"/>
    <w:rsid w:val="00DB133F"/>
    <w:rsid w:val="00DB18CD"/>
    <w:rsid w:val="00DC40D8"/>
    <w:rsid w:val="00DD32CF"/>
    <w:rsid w:val="00DD341D"/>
    <w:rsid w:val="00DD5676"/>
    <w:rsid w:val="00DE4E25"/>
    <w:rsid w:val="00E15008"/>
    <w:rsid w:val="00E260F7"/>
    <w:rsid w:val="00E27BFF"/>
    <w:rsid w:val="00E30C55"/>
    <w:rsid w:val="00E32983"/>
    <w:rsid w:val="00E33D08"/>
    <w:rsid w:val="00E63531"/>
    <w:rsid w:val="00E6401B"/>
    <w:rsid w:val="00E648EB"/>
    <w:rsid w:val="00E73A2C"/>
    <w:rsid w:val="00E96530"/>
    <w:rsid w:val="00EC2EED"/>
    <w:rsid w:val="00EC611A"/>
    <w:rsid w:val="00ED2BA1"/>
    <w:rsid w:val="00ED3833"/>
    <w:rsid w:val="00EE6B9D"/>
    <w:rsid w:val="00F16EC6"/>
    <w:rsid w:val="00F20D4C"/>
    <w:rsid w:val="00F41F25"/>
    <w:rsid w:val="00F512F1"/>
    <w:rsid w:val="00F54208"/>
    <w:rsid w:val="00F80C0D"/>
    <w:rsid w:val="00FB02B7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8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8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6806-3964-4FF9-9E60-1A85F3D4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1176</Words>
  <Characters>8283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2025-04-07T10:43:00Z</cp:lastPrinted>
  <dcterms:created xsi:type="dcterms:W3CDTF">2025-04-07T10:43:00Z</dcterms:created>
  <dcterms:modified xsi:type="dcterms:W3CDTF">2025-04-07T10:43:00Z</dcterms:modified>
</cp:coreProperties>
</file>