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3D321" w14:textId="1ADFF918" w:rsidR="008D2AB8" w:rsidRPr="00EA696B" w:rsidRDefault="008D2AB8" w:rsidP="00EA696B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b w:val="0"/>
          <w:sz w:val="20"/>
          <w:szCs w:val="20"/>
        </w:rPr>
        <w:tab/>
      </w:r>
      <w:r w:rsidRPr="00EA696B">
        <w:rPr>
          <w:rFonts w:ascii="Verdana" w:hAnsi="Verdana"/>
          <w:b w:val="0"/>
          <w:sz w:val="20"/>
          <w:szCs w:val="20"/>
        </w:rPr>
        <w:tab/>
      </w:r>
      <w:r w:rsidRPr="00EA696B">
        <w:rPr>
          <w:rFonts w:ascii="Verdana" w:hAnsi="Verdana"/>
          <w:b w:val="0"/>
          <w:sz w:val="20"/>
          <w:szCs w:val="20"/>
        </w:rPr>
        <w:tab/>
      </w:r>
      <w:r w:rsidRPr="00EA696B">
        <w:rPr>
          <w:rFonts w:ascii="Verdana" w:hAnsi="Verdana"/>
          <w:b w:val="0"/>
          <w:sz w:val="20"/>
          <w:szCs w:val="20"/>
        </w:rPr>
        <w:tab/>
      </w:r>
      <w:r w:rsidRPr="00EA696B">
        <w:rPr>
          <w:rFonts w:ascii="Verdana" w:hAnsi="Verdana"/>
          <w:b w:val="0"/>
          <w:sz w:val="20"/>
          <w:szCs w:val="20"/>
        </w:rPr>
        <w:tab/>
      </w:r>
      <w:r w:rsidRPr="00EA696B">
        <w:rPr>
          <w:rFonts w:ascii="Verdana" w:hAnsi="Verdana"/>
          <w:b w:val="0"/>
          <w:sz w:val="20"/>
          <w:szCs w:val="20"/>
        </w:rPr>
        <w:tab/>
      </w:r>
      <w:r w:rsidRPr="00EA696B">
        <w:rPr>
          <w:rFonts w:ascii="Verdana" w:hAnsi="Verdana"/>
          <w:b w:val="0"/>
          <w:sz w:val="20"/>
          <w:szCs w:val="20"/>
        </w:rPr>
        <w:tab/>
      </w:r>
      <w:r w:rsidRPr="00EA696B">
        <w:rPr>
          <w:rFonts w:ascii="Verdana" w:hAnsi="Verdana"/>
          <w:sz w:val="20"/>
          <w:szCs w:val="20"/>
        </w:rPr>
        <w:t xml:space="preserve">Załącznik nr </w:t>
      </w:r>
      <w:r w:rsidR="00012286" w:rsidRPr="00EA696B">
        <w:rPr>
          <w:rFonts w:ascii="Verdana" w:hAnsi="Verdana"/>
          <w:sz w:val="20"/>
          <w:szCs w:val="20"/>
        </w:rPr>
        <w:t>1</w:t>
      </w:r>
    </w:p>
    <w:p w14:paraId="27D74D24" w14:textId="77777777" w:rsidR="008D2AB8" w:rsidRPr="00EA696B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9B721BE" w14:textId="77777777" w:rsidR="008D2AB8" w:rsidRPr="00EA696B" w:rsidRDefault="008D2AB8" w:rsidP="00EA696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A696B">
        <w:rPr>
          <w:rFonts w:ascii="Verdana" w:hAnsi="Verdana"/>
          <w:b/>
          <w:sz w:val="20"/>
          <w:szCs w:val="20"/>
        </w:rPr>
        <w:t>FORMULARZ OFERTY</w:t>
      </w:r>
    </w:p>
    <w:p w14:paraId="51962A53" w14:textId="77777777" w:rsidR="008D2AB8" w:rsidRPr="00EA696B" w:rsidRDefault="008D2AB8" w:rsidP="00EA696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8E283C1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4E52F2B" w14:textId="6556D808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FORMA PROWADZONEJ DZIAŁALNOŚCI: ..................................................................</w:t>
      </w:r>
    </w:p>
    <w:p w14:paraId="174F7D55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F87F155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D422058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696B">
        <w:rPr>
          <w:rFonts w:ascii="Verdana" w:hAnsi="Verdana"/>
          <w:sz w:val="20"/>
          <w:szCs w:val="20"/>
          <w:lang w:val="de-DE"/>
        </w:rPr>
        <w:t>TEL.</w:t>
      </w:r>
      <w:r w:rsidRPr="00EA696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CDFC155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696B">
        <w:rPr>
          <w:rFonts w:ascii="Verdana" w:hAnsi="Verdana"/>
          <w:sz w:val="20"/>
          <w:szCs w:val="20"/>
          <w:lang w:val="de-DE"/>
        </w:rPr>
        <w:t xml:space="preserve">FAX </w:t>
      </w:r>
      <w:r w:rsidRPr="00EA696B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F08D356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696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0A07503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A696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6B5EE12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C7B1DA8" w14:textId="77777777" w:rsidR="008D2AB8" w:rsidRPr="00EA696B" w:rsidRDefault="008D2AB8" w:rsidP="00EA696B">
      <w:pPr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Do: Nazwa i siedziba Zamawiającego:</w:t>
      </w:r>
    </w:p>
    <w:p w14:paraId="5C238003" w14:textId="77777777" w:rsidR="00EA696B" w:rsidRDefault="00EA696B" w:rsidP="00EA696B">
      <w:pPr>
        <w:ind w:right="-110"/>
        <w:rPr>
          <w:rFonts w:ascii="Verdana" w:hAnsi="Verdana"/>
          <w:b/>
          <w:sz w:val="20"/>
          <w:szCs w:val="20"/>
        </w:rPr>
      </w:pPr>
    </w:p>
    <w:p w14:paraId="7AA8983B" w14:textId="181B4F55" w:rsidR="0005754E" w:rsidRPr="00EA696B" w:rsidRDefault="0005754E" w:rsidP="00EA696B">
      <w:pPr>
        <w:ind w:right="-110"/>
        <w:rPr>
          <w:rFonts w:ascii="Verdana" w:hAnsi="Verdana"/>
          <w:b/>
          <w:sz w:val="20"/>
          <w:szCs w:val="20"/>
        </w:rPr>
      </w:pPr>
      <w:r w:rsidRPr="00EA696B">
        <w:rPr>
          <w:rFonts w:ascii="Verdana" w:hAnsi="Verdana"/>
          <w:b/>
          <w:sz w:val="20"/>
          <w:szCs w:val="20"/>
        </w:rPr>
        <w:t xml:space="preserve">Akademia Górniczo </w:t>
      </w:r>
      <w:r w:rsidR="00EA696B">
        <w:rPr>
          <w:rFonts w:ascii="Verdana" w:hAnsi="Verdana"/>
          <w:b/>
          <w:sz w:val="20"/>
          <w:szCs w:val="20"/>
        </w:rPr>
        <w:t>–</w:t>
      </w:r>
      <w:r w:rsidRPr="00EA696B">
        <w:rPr>
          <w:rFonts w:ascii="Verdana" w:hAnsi="Verdana"/>
          <w:b/>
          <w:sz w:val="20"/>
          <w:szCs w:val="20"/>
        </w:rPr>
        <w:t xml:space="preserve"> Hutnicza</w:t>
      </w:r>
      <w:r w:rsidR="00EA696B">
        <w:rPr>
          <w:rFonts w:ascii="Verdana" w:hAnsi="Verdana"/>
          <w:b/>
          <w:sz w:val="20"/>
          <w:szCs w:val="20"/>
        </w:rPr>
        <w:t xml:space="preserve"> </w:t>
      </w:r>
      <w:r w:rsidRPr="00EA696B">
        <w:rPr>
          <w:rFonts w:ascii="Verdana" w:hAnsi="Verdana"/>
          <w:b/>
          <w:sz w:val="20"/>
          <w:szCs w:val="20"/>
        </w:rPr>
        <w:t>im. Stanisława Staszica w Krakowie</w:t>
      </w:r>
    </w:p>
    <w:p w14:paraId="30E5194E" w14:textId="77777777" w:rsidR="008D2AB8" w:rsidRPr="00EA696B" w:rsidRDefault="0005754E" w:rsidP="00EA696B">
      <w:pPr>
        <w:ind w:right="-110"/>
        <w:rPr>
          <w:rFonts w:ascii="Verdana" w:hAnsi="Verdana"/>
          <w:b/>
          <w:sz w:val="20"/>
          <w:szCs w:val="20"/>
        </w:rPr>
      </w:pPr>
      <w:r w:rsidRPr="00EA696B">
        <w:rPr>
          <w:rFonts w:ascii="Verdana" w:hAnsi="Verdana"/>
          <w:b/>
          <w:sz w:val="20"/>
          <w:szCs w:val="20"/>
        </w:rPr>
        <w:t>Dział Zamówień Publicznych</w:t>
      </w:r>
      <w:r w:rsidR="008D2AB8" w:rsidRPr="00EA696B">
        <w:rPr>
          <w:rFonts w:ascii="Verdana" w:hAnsi="Verdana"/>
          <w:b/>
          <w:sz w:val="20"/>
          <w:szCs w:val="20"/>
        </w:rPr>
        <w:t xml:space="preserve">  </w:t>
      </w:r>
    </w:p>
    <w:p w14:paraId="415186C0" w14:textId="21656338" w:rsidR="008D2AB8" w:rsidRPr="00EA696B" w:rsidRDefault="0005754E" w:rsidP="00EA696B">
      <w:pPr>
        <w:ind w:right="-110"/>
        <w:rPr>
          <w:rFonts w:ascii="Verdana" w:hAnsi="Verdana"/>
          <w:b/>
          <w:sz w:val="20"/>
          <w:szCs w:val="20"/>
        </w:rPr>
      </w:pPr>
      <w:r w:rsidRPr="00EA696B">
        <w:rPr>
          <w:rFonts w:ascii="Verdana" w:hAnsi="Verdana"/>
          <w:b/>
          <w:sz w:val="20"/>
          <w:szCs w:val="20"/>
        </w:rPr>
        <w:t>Al. Mickiewicza</w:t>
      </w:r>
      <w:r w:rsidR="008D2AB8" w:rsidRPr="00EA696B">
        <w:rPr>
          <w:rFonts w:ascii="Verdana" w:hAnsi="Verdana"/>
          <w:b/>
          <w:sz w:val="20"/>
          <w:szCs w:val="20"/>
        </w:rPr>
        <w:t xml:space="preserve"> </w:t>
      </w:r>
      <w:r w:rsidRPr="00EA696B">
        <w:rPr>
          <w:rFonts w:ascii="Verdana" w:hAnsi="Verdana"/>
          <w:b/>
          <w:sz w:val="20"/>
          <w:szCs w:val="20"/>
        </w:rPr>
        <w:t>30</w:t>
      </w:r>
      <w:r w:rsidR="00EA696B">
        <w:rPr>
          <w:rFonts w:ascii="Verdana" w:hAnsi="Verdana"/>
          <w:b/>
          <w:sz w:val="20"/>
          <w:szCs w:val="20"/>
        </w:rPr>
        <w:t xml:space="preserve">, </w:t>
      </w:r>
      <w:r w:rsidRPr="00EA696B">
        <w:rPr>
          <w:rFonts w:ascii="Verdana" w:hAnsi="Verdana"/>
          <w:b/>
          <w:sz w:val="20"/>
          <w:szCs w:val="20"/>
        </w:rPr>
        <w:t>30-059</w:t>
      </w:r>
      <w:r w:rsidR="008D2AB8" w:rsidRPr="00EA696B">
        <w:rPr>
          <w:rFonts w:ascii="Verdana" w:hAnsi="Verdana"/>
          <w:b/>
          <w:sz w:val="20"/>
          <w:szCs w:val="20"/>
        </w:rPr>
        <w:t xml:space="preserve"> </w:t>
      </w:r>
      <w:r w:rsidRPr="00EA696B">
        <w:rPr>
          <w:rFonts w:ascii="Verdana" w:hAnsi="Verdana"/>
          <w:b/>
          <w:sz w:val="20"/>
          <w:szCs w:val="20"/>
        </w:rPr>
        <w:t>Kraków</w:t>
      </w:r>
      <w:r w:rsidR="008D2AB8" w:rsidRPr="00EA696B">
        <w:rPr>
          <w:rFonts w:ascii="Verdana" w:hAnsi="Verdana"/>
          <w:b/>
          <w:sz w:val="20"/>
          <w:szCs w:val="20"/>
        </w:rPr>
        <w:t xml:space="preserve">,  </w:t>
      </w:r>
    </w:p>
    <w:p w14:paraId="6FAB4BF0" w14:textId="77777777" w:rsidR="008D2AB8" w:rsidRPr="00EA696B" w:rsidRDefault="008D2AB8" w:rsidP="00EA696B">
      <w:pPr>
        <w:ind w:firstLine="3969"/>
        <w:rPr>
          <w:rFonts w:ascii="Verdana" w:hAnsi="Verdana"/>
          <w:b/>
          <w:sz w:val="20"/>
          <w:szCs w:val="20"/>
        </w:rPr>
      </w:pPr>
    </w:p>
    <w:p w14:paraId="198D2E60" w14:textId="1B87F9CF" w:rsidR="008D2AB8" w:rsidRPr="00EA696B" w:rsidRDefault="008D2AB8" w:rsidP="00EA696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Przystępując</w:t>
      </w:r>
      <w:r w:rsidR="00EA696B">
        <w:rPr>
          <w:rFonts w:ascii="Verdana" w:hAnsi="Verdana"/>
          <w:sz w:val="20"/>
          <w:szCs w:val="20"/>
        </w:rPr>
        <w:t xml:space="preserve"> </w:t>
      </w:r>
      <w:r w:rsidRPr="00EA696B">
        <w:rPr>
          <w:rFonts w:ascii="Verdana" w:hAnsi="Verdana"/>
          <w:sz w:val="20"/>
          <w:szCs w:val="20"/>
        </w:rPr>
        <w:t xml:space="preserve">do postępowania o udzielenie zamówienia publicznego, którego przedmiotem jest </w:t>
      </w:r>
      <w:r w:rsidR="00EA696B">
        <w:rPr>
          <w:rFonts w:ascii="Verdana" w:hAnsi="Verdana"/>
          <w:b/>
          <w:sz w:val="20"/>
          <w:szCs w:val="20"/>
        </w:rPr>
        <w:t>u</w:t>
      </w:r>
      <w:r w:rsidR="00867C9A" w:rsidRPr="00EA696B">
        <w:rPr>
          <w:rFonts w:ascii="Verdana" w:hAnsi="Verdana"/>
          <w:b/>
          <w:sz w:val="20"/>
          <w:szCs w:val="20"/>
        </w:rPr>
        <w:t>sługa restauracyjna podczas SELECT SPRING SEMINAR 2025</w:t>
      </w:r>
      <w:r w:rsidR="00EA696B" w:rsidRPr="00EA696B">
        <w:rPr>
          <w:rFonts w:ascii="Verdana" w:hAnsi="Verdana"/>
          <w:b/>
          <w:sz w:val="20"/>
          <w:szCs w:val="20"/>
        </w:rPr>
        <w:t xml:space="preserve"> w dniach 13-15/05/2025r.</w:t>
      </w:r>
      <w:r w:rsidR="00EA696B">
        <w:rPr>
          <w:rFonts w:ascii="Verdana" w:hAnsi="Verdana"/>
          <w:b/>
          <w:sz w:val="20"/>
          <w:szCs w:val="20"/>
        </w:rPr>
        <w:t xml:space="preserve"> </w:t>
      </w:r>
      <w:r w:rsidR="00867C9A" w:rsidRPr="00EA696B">
        <w:rPr>
          <w:rFonts w:ascii="Verdana" w:hAnsi="Verdana"/>
          <w:b/>
          <w:sz w:val="20"/>
          <w:szCs w:val="20"/>
        </w:rPr>
        <w:t>-</w:t>
      </w:r>
      <w:r w:rsidR="00EA696B">
        <w:rPr>
          <w:rFonts w:ascii="Verdana" w:hAnsi="Verdana"/>
          <w:b/>
          <w:sz w:val="20"/>
          <w:szCs w:val="20"/>
        </w:rPr>
        <w:t xml:space="preserve"> </w:t>
      </w:r>
      <w:r w:rsidR="00867C9A" w:rsidRPr="00EA696B">
        <w:rPr>
          <w:rFonts w:ascii="Verdana" w:hAnsi="Verdana"/>
          <w:b/>
          <w:sz w:val="20"/>
          <w:szCs w:val="20"/>
        </w:rPr>
        <w:t>DE-dzp.272-170/25</w:t>
      </w:r>
      <w:r w:rsidRPr="00EA696B">
        <w:rPr>
          <w:rFonts w:ascii="Verdana" w:hAnsi="Verdana"/>
          <w:b/>
          <w:sz w:val="20"/>
          <w:szCs w:val="20"/>
        </w:rPr>
        <w:t xml:space="preserve">, </w:t>
      </w:r>
      <w:r w:rsidRPr="00EA696B">
        <w:rPr>
          <w:rFonts w:ascii="Verdana" w:hAnsi="Verdana"/>
          <w:sz w:val="20"/>
          <w:szCs w:val="20"/>
        </w:rPr>
        <w:t>oferuję realizację przedmiotu zamówienia , zgodnie z zasadami określonymi w specyfikacji warunków zamówienia.</w:t>
      </w:r>
    </w:p>
    <w:p w14:paraId="5838D9D6" w14:textId="77777777" w:rsidR="008D2AB8" w:rsidRPr="00EA696B" w:rsidRDefault="008D2AB8" w:rsidP="00EA696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0A3465E" w14:textId="11A35460" w:rsidR="00DD6C58" w:rsidRPr="00EA696B" w:rsidRDefault="00DD6C58" w:rsidP="00EA696B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A696B">
        <w:rPr>
          <w:rFonts w:ascii="Verdana" w:hAnsi="Verdana"/>
          <w:b/>
          <w:sz w:val="20"/>
          <w:szCs w:val="20"/>
        </w:rPr>
        <w:t xml:space="preserve">Cena brutto za całość przedmiotu zamówienia, tj. </w:t>
      </w:r>
      <w:r w:rsidR="00EA696B" w:rsidRPr="00EA696B">
        <w:rPr>
          <w:rFonts w:ascii="Verdana" w:hAnsi="Verdana"/>
          <w:b/>
          <w:sz w:val="20"/>
          <w:szCs w:val="20"/>
        </w:rPr>
        <w:t xml:space="preserve">usługę restauracyjną podczas SELECT SPRING SEMINAR 2025 </w:t>
      </w:r>
      <w:r w:rsidRPr="00EA696B">
        <w:rPr>
          <w:rFonts w:ascii="Verdana" w:hAnsi="Verdana"/>
          <w:b/>
          <w:sz w:val="20"/>
          <w:szCs w:val="20"/>
        </w:rPr>
        <w:t xml:space="preserve">dla maksymalnie </w:t>
      </w:r>
      <w:r w:rsidR="00EA696B" w:rsidRPr="00EA696B">
        <w:rPr>
          <w:rFonts w:ascii="Verdana" w:hAnsi="Verdana"/>
          <w:b/>
          <w:sz w:val="20"/>
          <w:szCs w:val="20"/>
        </w:rPr>
        <w:t>95</w:t>
      </w:r>
      <w:r w:rsidRPr="00EA696B">
        <w:rPr>
          <w:rFonts w:ascii="Verdana" w:hAnsi="Verdana"/>
          <w:b/>
          <w:sz w:val="20"/>
          <w:szCs w:val="20"/>
        </w:rPr>
        <w:t xml:space="preserve"> osób</w:t>
      </w:r>
      <w:r w:rsidR="00941F7F">
        <w:rPr>
          <w:rFonts w:ascii="Verdana" w:hAnsi="Verdana"/>
          <w:b/>
          <w:sz w:val="20"/>
          <w:szCs w:val="20"/>
        </w:rPr>
        <w:t xml:space="preserve"> w trakcie obiadów </w:t>
      </w:r>
      <w:r w:rsidR="00941F7F" w:rsidRPr="00EA696B">
        <w:rPr>
          <w:rFonts w:ascii="Verdana" w:hAnsi="Verdana"/>
          <w:b/>
          <w:sz w:val="20"/>
          <w:szCs w:val="20"/>
        </w:rPr>
        <w:t>w dniach 13-15/05/2025</w:t>
      </w:r>
      <w:r w:rsidR="00941F7F">
        <w:rPr>
          <w:rFonts w:ascii="Verdana" w:hAnsi="Verdana"/>
          <w:b/>
          <w:sz w:val="20"/>
          <w:szCs w:val="20"/>
        </w:rPr>
        <w:t xml:space="preserve"> i dla maksymalnie 79 osób podczas kolacji w dniu 14/05/2025 r.</w:t>
      </w:r>
      <w:r w:rsidRPr="00EA696B">
        <w:rPr>
          <w:rFonts w:ascii="Verdana" w:hAnsi="Verdana"/>
          <w:b/>
          <w:sz w:val="20"/>
          <w:szCs w:val="20"/>
        </w:rPr>
        <w:t>:   ......................... PLN</w:t>
      </w:r>
    </w:p>
    <w:p w14:paraId="22CF7345" w14:textId="77777777" w:rsidR="00DD6C58" w:rsidRPr="00EA696B" w:rsidRDefault="00DD6C58" w:rsidP="00EA696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Słownie brutto :...........................................................................</w:t>
      </w:r>
    </w:p>
    <w:p w14:paraId="2B04C9C1" w14:textId="741D89CE" w:rsidR="00EA696B" w:rsidRPr="00EA696B" w:rsidRDefault="00941F7F" w:rsidP="00EA696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tym:</w:t>
      </w:r>
    </w:p>
    <w:p w14:paraId="01D7B322" w14:textId="1647BFE9" w:rsidR="00DD6C58" w:rsidRPr="00EA696B" w:rsidRDefault="00EA696B" w:rsidP="00EA696B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EA696B">
        <w:rPr>
          <w:rFonts w:ascii="Verdana" w:hAnsi="Verdana"/>
          <w:bCs/>
          <w:sz w:val="20"/>
          <w:szCs w:val="20"/>
        </w:rPr>
        <w:t>C</w:t>
      </w:r>
      <w:r w:rsidR="00DD6C58" w:rsidRPr="00EA696B">
        <w:rPr>
          <w:rFonts w:ascii="Verdana" w:hAnsi="Verdana"/>
          <w:bCs/>
          <w:sz w:val="20"/>
          <w:szCs w:val="20"/>
        </w:rPr>
        <w:t xml:space="preserve">ena brutto za </w:t>
      </w:r>
      <w:r w:rsidR="00941F7F">
        <w:rPr>
          <w:rFonts w:ascii="Verdana" w:hAnsi="Verdana"/>
          <w:bCs/>
          <w:sz w:val="20"/>
          <w:szCs w:val="20"/>
        </w:rPr>
        <w:t xml:space="preserve">obiad </w:t>
      </w:r>
      <w:r w:rsidR="00DD6C58" w:rsidRPr="00EA696B">
        <w:rPr>
          <w:rFonts w:ascii="Verdana" w:hAnsi="Verdana"/>
          <w:bCs/>
          <w:sz w:val="20"/>
          <w:szCs w:val="20"/>
        </w:rPr>
        <w:t>dla 1 osoby</w:t>
      </w:r>
      <w:r w:rsidR="00015F26" w:rsidRPr="00015F26">
        <w:rPr>
          <w:rFonts w:ascii="Verdana" w:hAnsi="Verdana"/>
        </w:rPr>
        <w:t xml:space="preserve"> </w:t>
      </w:r>
      <w:r w:rsidR="00015F26" w:rsidRPr="00015F26">
        <w:rPr>
          <w:rFonts w:ascii="Verdana" w:hAnsi="Verdana"/>
          <w:bCs/>
          <w:sz w:val="20"/>
          <w:szCs w:val="20"/>
        </w:rPr>
        <w:t>za 1 dzień</w:t>
      </w:r>
      <w:r w:rsidR="00DD6C58" w:rsidRPr="00EA696B">
        <w:rPr>
          <w:rFonts w:ascii="Verdana" w:hAnsi="Verdana"/>
          <w:bCs/>
          <w:sz w:val="20"/>
          <w:szCs w:val="20"/>
        </w:rPr>
        <w:t xml:space="preserve">: …………………….. PLN </w:t>
      </w:r>
    </w:p>
    <w:p w14:paraId="1A84032E" w14:textId="044F3242" w:rsidR="00941F7F" w:rsidRPr="00EA696B" w:rsidRDefault="00941F7F" w:rsidP="00941F7F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EA696B">
        <w:rPr>
          <w:rFonts w:ascii="Verdana" w:hAnsi="Verdana"/>
          <w:bCs/>
          <w:sz w:val="20"/>
          <w:szCs w:val="20"/>
        </w:rPr>
        <w:t xml:space="preserve">Cena brutto za </w:t>
      </w:r>
      <w:r>
        <w:rPr>
          <w:rFonts w:ascii="Verdana" w:hAnsi="Verdana"/>
          <w:bCs/>
          <w:sz w:val="20"/>
          <w:szCs w:val="20"/>
        </w:rPr>
        <w:t xml:space="preserve">kolację </w:t>
      </w:r>
      <w:r w:rsidRPr="00EA696B">
        <w:rPr>
          <w:rFonts w:ascii="Verdana" w:hAnsi="Verdana"/>
          <w:bCs/>
          <w:sz w:val="20"/>
          <w:szCs w:val="20"/>
        </w:rPr>
        <w:t xml:space="preserve">dla 1 osoby: …………………….. PLN </w:t>
      </w:r>
    </w:p>
    <w:p w14:paraId="450D49D5" w14:textId="77777777" w:rsidR="00DD6C58" w:rsidRPr="00EA696B" w:rsidRDefault="00DD6C58" w:rsidP="00EA696B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Powyższe ceny zawierają właściwą stawkę podatku VAT.</w:t>
      </w:r>
    </w:p>
    <w:p w14:paraId="29D63829" w14:textId="77777777" w:rsidR="00DD6C58" w:rsidRPr="00EA696B" w:rsidRDefault="00DD6C58" w:rsidP="00EA696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14CACCC" w14:textId="2DC26105" w:rsidR="00941F7F" w:rsidRPr="00EA696B" w:rsidRDefault="00941F7F" w:rsidP="00941F7F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</w:t>
      </w:r>
      <w:r w:rsidR="00EA696B" w:rsidRPr="00EA696B">
        <w:rPr>
          <w:rFonts w:ascii="Verdana" w:hAnsi="Verdana"/>
          <w:b/>
          <w:sz w:val="20"/>
          <w:szCs w:val="20"/>
        </w:rPr>
        <w:t>iejsc</w:t>
      </w:r>
      <w:r>
        <w:rPr>
          <w:rFonts w:ascii="Verdana" w:hAnsi="Verdana"/>
          <w:b/>
          <w:sz w:val="20"/>
          <w:szCs w:val="20"/>
        </w:rPr>
        <w:t>e świadczenia usług</w:t>
      </w:r>
      <w:r w:rsidR="00E221AC">
        <w:rPr>
          <w:rFonts w:ascii="Verdana" w:hAnsi="Verdana"/>
          <w:b/>
          <w:sz w:val="20"/>
          <w:szCs w:val="20"/>
        </w:rPr>
        <w:t xml:space="preserve"> restauracyjnych</w:t>
      </w:r>
      <w:r>
        <w:rPr>
          <w:rFonts w:ascii="Verdana" w:hAnsi="Verdana"/>
          <w:b/>
          <w:sz w:val="20"/>
          <w:szCs w:val="20"/>
        </w:rPr>
        <w:t xml:space="preserve"> – odległość </w:t>
      </w:r>
      <w:r w:rsidR="00EA696B" w:rsidRPr="00EA696B">
        <w:rPr>
          <w:rFonts w:ascii="Verdana" w:hAnsi="Verdana"/>
          <w:b/>
          <w:sz w:val="20"/>
          <w:szCs w:val="20"/>
        </w:rPr>
        <w:t xml:space="preserve">w linii prostej od </w:t>
      </w:r>
      <w:r>
        <w:rPr>
          <w:rFonts w:ascii="Verdana" w:hAnsi="Verdana"/>
          <w:b/>
          <w:sz w:val="20"/>
          <w:szCs w:val="20"/>
        </w:rPr>
        <w:t>budynku D4</w:t>
      </w:r>
      <w:r w:rsidR="00EA696B" w:rsidRPr="00EA696B">
        <w:rPr>
          <w:rFonts w:ascii="Verdana" w:hAnsi="Verdana"/>
          <w:b/>
          <w:sz w:val="20"/>
          <w:szCs w:val="20"/>
        </w:rPr>
        <w:t xml:space="preserve"> AGH ……………………. </w:t>
      </w:r>
      <w:r w:rsidR="00EA696B">
        <w:rPr>
          <w:rFonts w:ascii="Verdana" w:hAnsi="Verdana"/>
          <w:b/>
          <w:sz w:val="20"/>
          <w:szCs w:val="20"/>
        </w:rPr>
        <w:t xml:space="preserve">metrów </w:t>
      </w:r>
      <w:r w:rsidR="00EA696B" w:rsidRPr="00E221AC">
        <w:rPr>
          <w:rFonts w:ascii="Verdana" w:hAnsi="Verdana"/>
          <w:bCs/>
          <w:i/>
          <w:iCs/>
          <w:sz w:val="20"/>
          <w:szCs w:val="20"/>
          <w:highlight w:val="yellow"/>
        </w:rPr>
        <w:t>/kryterium oceny ofert</w:t>
      </w:r>
      <w:r w:rsidR="00EA696B" w:rsidRPr="00EA696B">
        <w:rPr>
          <w:rFonts w:ascii="Verdana" w:hAnsi="Verdana"/>
          <w:bCs/>
          <w:i/>
          <w:iCs/>
          <w:sz w:val="20"/>
          <w:szCs w:val="20"/>
        </w:rPr>
        <w:t>/</w:t>
      </w:r>
      <w:r>
        <w:rPr>
          <w:rFonts w:ascii="Verdana" w:hAnsi="Verdana"/>
          <w:b/>
          <w:sz w:val="20"/>
          <w:szCs w:val="20"/>
        </w:rPr>
        <w:t xml:space="preserve"> i </w:t>
      </w:r>
      <w:r w:rsidR="00E221AC">
        <w:rPr>
          <w:rFonts w:ascii="Verdana" w:hAnsi="Verdana"/>
          <w:b/>
          <w:sz w:val="20"/>
          <w:szCs w:val="20"/>
        </w:rPr>
        <w:t xml:space="preserve">dokładna </w:t>
      </w:r>
      <w:r>
        <w:rPr>
          <w:rFonts w:ascii="Verdana" w:hAnsi="Verdana"/>
          <w:b/>
          <w:sz w:val="20"/>
          <w:szCs w:val="20"/>
        </w:rPr>
        <w:t>l</w:t>
      </w:r>
      <w:r w:rsidRPr="00EA696B">
        <w:rPr>
          <w:rFonts w:ascii="Verdana" w:hAnsi="Verdana"/>
          <w:b/>
          <w:sz w:val="20"/>
          <w:szCs w:val="20"/>
        </w:rPr>
        <w:t xml:space="preserve">okalizacja: </w:t>
      </w:r>
      <w:r w:rsidRPr="00EA696B">
        <w:rPr>
          <w:rFonts w:ascii="Verdana" w:hAnsi="Verdana"/>
          <w:bCs/>
          <w:i/>
          <w:iCs/>
          <w:sz w:val="20"/>
          <w:szCs w:val="20"/>
        </w:rPr>
        <w:t>…………………/</w:t>
      </w:r>
      <w:r w:rsidRPr="00E221AC">
        <w:rPr>
          <w:rFonts w:ascii="Verdana" w:hAnsi="Verdana"/>
          <w:bCs/>
          <w:i/>
          <w:iCs/>
          <w:sz w:val="20"/>
          <w:szCs w:val="20"/>
          <w:highlight w:val="yellow"/>
        </w:rPr>
        <w:t>należy wskazać dokładny adres</w:t>
      </w:r>
      <w:r w:rsidRPr="00EA696B">
        <w:rPr>
          <w:rFonts w:ascii="Verdana" w:hAnsi="Verdana"/>
          <w:bCs/>
          <w:i/>
          <w:iCs/>
          <w:sz w:val="20"/>
          <w:szCs w:val="20"/>
        </w:rPr>
        <w:t>/</w:t>
      </w:r>
      <w:r w:rsidRPr="00EA696B">
        <w:rPr>
          <w:rFonts w:ascii="Verdana" w:hAnsi="Verdana"/>
          <w:b/>
          <w:sz w:val="20"/>
          <w:szCs w:val="20"/>
        </w:rPr>
        <w:t xml:space="preserve"> </w:t>
      </w:r>
    </w:p>
    <w:p w14:paraId="541E7F1E" w14:textId="77777777" w:rsidR="00EA696B" w:rsidRPr="00EA696B" w:rsidRDefault="00EA696B" w:rsidP="00EA696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90ACE65" w14:textId="10F9A43D" w:rsidR="00DD6C58" w:rsidRPr="00EA696B" w:rsidRDefault="00DD6C58" w:rsidP="00EA696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EA696B">
        <w:rPr>
          <w:rFonts w:ascii="Verdana" w:hAnsi="Verdana"/>
          <w:b/>
          <w:sz w:val="20"/>
          <w:szCs w:val="20"/>
        </w:rPr>
        <w:t>Termin realizacji umowy</w:t>
      </w:r>
      <w:r w:rsidRPr="00EA696B">
        <w:rPr>
          <w:rFonts w:ascii="Verdana" w:hAnsi="Verdana"/>
          <w:bCs/>
          <w:sz w:val="20"/>
          <w:szCs w:val="20"/>
        </w:rPr>
        <w:t xml:space="preserve">: </w:t>
      </w:r>
      <w:r w:rsidR="00EA696B" w:rsidRPr="00EA696B">
        <w:rPr>
          <w:rFonts w:ascii="Verdana" w:hAnsi="Verdana"/>
          <w:b/>
          <w:sz w:val="20"/>
          <w:szCs w:val="20"/>
        </w:rPr>
        <w:t>13-15</w:t>
      </w:r>
      <w:r w:rsidRPr="00EA696B">
        <w:rPr>
          <w:rFonts w:ascii="Verdana" w:hAnsi="Verdana"/>
          <w:b/>
          <w:sz w:val="20"/>
          <w:szCs w:val="20"/>
        </w:rPr>
        <w:t>.05.2025 r.</w:t>
      </w:r>
    </w:p>
    <w:p w14:paraId="2E9CE27E" w14:textId="77777777" w:rsidR="00DD6C58" w:rsidRPr="00EA696B" w:rsidRDefault="00DD6C58" w:rsidP="00EA696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53A9C188" w14:textId="77777777" w:rsidR="00DD6C58" w:rsidRPr="00EA696B" w:rsidRDefault="00DD6C58" w:rsidP="00EA696B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EA696B">
        <w:rPr>
          <w:rFonts w:ascii="Verdana" w:hAnsi="Verdana"/>
          <w:b/>
          <w:sz w:val="20"/>
          <w:szCs w:val="20"/>
        </w:rPr>
        <w:t xml:space="preserve"> TAK/NIE</w:t>
      </w:r>
    </w:p>
    <w:p w14:paraId="32725C5E" w14:textId="77777777" w:rsidR="00DD6C58" w:rsidRPr="00EA696B" w:rsidRDefault="00DD6C58" w:rsidP="00EA696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84E5372" w14:textId="77777777" w:rsidR="00DD6C58" w:rsidRPr="00EA696B" w:rsidRDefault="00DD6C58" w:rsidP="00EA696B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b/>
          <w:sz w:val="20"/>
          <w:szCs w:val="20"/>
        </w:rPr>
        <w:t xml:space="preserve">Termin płatności: </w:t>
      </w:r>
      <w:r w:rsidRPr="00EA696B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FE41954" w14:textId="77777777" w:rsidR="00DD6C58" w:rsidRPr="00EA696B" w:rsidRDefault="00DD6C58" w:rsidP="00EA696B">
      <w:pPr>
        <w:rPr>
          <w:rFonts w:ascii="Verdana" w:hAnsi="Verdana"/>
          <w:b/>
          <w:sz w:val="20"/>
          <w:szCs w:val="20"/>
          <w:u w:val="single"/>
        </w:rPr>
      </w:pPr>
    </w:p>
    <w:p w14:paraId="0CAC67FC" w14:textId="77777777" w:rsidR="00DD6C58" w:rsidRPr="00EA696B" w:rsidRDefault="00DD6C58" w:rsidP="00EA696B">
      <w:pPr>
        <w:rPr>
          <w:rFonts w:ascii="Verdana" w:hAnsi="Verdana"/>
          <w:b/>
          <w:sz w:val="20"/>
          <w:szCs w:val="20"/>
          <w:u w:val="single"/>
        </w:rPr>
      </w:pPr>
      <w:r w:rsidRPr="00EA696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D1DF86D" w14:textId="77777777" w:rsidR="00DD6C58" w:rsidRPr="00EA696B" w:rsidRDefault="00DD6C58" w:rsidP="00EA696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A696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1D04B30" w14:textId="77777777" w:rsidR="00DD6C58" w:rsidRPr="00EA696B" w:rsidRDefault="00DD6C58" w:rsidP="00EA69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A696B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</w:t>
      </w:r>
      <w:r w:rsidRPr="00EA696B">
        <w:rPr>
          <w:rFonts w:ascii="Verdana" w:hAnsi="Verdana"/>
          <w:color w:val="000000"/>
          <w:sz w:val="20"/>
          <w:szCs w:val="20"/>
          <w:lang w:eastAsia="ar-SA"/>
        </w:rPr>
        <w:br/>
      </w:r>
      <w:r w:rsidRPr="00EA696B">
        <w:rPr>
          <w:rFonts w:ascii="Verdana" w:hAnsi="Verdana"/>
          <w:color w:val="000000"/>
          <w:sz w:val="20"/>
          <w:szCs w:val="20"/>
          <w:lang w:eastAsia="ar-SA"/>
        </w:rPr>
        <w:lastRenderedPageBreak/>
        <w:t>i terminie wyznaczonym przez zamawiającego</w:t>
      </w:r>
      <w:r w:rsidRPr="00EA696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7EE11EE4" w14:textId="77777777" w:rsidR="00DD6C58" w:rsidRPr="00EA696B" w:rsidRDefault="00DD6C58" w:rsidP="00EA696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696B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EA696B">
        <w:rPr>
          <w:rFonts w:ascii="Verdana" w:hAnsi="Verdana"/>
          <w:sz w:val="20"/>
          <w:szCs w:val="20"/>
          <w:vertAlign w:val="superscript"/>
        </w:rPr>
        <w:t>1</w:t>
      </w:r>
      <w:r w:rsidRPr="00EA696B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 niniejszym postępowaniu</w:t>
      </w:r>
      <w:r w:rsidRPr="00EA696B">
        <w:rPr>
          <w:rFonts w:ascii="Verdana" w:hAnsi="Verdana"/>
          <w:sz w:val="20"/>
          <w:szCs w:val="20"/>
          <w:vertAlign w:val="superscript"/>
        </w:rPr>
        <w:t>2</w:t>
      </w:r>
      <w:r w:rsidRPr="00EA696B">
        <w:rPr>
          <w:rFonts w:ascii="Verdana" w:hAnsi="Verdana"/>
          <w:sz w:val="20"/>
          <w:szCs w:val="20"/>
        </w:rPr>
        <w:t xml:space="preserve"> </w:t>
      </w:r>
    </w:p>
    <w:p w14:paraId="1D6B0259" w14:textId="77777777" w:rsidR="00DD6C58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1</w:t>
      </w:r>
      <w:r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45CB01" w14:textId="77777777" w:rsidR="00DD6C58" w:rsidRDefault="00DD6C58" w:rsidP="00DD6C58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  <w:vertAlign w:val="superscript"/>
        </w:rPr>
        <w:t>2</w:t>
      </w:r>
      <w:r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89A174" w14:textId="77777777" w:rsidR="00DD6C58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6C58" w14:paraId="1D0E6671" w14:textId="77777777" w:rsidTr="00DD6C5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3D2E7" w14:textId="77777777" w:rsidR="00DD6C58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EDA1D" w14:textId="77777777" w:rsidR="00DD6C58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DC2371D" w14:textId="77777777" w:rsidR="00DD6C58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956A9" w14:textId="77777777" w:rsidR="00DD6C58" w:rsidRDefault="00DD6C5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DD6C58" w14:paraId="23892712" w14:textId="77777777" w:rsidTr="00DD6C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CB6BF" w14:textId="77777777" w:rsidR="00DD6C58" w:rsidRDefault="00DD6C58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B91FB" w14:textId="77777777" w:rsidR="00DD6C58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C26CC" w14:textId="77777777" w:rsidR="00DD6C58" w:rsidRDefault="00DD6C58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FAC918A" w14:textId="77777777" w:rsidR="00DD6C58" w:rsidRDefault="00DD6C58" w:rsidP="00DD6C5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Oświadczenie, w przypadku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5"/>
        <w:gridCol w:w="6380"/>
      </w:tblGrid>
      <w:tr w:rsidR="00DD6C58" w14:paraId="5B75328C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A583737" w14:textId="77777777" w:rsidR="00DD6C58" w:rsidRDefault="00DD6C5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4B4240" w14:textId="77777777" w:rsidR="00DD6C58" w:rsidRDefault="00DD6C5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96219" w14:textId="77777777" w:rsidR="00DD6C58" w:rsidRDefault="00DD6C5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DD6C58" w14:paraId="44DBA086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A20FA0E" w14:textId="77777777" w:rsidR="00DD6C58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25B2B8" w14:textId="77777777" w:rsidR="00DD6C58" w:rsidRDefault="00DD6C5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60933" w14:textId="77777777" w:rsidR="00DD6C58" w:rsidRDefault="00DD6C5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D6C58" w14:paraId="23F26DEF" w14:textId="77777777" w:rsidTr="00DD6C5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8AA1AF5" w14:textId="77777777" w:rsidR="00DD6C58" w:rsidRDefault="00DD6C5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D90084" w14:textId="77777777" w:rsidR="00DD6C58" w:rsidRDefault="00DD6C5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5CE26" w14:textId="77777777" w:rsidR="00DD6C58" w:rsidRDefault="00DD6C5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703368" w14:textId="77777777" w:rsidR="00DD6C58" w:rsidRDefault="00DD6C58" w:rsidP="00DD6C58">
      <w:pPr>
        <w:ind w:left="360"/>
        <w:jc w:val="both"/>
        <w:rPr>
          <w:rFonts w:ascii="Verdana" w:hAnsi="Verdana"/>
          <w:sz w:val="20"/>
          <w:szCs w:val="20"/>
        </w:rPr>
      </w:pPr>
    </w:p>
    <w:p w14:paraId="3970DE7E" w14:textId="77777777" w:rsidR="00DD6C58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3A146D14" w14:textId="77777777" w:rsidR="00DD6C58" w:rsidRDefault="00DD6C58" w:rsidP="00DD6C58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3CA961EC" w14:textId="77777777" w:rsidR="00DD6C58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91E636A" w14:textId="77777777" w:rsidR="00DD6C58" w:rsidRDefault="00DD6C58" w:rsidP="00DD6C5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2DD8BAB1" w14:textId="77777777" w:rsidR="00DD6C58" w:rsidRDefault="00DD6C58" w:rsidP="00DD6C5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6E7EE254" w14:textId="77777777" w:rsidR="00DD6C58" w:rsidRDefault="00DD6C58" w:rsidP="00DD6C58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14BD9C0A" w14:textId="77777777" w:rsidR="00DD6C58" w:rsidRDefault="00DD6C58" w:rsidP="00DD6C58">
      <w:pPr>
        <w:jc w:val="both"/>
        <w:rPr>
          <w:rFonts w:ascii="Verdana" w:hAnsi="Verdana"/>
          <w:sz w:val="20"/>
          <w:szCs w:val="20"/>
        </w:rPr>
      </w:pPr>
    </w:p>
    <w:p w14:paraId="4917F849" w14:textId="77777777" w:rsidR="00DD6C58" w:rsidRDefault="00DD6C58" w:rsidP="00DD6C58">
      <w:pPr>
        <w:jc w:val="right"/>
        <w:rPr>
          <w:rFonts w:ascii="Verdana" w:hAnsi="Verdana"/>
          <w:sz w:val="20"/>
          <w:szCs w:val="20"/>
        </w:rPr>
      </w:pPr>
    </w:p>
    <w:p w14:paraId="379CDB64" w14:textId="77777777" w:rsidR="00DD6C58" w:rsidRDefault="00DD6C58" w:rsidP="00DD6C58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17996120" w14:textId="77777777" w:rsidR="00DD6C58" w:rsidRDefault="00DD6C58" w:rsidP="00DD6C58">
      <w:pPr>
        <w:tabs>
          <w:tab w:val="left" w:pos="540"/>
          <w:tab w:val="left" w:pos="780"/>
        </w:tabs>
        <w:suppressAutoHyphens/>
        <w:rPr>
          <w:rFonts w:ascii="Verdana" w:hAnsi="Verdana"/>
          <w:sz w:val="20"/>
          <w:szCs w:val="20"/>
        </w:rPr>
      </w:pPr>
    </w:p>
    <w:p w14:paraId="722FBB46" w14:textId="77777777" w:rsidR="00DD6C58" w:rsidRDefault="00DD6C58" w:rsidP="00DD6C5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14:paraId="2C30648B" w14:textId="77777777" w:rsidR="00DD6C58" w:rsidRDefault="00DD6C58" w:rsidP="00DD6C5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**jeżeli dotyczy</w:t>
      </w:r>
    </w:p>
    <w:p w14:paraId="578DE290" w14:textId="77777777" w:rsidR="00DD6C58" w:rsidRDefault="00DD6C58" w:rsidP="00DD6C58">
      <w:pPr>
        <w:jc w:val="right"/>
        <w:rPr>
          <w:rFonts w:ascii="Verdana" w:hAnsi="Verdana"/>
          <w:sz w:val="20"/>
          <w:szCs w:val="20"/>
        </w:rPr>
      </w:pPr>
    </w:p>
    <w:p w14:paraId="7939A5BF" w14:textId="77777777" w:rsidR="00DD6C58" w:rsidRDefault="00DD6C58" w:rsidP="00DD6C58"/>
    <w:p w14:paraId="363B02CB" w14:textId="77777777" w:rsidR="00FE545C" w:rsidRDefault="00FE545C" w:rsidP="00DD6C58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D7998" w14:textId="77777777" w:rsidR="004706A9" w:rsidRDefault="004706A9">
      <w:r>
        <w:separator/>
      </w:r>
    </w:p>
  </w:endnote>
  <w:endnote w:type="continuationSeparator" w:id="0">
    <w:p w14:paraId="1EDCDF04" w14:textId="77777777" w:rsidR="004706A9" w:rsidRDefault="00470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58B7E" w14:textId="77777777" w:rsidR="00A85BF3" w:rsidRDefault="00A85B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6669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22B14" w14:textId="77777777" w:rsidR="00A85BF3" w:rsidRDefault="00A85B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BC358" w14:textId="77777777" w:rsidR="004706A9" w:rsidRDefault="004706A9">
      <w:r>
        <w:separator/>
      </w:r>
    </w:p>
  </w:footnote>
  <w:footnote w:type="continuationSeparator" w:id="0">
    <w:p w14:paraId="15DA9E73" w14:textId="77777777" w:rsidR="004706A9" w:rsidRDefault="00470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63013" w14:textId="77777777" w:rsidR="00A85BF3" w:rsidRDefault="00A85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DC063" w14:textId="1D1EDE53" w:rsidR="00A85BF3" w:rsidRPr="00A85BF3" w:rsidRDefault="00E221AC" w:rsidP="00A85BF3">
    <w:pPr>
      <w:pStyle w:val="Nagwek"/>
    </w:pPr>
    <w:r>
      <w:pict w14:anchorId="732DAB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48.75pt;visibility:visible;mso-wrap-style:square">
          <v:imagedata r:id="rId1" o:title="new_EIT"/>
        </v:shape>
      </w:pict>
    </w:r>
    <w:r>
      <w:pict w14:anchorId="3A15D5F4">
        <v:shape id="_x0000_i1026" type="#_x0000_t75" style="width:176.25pt;height:58.5pt;visibility:visible;mso-wrap-style:square">
          <v:imagedata r:id="rId2" o:title="Select_logo"/>
        </v:shape>
      </w:pict>
    </w:r>
  </w:p>
  <w:p w14:paraId="7BCEAAC9" w14:textId="77777777" w:rsidR="00A85BF3" w:rsidRDefault="00A85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B6981" w14:textId="77777777" w:rsidR="00A85BF3" w:rsidRDefault="00A85B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4EA"/>
    <w:multiLevelType w:val="hybridMultilevel"/>
    <w:tmpl w:val="7EA64D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F89E7A20"/>
    <w:lvl w:ilvl="0" w:tplc="9C5A9BF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8471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80651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0207522">
    <w:abstractNumId w:val="1"/>
  </w:num>
  <w:num w:numId="4" w16cid:durableId="747267714">
    <w:abstractNumId w:val="4"/>
  </w:num>
  <w:num w:numId="5" w16cid:durableId="12561370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45269868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6A9"/>
    <w:rsid w:val="00012286"/>
    <w:rsid w:val="00015F26"/>
    <w:rsid w:val="0005754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4D85"/>
    <w:rsid w:val="00315A4A"/>
    <w:rsid w:val="004706A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6305"/>
    <w:rsid w:val="00733CD2"/>
    <w:rsid w:val="007748F0"/>
    <w:rsid w:val="007A4321"/>
    <w:rsid w:val="00833933"/>
    <w:rsid w:val="00853083"/>
    <w:rsid w:val="00867C9A"/>
    <w:rsid w:val="008B2F0C"/>
    <w:rsid w:val="008B4928"/>
    <w:rsid w:val="008D2AB8"/>
    <w:rsid w:val="008F1C66"/>
    <w:rsid w:val="00941F7F"/>
    <w:rsid w:val="00970FE4"/>
    <w:rsid w:val="009F64B7"/>
    <w:rsid w:val="00A0022B"/>
    <w:rsid w:val="00A346FE"/>
    <w:rsid w:val="00A47B4D"/>
    <w:rsid w:val="00A83018"/>
    <w:rsid w:val="00A85BF3"/>
    <w:rsid w:val="00B774DC"/>
    <w:rsid w:val="00C969A6"/>
    <w:rsid w:val="00CA7D36"/>
    <w:rsid w:val="00D24208"/>
    <w:rsid w:val="00D60C38"/>
    <w:rsid w:val="00D66893"/>
    <w:rsid w:val="00D90ACB"/>
    <w:rsid w:val="00DC1500"/>
    <w:rsid w:val="00DD6C58"/>
    <w:rsid w:val="00E221AC"/>
    <w:rsid w:val="00E44371"/>
    <w:rsid w:val="00E949B0"/>
    <w:rsid w:val="00EA696B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7EF3E3F9"/>
  <w15:chartTrackingRefBased/>
  <w15:docId w15:val="{3B8AB12F-1ACC-4E9B-A13F-DE269332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540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2025-04-07T10:04:00Z</dcterms:created>
  <dcterms:modified xsi:type="dcterms:W3CDTF">2025-04-07T10:33:00Z</dcterms:modified>
</cp:coreProperties>
</file>