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F37F91">
        <w:rPr>
          <w:rFonts w:ascii="Tahoma" w:hAnsi="Tahoma" w:cs="Tahoma"/>
          <w:bCs/>
          <w:sz w:val="20"/>
        </w:rPr>
        <w:t>NZ-26-2025-23</w:t>
      </w:r>
      <w:r w:rsidR="008D4510" w:rsidRPr="008D4510">
        <w:rPr>
          <w:rFonts w:ascii="Tahoma" w:hAnsi="Tahoma" w:cs="Tahoma"/>
          <w:bCs/>
          <w:sz w:val="20"/>
        </w:rPr>
        <w:t>-D-</w:t>
      </w:r>
      <w:r w:rsidR="00F37F91">
        <w:rPr>
          <w:rFonts w:ascii="Tahoma" w:hAnsi="Tahoma" w:cs="Tahoma"/>
          <w:bCs/>
          <w:sz w:val="20"/>
        </w:rPr>
        <w:t>N</w:t>
      </w:r>
      <w:r w:rsidR="008D4510" w:rsidRPr="008D4510">
        <w:rPr>
          <w:rFonts w:ascii="Tahoma" w:hAnsi="Tahoma" w:cs="Tahoma"/>
          <w:bCs/>
          <w:sz w:val="20"/>
        </w:rPr>
        <w:t>-AC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lastRenderedPageBreak/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310B66">
        <w:rPr>
          <w:rFonts w:ascii="Tahoma" w:hAnsi="Tahoma" w:cs="Tahoma"/>
          <w:b/>
          <w:bCs/>
          <w:sz w:val="18"/>
        </w:rPr>
        <w:t>Dostawy</w:t>
      </w:r>
      <w:r w:rsidR="00310B66" w:rsidRPr="00310B66">
        <w:rPr>
          <w:rFonts w:ascii="Tahoma" w:hAnsi="Tahoma" w:cs="Tahoma"/>
          <w:b/>
          <w:bCs/>
          <w:sz w:val="18"/>
        </w:rPr>
        <w:t xml:space="preserve"> sprężonego tlenu medycznego w butlach wraz z dzierżawą, tlenu medycznego ciekłego z dzierżawą zbiorników, dwutlenku węgla wraz z dzierżawą butli oraz mieszanki 50% 02/50%N20 wraz z dzierżawą butli i oprzyrządowania, przeglądy i konserwacj</w:t>
      </w:r>
      <w:r w:rsidR="00310B66">
        <w:rPr>
          <w:rFonts w:ascii="Tahoma" w:hAnsi="Tahoma" w:cs="Tahoma"/>
          <w:b/>
          <w:bCs/>
          <w:sz w:val="18"/>
        </w:rPr>
        <w:t xml:space="preserve">e wewnętrznych gazów medycznych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ED5F45" w:rsidRPr="00ED5F45" w:rsidRDefault="00ED5F45" w:rsidP="00ED5F45">
      <w:pPr>
        <w:rPr>
          <w:b/>
        </w:rPr>
      </w:pPr>
      <w:r w:rsidRPr="00ED5F45">
        <w:rPr>
          <w:b/>
        </w:rPr>
        <w:t>CENA OFERTY - ryczałtowa forma wynagrodzenia Wykonawcy. Stanowi ona cenę wszystkich usług i innych świadczeń niezbędnych do realizacji przedmiotu zamówienia. Oferowana przez Wykonawcę cena ryczałtowa jest ostateczna.</w:t>
      </w:r>
    </w:p>
    <w:p w:rsidR="00ED5F45" w:rsidRPr="00ED5F45" w:rsidRDefault="00F37F91" w:rsidP="00ED5F45">
      <w:pPr>
        <w:rPr>
          <w:b/>
        </w:rPr>
      </w:pPr>
      <w:r>
        <w:rPr>
          <w:b/>
        </w:rPr>
        <w:t>Zadanie nr 1</w:t>
      </w:r>
    </w:p>
    <w:p w:rsidR="00ED5F45" w:rsidRPr="00ED5F45" w:rsidRDefault="00ED5F45" w:rsidP="00ED5F45">
      <w:pPr>
        <w:rPr>
          <w:b/>
        </w:rPr>
      </w:pPr>
      <w:r w:rsidRPr="00ED5F45">
        <w:rPr>
          <w:b/>
        </w:rPr>
        <w:t>Cena za realizację prz</w:t>
      </w:r>
      <w:r w:rsidR="00D02DFB">
        <w:rPr>
          <w:b/>
        </w:rPr>
        <w:t>edmiotu zamówienia łącznie za 24</w:t>
      </w:r>
      <w:bookmarkStart w:id="0" w:name="_GoBack"/>
      <w:bookmarkEnd w:id="0"/>
      <w:r w:rsidRPr="00ED5F45">
        <w:rPr>
          <w:b/>
        </w:rPr>
        <w:t xml:space="preserve"> miesiące:</w:t>
      </w:r>
    </w:p>
    <w:p w:rsidR="00ED5F45" w:rsidRPr="00ED5F45" w:rsidRDefault="00ED5F45" w:rsidP="00ED5F45">
      <w:pPr>
        <w:rPr>
          <w:b/>
        </w:rPr>
      </w:pPr>
      <w:r w:rsidRPr="00ED5F45">
        <w:rPr>
          <w:b/>
        </w:rPr>
        <w:t xml:space="preserve">netto: ______________________ zł. </w:t>
      </w:r>
      <w:r w:rsidRPr="00ED5F45">
        <w:rPr>
          <w:b/>
        </w:rPr>
        <w:tab/>
        <w:t xml:space="preserve">podatek VAT ____________________zł. </w:t>
      </w:r>
    </w:p>
    <w:p w:rsidR="00ED5F45" w:rsidRPr="00ED5F45" w:rsidRDefault="00ED5F45" w:rsidP="00ED5F45">
      <w:pPr>
        <w:rPr>
          <w:b/>
        </w:rPr>
      </w:pPr>
      <w:r w:rsidRPr="00ED5F45">
        <w:rPr>
          <w:b/>
        </w:rPr>
        <w:t xml:space="preserve">brutto: ________________zł. (słownie złotych: ____________________________________________________________________________ )  </w:t>
      </w:r>
    </w:p>
    <w:p w:rsidR="00ED5F45" w:rsidRPr="00ED5F45" w:rsidRDefault="00ED5F45" w:rsidP="00ED5F45">
      <w:pPr>
        <w:rPr>
          <w:b/>
        </w:rPr>
      </w:pPr>
    </w:p>
    <w:p w:rsidR="00ED5F45" w:rsidRPr="00ED5F45" w:rsidRDefault="00ED5F45" w:rsidP="00ED5F45">
      <w:pPr>
        <w:rPr>
          <w:b/>
        </w:rPr>
      </w:pPr>
      <w:r w:rsidRPr="00ED5F45">
        <w:rPr>
          <w:b/>
        </w:rPr>
        <w:t>Cena za realizację przedmiotu zamówienia za 1 miesiąc:</w:t>
      </w:r>
    </w:p>
    <w:p w:rsidR="00ED5F45" w:rsidRPr="00ED5F45" w:rsidRDefault="00ED5F45" w:rsidP="00ED5F45">
      <w:pPr>
        <w:rPr>
          <w:b/>
        </w:rPr>
      </w:pPr>
      <w:r w:rsidRPr="00ED5F45">
        <w:rPr>
          <w:b/>
        </w:rPr>
        <w:t xml:space="preserve">netto: ____________________zł. </w:t>
      </w:r>
      <w:r w:rsidRPr="00ED5F45">
        <w:rPr>
          <w:b/>
        </w:rPr>
        <w:tab/>
        <w:t xml:space="preserve">podatek VAT ____________________ zł. </w:t>
      </w:r>
    </w:p>
    <w:p w:rsidR="00741AC8" w:rsidRPr="00ED5F45" w:rsidRDefault="00ED5F45" w:rsidP="00ED5F45">
      <w:pPr>
        <w:rPr>
          <w:b/>
        </w:rPr>
      </w:pPr>
      <w:r w:rsidRPr="00ED5F45">
        <w:rPr>
          <w:b/>
        </w:rPr>
        <w:t>brutto: _______________ zł. (słownie złotych:</w:t>
      </w:r>
    </w:p>
    <w:p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D4867" w:rsidRDefault="000D4867" w:rsidP="000D4867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:rsidR="00BD6822" w:rsidRDefault="00BD6822" w:rsidP="00BD6822">
      <w:pPr>
        <w:numPr>
          <w:ilvl w:val="0"/>
          <w:numId w:val="41"/>
        </w:numPr>
        <w:spacing w:line="480" w:lineRule="auto"/>
        <w:rPr>
          <w:rFonts w:ascii="Georgia" w:hAnsi="Georgia"/>
          <w:b/>
          <w:sz w:val="20"/>
        </w:rPr>
      </w:pPr>
      <w:r w:rsidRPr="00094133">
        <w:rPr>
          <w:rFonts w:ascii="Georgia" w:hAnsi="Georgia"/>
          <w:b/>
          <w:sz w:val="18"/>
          <w:szCs w:val="18"/>
        </w:rPr>
        <w:t>OKRES NIEZMIENNOŚCI CEN</w:t>
      </w:r>
      <w:r>
        <w:rPr>
          <w:rFonts w:ascii="Georgia" w:hAnsi="Georgia"/>
          <w:b/>
          <w:sz w:val="18"/>
          <w:szCs w:val="18"/>
        </w:rPr>
        <w:t xml:space="preserve">Y </w:t>
      </w:r>
      <w:r>
        <w:rPr>
          <w:rFonts w:ascii="Georgia" w:hAnsi="Georgia"/>
          <w:b/>
          <w:sz w:val="20"/>
        </w:rPr>
        <w:t>____________________( min 6 miesięcy)*</w:t>
      </w:r>
    </w:p>
    <w:p w:rsidR="00BD6822" w:rsidRPr="00094133" w:rsidRDefault="00BD6822" w:rsidP="00BD6822">
      <w:pPr>
        <w:ind w:left="36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*</w:t>
      </w:r>
      <w:r w:rsidRPr="00094133">
        <w:rPr>
          <w:rFonts w:ascii="Tahoma" w:hAnsi="Tahoma" w:cs="Tahoma"/>
          <w:sz w:val="20"/>
          <w:szCs w:val="20"/>
        </w:rPr>
        <w:t xml:space="preserve">W przypadku nie podania przez Wykonawcę okresu niezmienności cen Zamawiający przyjmuje maksymalny </w:t>
      </w:r>
      <w:r w:rsidR="00F37F91">
        <w:rPr>
          <w:rFonts w:ascii="Tahoma" w:hAnsi="Tahoma" w:cs="Tahoma"/>
          <w:sz w:val="20"/>
          <w:szCs w:val="20"/>
        </w:rPr>
        <w:t>okres niezmienności tj. 24 miesiące</w:t>
      </w:r>
      <w:r w:rsidRPr="00094133">
        <w:rPr>
          <w:rFonts w:ascii="Tahoma" w:hAnsi="Tahoma" w:cs="Tahoma"/>
          <w:sz w:val="20"/>
          <w:szCs w:val="20"/>
        </w:rPr>
        <w:t xml:space="preserve"> od daty zawarcia umowy.</w:t>
      </w:r>
    </w:p>
    <w:p w:rsidR="00BD6822" w:rsidRDefault="00BD6822" w:rsidP="00BD6822">
      <w:pPr>
        <w:rPr>
          <w:rFonts w:ascii="Georgia" w:hAnsi="Georgia"/>
          <w:sz w:val="20"/>
        </w:rPr>
      </w:pPr>
    </w:p>
    <w:p w:rsidR="00A143F5" w:rsidRDefault="00A143F5" w:rsidP="00A143F5">
      <w:pPr>
        <w:pStyle w:val="NormalnyWeb"/>
        <w:numPr>
          <w:ilvl w:val="0"/>
          <w:numId w:val="41"/>
        </w:numPr>
        <w:spacing w:line="360" w:lineRule="auto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Księgowa wartość początkowa przedmiotu dzierżawy (butle) – wynosi:</w:t>
      </w:r>
    </w:p>
    <w:p w:rsidR="00A143F5" w:rsidRPr="001F76AC" w:rsidRDefault="00A143F5" w:rsidP="00A143F5">
      <w:pPr>
        <w:pStyle w:val="NormalnyWeb"/>
        <w:spacing w:line="360" w:lineRule="auto"/>
        <w:ind w:left="284"/>
        <w:rPr>
          <w:rFonts w:ascii="Tahoma" w:hAnsi="Tahoma" w:cs="Tahoma"/>
          <w:bCs/>
          <w:sz w:val="18"/>
          <w:szCs w:val="18"/>
        </w:rPr>
      </w:pPr>
      <w:r w:rsidRPr="001F76AC">
        <w:rPr>
          <w:rFonts w:ascii="Tahoma" w:hAnsi="Tahoma" w:cs="Tahoma"/>
          <w:bCs/>
          <w:sz w:val="18"/>
          <w:szCs w:val="18"/>
        </w:rPr>
        <w:t>…………………………</w:t>
      </w:r>
      <w:r>
        <w:rPr>
          <w:rFonts w:ascii="Tahoma" w:hAnsi="Tahoma" w:cs="Tahoma"/>
          <w:bCs/>
          <w:sz w:val="18"/>
          <w:szCs w:val="18"/>
        </w:rPr>
        <w:t>………………………………….</w:t>
      </w:r>
      <w:r w:rsidRPr="001F76AC">
        <w:rPr>
          <w:rFonts w:ascii="Tahoma" w:hAnsi="Tahoma" w:cs="Tahoma"/>
          <w:bCs/>
          <w:sz w:val="18"/>
          <w:szCs w:val="18"/>
        </w:rPr>
        <w:t>….. zł w tym podatek VAT……………………</w:t>
      </w:r>
      <w:r>
        <w:rPr>
          <w:rFonts w:ascii="Tahoma" w:hAnsi="Tahoma" w:cs="Tahoma"/>
          <w:bCs/>
          <w:sz w:val="18"/>
          <w:szCs w:val="18"/>
        </w:rPr>
        <w:t>………………</w:t>
      </w:r>
      <w:r w:rsidRPr="001F76AC">
        <w:rPr>
          <w:rFonts w:ascii="Tahoma" w:hAnsi="Tahoma" w:cs="Tahoma"/>
          <w:bCs/>
          <w:sz w:val="18"/>
          <w:szCs w:val="18"/>
        </w:rPr>
        <w:t xml:space="preserve">; </w:t>
      </w:r>
    </w:p>
    <w:p w:rsidR="00A143F5" w:rsidRDefault="00A143F5" w:rsidP="00A143F5">
      <w:pPr>
        <w:pStyle w:val="NormalnyWeb"/>
        <w:spacing w:line="360" w:lineRule="auto"/>
        <w:ind w:left="720" w:hanging="436"/>
        <w:rPr>
          <w:rFonts w:ascii="Tahoma" w:hAnsi="Tahoma" w:cs="Tahoma"/>
          <w:bCs/>
          <w:sz w:val="18"/>
          <w:szCs w:val="18"/>
        </w:rPr>
      </w:pPr>
      <w:r w:rsidRPr="001F76AC">
        <w:rPr>
          <w:rFonts w:ascii="Tahoma" w:hAnsi="Tahoma" w:cs="Tahoma"/>
          <w:bCs/>
          <w:sz w:val="18"/>
          <w:szCs w:val="18"/>
        </w:rPr>
        <w:t>Umorzenie na dzień oddania w dzierżawę……………………………… zł. , w tym podatek VAT…………</w:t>
      </w:r>
    </w:p>
    <w:p w:rsidR="00A143F5" w:rsidRDefault="00A143F5" w:rsidP="00A143F5">
      <w:pPr>
        <w:rPr>
          <w:rFonts w:ascii="Tahoma" w:hAnsi="Tahoma" w:cs="Tahoma"/>
          <w:b/>
          <w:sz w:val="16"/>
          <w:szCs w:val="16"/>
        </w:rPr>
      </w:pPr>
    </w:p>
    <w:p w:rsidR="00A143F5" w:rsidRDefault="00A143F5" w:rsidP="00A143F5">
      <w:pPr>
        <w:pStyle w:val="NormalnyWeb"/>
        <w:spacing w:line="360" w:lineRule="auto"/>
        <w:ind w:left="720" w:hanging="436"/>
        <w:rPr>
          <w:rFonts w:ascii="Tahoma" w:hAnsi="Tahoma" w:cs="Tahoma"/>
          <w:bCs/>
          <w:sz w:val="18"/>
          <w:szCs w:val="18"/>
        </w:rPr>
      </w:pPr>
    </w:p>
    <w:p w:rsidR="00A143F5" w:rsidRDefault="00A143F5" w:rsidP="00A143F5">
      <w:pPr>
        <w:pStyle w:val="Nagwek4"/>
        <w:spacing w:before="80" w:after="80" w:line="480" w:lineRule="auto"/>
        <w:ind w:left="142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SERWIS: (Nazwa, dane teleadresowe, osoba odpowiedzialna za nadzór techniczny)</w:t>
      </w:r>
    </w:p>
    <w:p w:rsidR="00A143F5" w:rsidRDefault="00A143F5" w:rsidP="00A143F5">
      <w:pPr>
        <w:pStyle w:val="Nagwek4"/>
        <w:spacing w:before="80" w:after="80"/>
        <w:ind w:left="142" w:hanging="284"/>
        <w:jc w:val="both"/>
        <w:rPr>
          <w:rFonts w:ascii="Tahoma" w:hAnsi="Tahoma" w:cs="Tahoma"/>
          <w:b w:val="0"/>
          <w:bCs w:val="0"/>
          <w:sz w:val="18"/>
          <w:szCs w:val="18"/>
        </w:rPr>
      </w:pPr>
      <w:r>
        <w:rPr>
          <w:rFonts w:ascii="Tahoma" w:hAnsi="Tahoma" w:cs="Tahoma"/>
          <w:b w:val="0"/>
          <w:bCs w:val="0"/>
          <w:sz w:val="18"/>
          <w:szCs w:val="18"/>
        </w:rPr>
        <w:t>.......................................................................................................................................................................</w:t>
      </w:r>
    </w:p>
    <w:p w:rsidR="00A143F5" w:rsidRPr="001C4884" w:rsidRDefault="00A143F5" w:rsidP="00A143F5">
      <w:pPr>
        <w:pStyle w:val="Nagwek4"/>
        <w:spacing w:before="80" w:after="80"/>
        <w:ind w:left="142" w:hanging="284"/>
        <w:jc w:val="both"/>
        <w:rPr>
          <w:rFonts w:ascii="Tahoma" w:hAnsi="Tahoma" w:cs="Tahoma"/>
          <w:b w:val="0"/>
          <w:bCs w:val="0"/>
          <w:sz w:val="18"/>
          <w:szCs w:val="18"/>
        </w:rPr>
      </w:pPr>
      <w:r>
        <w:rPr>
          <w:rFonts w:ascii="Tahoma" w:hAnsi="Tahoma" w:cs="Tahoma"/>
          <w:b w:val="0"/>
          <w:bCs w:val="0"/>
          <w:sz w:val="18"/>
          <w:szCs w:val="18"/>
        </w:rPr>
        <w:t>.......................................................................................................................................................................</w:t>
      </w:r>
    </w:p>
    <w:p w:rsidR="00BD6822" w:rsidRDefault="00BD6822" w:rsidP="00BD6822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:rsidR="00BD6822" w:rsidRDefault="00BD6822" w:rsidP="00BD6822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 w:rsidRPr="00AB43F2"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:rsidR="00BD6822" w:rsidRPr="00AB43F2" w:rsidRDefault="00BD6822" w:rsidP="00BD6822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BD6822" w:rsidRDefault="00BD6822" w:rsidP="00A143F5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BD6822" w:rsidRDefault="00BD6822" w:rsidP="00BD6822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BD6822" w:rsidRDefault="00BD6822" w:rsidP="00BD6822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BD6822" w:rsidRDefault="00BD6822" w:rsidP="00BD6822">
      <w:r>
        <w:t>________________________________________________________________________________</w:t>
      </w:r>
    </w:p>
    <w:tbl>
      <w:tblPr>
        <w:tblW w:w="1301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"/>
        <w:gridCol w:w="1950"/>
        <w:gridCol w:w="5540"/>
        <w:gridCol w:w="2359"/>
        <w:gridCol w:w="1567"/>
        <w:gridCol w:w="1454"/>
        <w:gridCol w:w="70"/>
      </w:tblGrid>
      <w:tr w:rsidR="00BD6822" w:rsidTr="003A79DE">
        <w:trPr>
          <w:gridAfter w:val="1"/>
          <w:wAfter w:w="70" w:type="dxa"/>
          <w:trHeight w:val="360"/>
        </w:trPr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D6822" w:rsidRPr="00BF6FCC" w:rsidRDefault="00BD6822" w:rsidP="003A79DE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D6822" w:rsidRPr="00BF6FCC" w:rsidRDefault="00BD6822" w:rsidP="003A79D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D6822" w:rsidRPr="00BF6FCC" w:rsidRDefault="00BD6822" w:rsidP="003A79D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BD6822" w:rsidTr="003A79DE">
        <w:trPr>
          <w:gridBefore w:val="1"/>
          <w:wBefore w:w="70" w:type="dxa"/>
          <w:trHeight w:val="360"/>
        </w:trPr>
        <w:tc>
          <w:tcPr>
            <w:tcW w:w="9849" w:type="dxa"/>
            <w:gridSpan w:val="3"/>
          </w:tcPr>
          <w:tbl>
            <w:tblPr>
              <w:tblW w:w="9639" w:type="dxa"/>
              <w:tblInd w:w="7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755"/>
              <w:gridCol w:w="2309"/>
              <w:gridCol w:w="4575"/>
            </w:tblGrid>
            <w:tr w:rsidR="00BD6822" w:rsidTr="003A79DE">
              <w:trPr>
                <w:trHeight w:val="360"/>
              </w:trPr>
              <w:tc>
                <w:tcPr>
                  <w:tcW w:w="2755" w:type="dxa"/>
                </w:tcPr>
                <w:p w:rsidR="00BD6822" w:rsidRDefault="00BD6822" w:rsidP="003A79DE">
                  <w:pPr>
                    <w:jc w:val="both"/>
                    <w:rPr>
                      <w:rFonts w:ascii="Tahoma" w:hAnsi="Tahoma" w:cs="Tahoma"/>
                      <w:b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b/>
                      <w:sz w:val="18"/>
                      <w:szCs w:val="18"/>
                    </w:rPr>
                    <w:t>Dane do umowy:</w:t>
                  </w:r>
                </w:p>
              </w:tc>
              <w:tc>
                <w:tcPr>
                  <w:tcW w:w="2309" w:type="dxa"/>
                  <w:hideMark/>
                </w:tcPr>
                <w:p w:rsidR="00BD6822" w:rsidRDefault="00BD6822" w:rsidP="003A79DE">
                  <w:pPr>
                    <w:rPr>
                      <w:rFonts w:ascii="Tahoma" w:hAnsi="Tahoma" w:cs="Tahom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4575" w:type="dxa"/>
                  <w:hideMark/>
                </w:tcPr>
                <w:p w:rsidR="00BD6822" w:rsidRDefault="00BD6822" w:rsidP="003A79DE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BD6822" w:rsidTr="003A79DE">
              <w:trPr>
                <w:trHeight w:val="80"/>
              </w:trPr>
              <w:tc>
                <w:tcPr>
                  <w:tcW w:w="2755" w:type="dxa"/>
                  <w:hideMark/>
                </w:tcPr>
                <w:p w:rsidR="00BD6822" w:rsidRDefault="00BD6822" w:rsidP="003A79D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09" w:type="dxa"/>
                  <w:hideMark/>
                </w:tcPr>
                <w:p w:rsidR="00BD6822" w:rsidRDefault="00BD6822" w:rsidP="003A79D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575" w:type="dxa"/>
                  <w:hideMark/>
                </w:tcPr>
                <w:p w:rsidR="00BD6822" w:rsidRDefault="00BD6822" w:rsidP="003A79DE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BD6822" w:rsidTr="003A79DE">
              <w:trPr>
                <w:trHeight w:val="80"/>
              </w:trPr>
              <w:tc>
                <w:tcPr>
                  <w:tcW w:w="2755" w:type="dxa"/>
                </w:tcPr>
                <w:p w:rsidR="00BD6822" w:rsidRDefault="00BD6822" w:rsidP="003A79D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09" w:type="dxa"/>
                </w:tcPr>
                <w:p w:rsidR="00BD6822" w:rsidRDefault="00BD6822" w:rsidP="003A79D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575" w:type="dxa"/>
                </w:tcPr>
                <w:p w:rsidR="00BD6822" w:rsidRDefault="00BD6822" w:rsidP="003A79DE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BD6822" w:rsidTr="003A79DE">
              <w:trPr>
                <w:trHeight w:val="360"/>
              </w:trPr>
              <w:tc>
                <w:tcPr>
                  <w:tcW w:w="96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hideMark/>
                </w:tcPr>
                <w:p w:rsidR="00BD6822" w:rsidRDefault="00BD6822" w:rsidP="003A79DE">
                  <w:pPr>
                    <w:ind w:right="2805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Osoby które będą zawierały umowę ze strony Wykonawcy:</w:t>
                  </w:r>
                </w:p>
              </w:tc>
            </w:tr>
            <w:tr w:rsidR="00BD6822" w:rsidTr="003A79DE">
              <w:trPr>
                <w:trHeight w:val="360"/>
              </w:trPr>
              <w:tc>
                <w:tcPr>
                  <w:tcW w:w="96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hideMark/>
                </w:tcPr>
                <w:p w:rsidR="00BD6822" w:rsidRDefault="00BD6822" w:rsidP="003A79DE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Osoba(y)  odpowiedzialna za realizację umowy ze strony Wykonawcy</w:t>
                  </w:r>
                </w:p>
              </w:tc>
            </w:tr>
            <w:tr w:rsidR="00BD6822" w:rsidTr="003A79DE">
              <w:trPr>
                <w:trHeight w:val="360"/>
              </w:trPr>
              <w:tc>
                <w:tcPr>
                  <w:tcW w:w="27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D6822" w:rsidRDefault="00BD6822" w:rsidP="003A79DE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Imię i nazwisko</w:t>
                  </w:r>
                </w:p>
              </w:tc>
              <w:tc>
                <w:tcPr>
                  <w:tcW w:w="230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:rsidR="00BD6822" w:rsidRDefault="00BD6822" w:rsidP="003A79DE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Stanowisko</w:t>
                  </w:r>
                </w:p>
              </w:tc>
              <w:tc>
                <w:tcPr>
                  <w:tcW w:w="45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D6822" w:rsidRDefault="00BD6822" w:rsidP="003A79DE">
                  <w:pPr>
                    <w:tabs>
                      <w:tab w:val="left" w:pos="480"/>
                      <w:tab w:val="right" w:pos="5240"/>
                    </w:tabs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ab/>
                    <w:t>Faks; e-mail</w:t>
                  </w:r>
                  <w:r>
                    <w:rPr>
                      <w:rFonts w:ascii="Tahoma" w:hAnsi="Tahoma" w:cs="Tahoma"/>
                      <w:sz w:val="18"/>
                      <w:szCs w:val="18"/>
                    </w:rPr>
                    <w:tab/>
                    <w:t>Nr telefonu / e-mail</w:t>
                  </w:r>
                </w:p>
              </w:tc>
            </w:tr>
            <w:tr w:rsidR="00BD6822" w:rsidTr="003A79DE">
              <w:trPr>
                <w:trHeight w:val="360"/>
              </w:trPr>
              <w:tc>
                <w:tcPr>
                  <w:tcW w:w="27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D6822" w:rsidRDefault="00BD6822" w:rsidP="003A79DE">
                  <w:pPr>
                    <w:rPr>
                      <w:rFonts w:ascii="Tahoma" w:hAnsi="Tahoma" w:cs="Tahom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30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:rsidR="00BD6822" w:rsidRDefault="00BD6822" w:rsidP="003A79DE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D6822" w:rsidRDefault="00BD6822" w:rsidP="003A79DE">
                  <w:pPr>
                    <w:jc w:val="right"/>
                    <w:rPr>
                      <w:rFonts w:ascii="Tahoma" w:hAnsi="Tahoma" w:cs="Tahom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</w:tr>
            <w:tr w:rsidR="00BD6822" w:rsidTr="003A79DE">
              <w:trPr>
                <w:trHeight w:val="360"/>
              </w:trPr>
              <w:tc>
                <w:tcPr>
                  <w:tcW w:w="27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D6822" w:rsidRDefault="00BD6822" w:rsidP="003A79DE">
                  <w:pPr>
                    <w:rPr>
                      <w:rFonts w:ascii="Tahoma" w:hAnsi="Tahoma" w:cs="Tahom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30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:rsidR="00BD6822" w:rsidRDefault="00BD6822" w:rsidP="003A79DE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D6822" w:rsidRDefault="00BD6822" w:rsidP="003A79DE">
                  <w:pPr>
                    <w:jc w:val="right"/>
                    <w:rPr>
                      <w:rFonts w:ascii="Tahoma" w:hAnsi="Tahoma" w:cs="Tahom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</w:tr>
          </w:tbl>
          <w:p w:rsidR="00BD6822" w:rsidRDefault="00BD6822" w:rsidP="003A79DE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</w:p>
          <w:p w:rsidR="00BD6822" w:rsidRDefault="00BD6822" w:rsidP="003A79DE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567" w:type="dxa"/>
          </w:tcPr>
          <w:p w:rsidR="00BD6822" w:rsidRDefault="00BD6822" w:rsidP="003A79D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524" w:type="dxa"/>
            <w:gridSpan w:val="2"/>
          </w:tcPr>
          <w:p w:rsidR="00BD6822" w:rsidRDefault="00BD6822" w:rsidP="003A79D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BD6822" w:rsidRDefault="00BD6822" w:rsidP="00BD6822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BD6822" w:rsidRDefault="00BD6822" w:rsidP="00BD6822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BD6822" w:rsidRDefault="00BD6822" w:rsidP="00BD6822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BD6822" w:rsidRDefault="00BD6822" w:rsidP="00BD6822">
      <w:pPr>
        <w:spacing w:line="240" w:lineRule="atLeast"/>
        <w:jc w:val="both"/>
        <w:rPr>
          <w:rFonts w:ascii="Tahoma" w:hAnsi="Tahoma" w:cs="Tahoma"/>
          <w:sz w:val="18"/>
        </w:rPr>
      </w:pPr>
    </w:p>
    <w:p w:rsidR="00BD6822" w:rsidRDefault="00BD6822" w:rsidP="00BD6822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BD6822" w:rsidRDefault="00BD6822" w:rsidP="00BD6822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BD6822" w:rsidRDefault="00BD6822" w:rsidP="00BD6822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BD6822" w:rsidRDefault="00BD6822" w:rsidP="00BD6822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BD6822" w:rsidRDefault="00BD6822" w:rsidP="00BD6822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BD6822" w:rsidRDefault="00BD6822" w:rsidP="00BD6822">
      <w:pPr>
        <w:spacing w:line="480" w:lineRule="auto"/>
        <w:jc w:val="both"/>
        <w:rPr>
          <w:rFonts w:ascii="Tahoma" w:hAnsi="Tahoma" w:cs="Tahoma"/>
          <w:sz w:val="18"/>
        </w:rPr>
      </w:pPr>
    </w:p>
    <w:p w:rsidR="00BD6822" w:rsidRDefault="00BD6822" w:rsidP="00BD6822">
      <w:pPr>
        <w:spacing w:line="240" w:lineRule="atLeast"/>
        <w:jc w:val="both"/>
        <w:rPr>
          <w:rFonts w:ascii="Tahoma" w:hAnsi="Tahoma" w:cs="Tahoma"/>
          <w:sz w:val="18"/>
        </w:rPr>
      </w:pPr>
    </w:p>
    <w:p w:rsidR="00BD6822" w:rsidRDefault="00BD6822" w:rsidP="00BD6822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BD6822" w:rsidRDefault="00BD6822" w:rsidP="00BD6822">
      <w:pPr>
        <w:rPr>
          <w:rFonts w:eastAsia="MS Mincho"/>
        </w:rPr>
      </w:pPr>
    </w:p>
    <w:p w:rsidR="00BD6822" w:rsidRDefault="00BD6822" w:rsidP="00BD6822">
      <w:pPr>
        <w:tabs>
          <w:tab w:val="left" w:pos="6675"/>
        </w:tabs>
        <w:jc w:val="right"/>
        <w:rPr>
          <w:sz w:val="20"/>
        </w:rPr>
      </w:pPr>
      <w:r>
        <w:rPr>
          <w:sz w:val="20"/>
        </w:rPr>
        <w:t>..........................................................................</w:t>
      </w:r>
    </w:p>
    <w:p w:rsidR="00310B66" w:rsidRDefault="00310B66" w:rsidP="00310B66">
      <w:pPr>
        <w:tabs>
          <w:tab w:val="left" w:pos="6675"/>
        </w:tabs>
        <w:jc w:val="right"/>
        <w:rPr>
          <w:sz w:val="20"/>
        </w:rPr>
      </w:pPr>
      <w:r>
        <w:rPr>
          <w:sz w:val="20"/>
        </w:rPr>
        <w:t xml:space="preserve"> </w:t>
      </w:r>
      <w:r w:rsidR="00BD6822">
        <w:rPr>
          <w:sz w:val="20"/>
        </w:rPr>
        <w:t xml:space="preserve">[kwalifikowany podpis elektroniczny </w:t>
      </w:r>
    </w:p>
    <w:p w:rsidR="00BD6822" w:rsidRDefault="00BD6822" w:rsidP="00BD6822">
      <w:pPr>
        <w:tabs>
          <w:tab w:val="left" w:pos="6675"/>
        </w:tabs>
        <w:jc w:val="right"/>
        <w:rPr>
          <w:sz w:val="20"/>
        </w:rPr>
      </w:pPr>
    </w:p>
    <w:p w:rsidR="00BD6822" w:rsidRDefault="00BD6822" w:rsidP="00BD6822">
      <w:pPr>
        <w:tabs>
          <w:tab w:val="left" w:pos="6675"/>
        </w:tabs>
        <w:jc w:val="right"/>
        <w:rPr>
          <w:sz w:val="20"/>
        </w:rPr>
      </w:pPr>
      <w:r>
        <w:rPr>
          <w:sz w:val="20"/>
        </w:rPr>
        <w:t>osoby / osób uprawnionych do reprezentacji]</w:t>
      </w:r>
    </w:p>
    <w:p w:rsidR="000D4867" w:rsidRPr="00965DBB" w:rsidRDefault="000D4867" w:rsidP="000D4867">
      <w:pPr>
        <w:rPr>
          <w:rFonts w:eastAsia="MS Mincho"/>
        </w:rPr>
      </w:pPr>
    </w:p>
    <w:p w:rsidR="00606FAB" w:rsidRPr="000D4867" w:rsidRDefault="00606FAB" w:rsidP="000D4867"/>
    <w:sectPr w:rsidR="00606FAB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089C" w:rsidRDefault="0008089C">
      <w:r>
        <w:separator/>
      </w:r>
    </w:p>
  </w:endnote>
  <w:endnote w:type="continuationSeparator" w:id="0">
    <w:p w:rsidR="0008089C" w:rsidRDefault="000808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4510" w:rsidRDefault="008D451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4510" w:rsidRDefault="008D451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089C" w:rsidRDefault="0008089C">
      <w:r>
        <w:separator/>
      </w:r>
    </w:p>
  </w:footnote>
  <w:footnote w:type="continuationSeparator" w:id="0">
    <w:p w:rsidR="0008089C" w:rsidRDefault="000808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4510" w:rsidRDefault="008D451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4510" w:rsidRDefault="008D451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259C51C4"/>
    <w:lvl w:ilvl="0" w:tplc="8B3AD5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1E87"/>
    <w:rsid w:val="00020F7D"/>
    <w:rsid w:val="0008089C"/>
    <w:rsid w:val="000867FD"/>
    <w:rsid w:val="000D4867"/>
    <w:rsid w:val="00101BF2"/>
    <w:rsid w:val="00156BE1"/>
    <w:rsid w:val="00203C73"/>
    <w:rsid w:val="002346CB"/>
    <w:rsid w:val="002827B1"/>
    <w:rsid w:val="00310B66"/>
    <w:rsid w:val="003F5AA9"/>
    <w:rsid w:val="00446A72"/>
    <w:rsid w:val="00460999"/>
    <w:rsid w:val="00606FAB"/>
    <w:rsid w:val="00741AC8"/>
    <w:rsid w:val="008D4510"/>
    <w:rsid w:val="009200B1"/>
    <w:rsid w:val="009C19AD"/>
    <w:rsid w:val="00A02D66"/>
    <w:rsid w:val="00A143F5"/>
    <w:rsid w:val="00BB2439"/>
    <w:rsid w:val="00BD6822"/>
    <w:rsid w:val="00C446A2"/>
    <w:rsid w:val="00C8648B"/>
    <w:rsid w:val="00D02DFB"/>
    <w:rsid w:val="00D3160B"/>
    <w:rsid w:val="00DB722F"/>
    <w:rsid w:val="00E71E87"/>
    <w:rsid w:val="00EC52A1"/>
    <w:rsid w:val="00ED5F45"/>
    <w:rsid w:val="00EF356C"/>
    <w:rsid w:val="00F37F91"/>
    <w:rsid w:val="00F75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1E5AA5-0D50-4245-8BCE-519DB6790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3</Pages>
  <Words>723</Words>
  <Characters>7658</Characters>
  <Application>Microsoft Office Word</Application>
  <DocSecurity>0</DocSecurity>
  <Lines>63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Formularz ofertowy</vt:lpstr>
      <vt:lpstr>    NZ-26-2024-39-D-P-AC</vt:lpstr>
      <vt:lpstr>    FORMULARZ OFERTOWY</vt:lpstr>
    </vt:vector>
  </TitlesOfParts>
  <Company>Szpital Powiatowy w Limanowej</Company>
  <LinksUpToDate>false</LinksUpToDate>
  <CharactersWithSpaces>8365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 Adela Ćwik</cp:lastModifiedBy>
  <cp:revision>9</cp:revision>
  <cp:lastPrinted>2001-01-24T12:21:00Z</cp:lastPrinted>
  <dcterms:created xsi:type="dcterms:W3CDTF">2025-04-03T08:49:00Z</dcterms:created>
  <dcterms:modified xsi:type="dcterms:W3CDTF">2025-05-14T08:21:00Z</dcterms:modified>
</cp:coreProperties>
</file>