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82A5C" w:rsidRPr="00882A5C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882A5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2A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sprężonego tlenu medycznego w butlach wraz z dzierżawą, tlenu medycznego ciekłego z dzierżawą zbiorników, dwutlenku węgla wraz z dzierżawą butli oraz mieszanki 50% 02/50%N20 wraz z dzierżawą butli i oprzyrządowania, przeglądy i konserwacje wewnętrznych gazów medycznych.</w:t>
            </w:r>
            <w:bookmarkStart w:id="1" w:name="_GoBack"/>
            <w:bookmarkEnd w:id="1"/>
          </w:p>
        </w:tc>
      </w:tr>
      <w:tr w:rsidR="00882A5C" w:rsidRPr="00A2540E" w:rsidTr="00CB0253">
        <w:tc>
          <w:tcPr>
            <w:tcW w:w="2269" w:type="dxa"/>
            <w:shd w:val="clear" w:color="auto" w:fill="auto"/>
          </w:tcPr>
          <w:p w:rsidR="00882A5C" w:rsidRPr="00A2540E" w:rsidRDefault="00882A5C" w:rsidP="00CB02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82A5C" w:rsidRPr="00A2540E" w:rsidRDefault="00882A5C" w:rsidP="00CB02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2A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NZ-26-2025-23-D-N-AC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2A5C" w:rsidRPr="00882A5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82A5C" w:rsidRPr="00882A5C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882A5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82A5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4EA" w:rsidRDefault="00F974EA" w:rsidP="00025386">
      <w:pPr>
        <w:spacing w:after="0" w:line="240" w:lineRule="auto"/>
      </w:pPr>
      <w:r>
        <w:separator/>
      </w:r>
    </w:p>
  </w:endnote>
  <w:endnote w:type="continuationSeparator" w:id="0">
    <w:p w:rsidR="00F974EA" w:rsidRDefault="00F974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5C" w:rsidRDefault="00882A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E0662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6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62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5C" w:rsidRDefault="00882A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4EA" w:rsidRDefault="00F974EA" w:rsidP="00025386">
      <w:pPr>
        <w:spacing w:after="0" w:line="240" w:lineRule="auto"/>
      </w:pPr>
      <w:r>
        <w:separator/>
      </w:r>
    </w:p>
  </w:footnote>
  <w:footnote w:type="continuationSeparator" w:id="0">
    <w:p w:rsidR="00F974EA" w:rsidRDefault="00F974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5C" w:rsidRDefault="00882A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5C" w:rsidRDefault="00882A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5C" w:rsidRDefault="00882A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74E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2A5C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662A"/>
    <w:rsid w:val="00E27ABB"/>
    <w:rsid w:val="00E67109"/>
    <w:rsid w:val="00E86D3B"/>
    <w:rsid w:val="00EC10EE"/>
    <w:rsid w:val="00EF3368"/>
    <w:rsid w:val="00F334B4"/>
    <w:rsid w:val="00F974E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5461CFC-64DB-4CD6-B2A1-C19C68E49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cp:lastPrinted>2025-04-07T11:38:00Z</cp:lastPrinted>
  <dcterms:created xsi:type="dcterms:W3CDTF">2025-04-07T11:38:00Z</dcterms:created>
  <dcterms:modified xsi:type="dcterms:W3CDTF">2025-04-07T11:38:00Z</dcterms:modified>
</cp:coreProperties>
</file>