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3961" w:rsidRPr="003B396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B3961" w:rsidRPr="003B396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B396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39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02/50%N20 wraz z dzierżawą butli i oprzyrządowania, przeglądy i konserwacje wewnętrznych gazów medycznych.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3961" w:rsidRPr="00A2540E" w:rsidTr="00CB0253">
        <w:tc>
          <w:tcPr>
            <w:tcW w:w="2269" w:type="dxa"/>
            <w:shd w:val="clear" w:color="auto" w:fill="auto"/>
          </w:tcPr>
          <w:p w:rsidR="003B3961" w:rsidRPr="00A2540E" w:rsidRDefault="003B3961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3961" w:rsidRPr="00A2540E" w:rsidRDefault="003B3961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39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NZ-26-2025-23-D-N-AC</w:t>
            </w:r>
          </w:p>
        </w:tc>
      </w:tr>
    </w:tbl>
    <w:p w:rsidR="00DC652A" w:rsidRPr="00053927" w:rsidRDefault="003B396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3B396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B396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820" w:rsidRDefault="00B50820" w:rsidP="00025386">
      <w:pPr>
        <w:spacing w:after="0" w:line="240" w:lineRule="auto"/>
      </w:pPr>
      <w:r>
        <w:separator/>
      </w:r>
    </w:p>
  </w:endnote>
  <w:endnote w:type="continuationSeparator" w:id="0">
    <w:p w:rsidR="00B50820" w:rsidRDefault="00B508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61" w:rsidRDefault="003B39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9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9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61" w:rsidRDefault="003B39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820" w:rsidRDefault="00B50820" w:rsidP="00025386">
      <w:pPr>
        <w:spacing w:after="0" w:line="240" w:lineRule="auto"/>
      </w:pPr>
      <w:r>
        <w:separator/>
      </w:r>
    </w:p>
  </w:footnote>
  <w:footnote w:type="continuationSeparator" w:id="0">
    <w:p w:rsidR="00B50820" w:rsidRDefault="00B508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61" w:rsidRDefault="003B39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61" w:rsidRDefault="003B39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61" w:rsidRDefault="003B39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82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B396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082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DFC49E7-FAFF-44AA-8612-D0987140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2025-04-04T12:18:00Z</dcterms:created>
  <dcterms:modified xsi:type="dcterms:W3CDTF">2025-04-04T12:18:00Z</dcterms:modified>
</cp:coreProperties>
</file>