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B6BC3" w:rsidRPr="005B6BC3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B6BC3" w:rsidRPr="005B6BC3">
        <w:rPr>
          <w:rFonts w:ascii="Arial" w:hAnsi="Arial" w:cs="Arial"/>
          <w:b/>
          <w:sz w:val="24"/>
          <w:szCs w:val="24"/>
        </w:rPr>
        <w:t>NZ-26-2025-23-D-N-AC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B6BC3" w:rsidRPr="005B6BC3">
        <w:rPr>
          <w:rFonts w:ascii="Arial" w:hAnsi="Arial" w:cs="Arial"/>
        </w:rPr>
        <w:t>Szpital Powiatowy w Limanowej Imienia Miłosierdzia Bożego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B6BC3" w:rsidRPr="005B6BC3">
        <w:rPr>
          <w:rFonts w:ascii="Arial" w:hAnsi="Arial" w:cs="Arial"/>
        </w:rPr>
        <w:t>ul. Piłsudskiego</w:t>
      </w:r>
      <w:r w:rsidRPr="0012157F">
        <w:rPr>
          <w:rFonts w:ascii="Arial" w:hAnsi="Arial" w:cs="Arial"/>
        </w:rPr>
        <w:t xml:space="preserve"> </w:t>
      </w:r>
      <w:r w:rsidR="005B6BC3" w:rsidRPr="005B6BC3">
        <w:rPr>
          <w:rFonts w:ascii="Arial" w:hAnsi="Arial" w:cs="Arial"/>
        </w:rPr>
        <w:t>61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B6BC3" w:rsidRPr="005B6BC3">
        <w:rPr>
          <w:rFonts w:ascii="Arial" w:hAnsi="Arial" w:cs="Arial"/>
        </w:rPr>
        <w:t>34-600</w:t>
      </w:r>
      <w:r w:rsidRPr="0012157F">
        <w:rPr>
          <w:rFonts w:ascii="Arial" w:hAnsi="Arial" w:cs="Arial"/>
        </w:rPr>
        <w:t xml:space="preserve"> </w:t>
      </w:r>
      <w:r w:rsidR="005B6BC3" w:rsidRPr="005B6BC3">
        <w:rPr>
          <w:rFonts w:ascii="Arial" w:hAnsi="Arial" w:cs="Arial"/>
        </w:rPr>
        <w:t>Limanowa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B6BC3" w:rsidRPr="0012157F" w:rsidTr="00CB0253">
        <w:tc>
          <w:tcPr>
            <w:tcW w:w="9104" w:type="dxa"/>
            <w:shd w:val="clear" w:color="auto" w:fill="D9D9D9"/>
          </w:tcPr>
          <w:p w:rsidR="005B6BC3" w:rsidRPr="0012157F" w:rsidRDefault="005B6BC3" w:rsidP="00CB025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B6BC3" w:rsidRDefault="005B6BC3" w:rsidP="00CB025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B6BC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B6BC3" w:rsidRPr="00C86421" w:rsidRDefault="005B6BC3" w:rsidP="00CB02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B6BC3" w:rsidRDefault="005B6BC3" w:rsidP="00CB02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B6BC3" w:rsidRPr="00C86421" w:rsidRDefault="005B6BC3" w:rsidP="00CB02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B6BC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B6BC3">
        <w:rPr>
          <w:rFonts w:ascii="Arial" w:hAnsi="Arial" w:cs="Arial"/>
          <w:b/>
          <w:sz w:val="24"/>
          <w:szCs w:val="24"/>
        </w:rPr>
        <w:t>Dostawy sprężonego tlenu medycznego w butlach wraz z dzierżawą, tlenu medycznego ciekłego z dzierżawą zbiorników, dwutlenku węgla wraz z dzierżawą butli oraz mieszanki 50% 02/50%N20 wraz z dzierżawą butli i oprzyrządowania, przeglądy i konserwacje wewnętrznych gazów medycznych.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B6BC3" w:rsidRPr="005B6BC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B6BC3" w:rsidRPr="0012157F" w:rsidTr="00CB02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BC3" w:rsidRPr="0012157F" w:rsidRDefault="005B6BC3" w:rsidP="00CB025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B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BC3" w:rsidRPr="0012157F" w:rsidRDefault="005B6BC3" w:rsidP="00CB025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6BC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B6BC3" w:rsidRPr="0012157F" w:rsidRDefault="005B6BC3" w:rsidP="00CB025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6B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5B6BC3" w:rsidRPr="0012157F" w:rsidTr="00CB02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BC3" w:rsidRPr="0012157F" w:rsidRDefault="005B6BC3" w:rsidP="00CB025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B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BC3" w:rsidRPr="0012157F" w:rsidRDefault="005B6BC3" w:rsidP="00CB025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6BC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B6BC3" w:rsidRPr="0012157F" w:rsidRDefault="005B6BC3" w:rsidP="00CB025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6B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5B6BC3" w:rsidRPr="0012157F" w:rsidTr="00CB02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BC3" w:rsidRPr="0012157F" w:rsidRDefault="005B6BC3" w:rsidP="00CB025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B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BC3" w:rsidRPr="0012157F" w:rsidRDefault="005B6BC3" w:rsidP="00CB025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6BC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B6BC3" w:rsidRPr="0012157F" w:rsidRDefault="005B6BC3" w:rsidP="00CB025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6B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5B6BC3" w:rsidRPr="0012157F" w:rsidTr="00CB02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BC3" w:rsidRPr="0012157F" w:rsidRDefault="005B6BC3" w:rsidP="00CB025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B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BC3" w:rsidRPr="0012157F" w:rsidRDefault="005B6BC3" w:rsidP="00CB025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6BC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B6BC3" w:rsidRPr="0012157F" w:rsidRDefault="005B6BC3" w:rsidP="00CB025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6B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805E5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bookmarkStart w:id="1" w:name="_GoBack"/>
      <w:bookmarkEnd w:id="1"/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C29" w:rsidRDefault="00AF1C29" w:rsidP="0038231F">
      <w:pPr>
        <w:spacing w:after="0" w:line="240" w:lineRule="auto"/>
      </w:pPr>
      <w:r>
        <w:separator/>
      </w:r>
    </w:p>
  </w:endnote>
  <w:endnote w:type="continuationSeparator" w:id="0">
    <w:p w:rsidR="00AF1C29" w:rsidRDefault="00AF1C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BC3" w:rsidRDefault="005B6B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5E5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5E53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BC3" w:rsidRDefault="005B6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C29" w:rsidRDefault="00AF1C29" w:rsidP="0038231F">
      <w:pPr>
        <w:spacing w:after="0" w:line="240" w:lineRule="auto"/>
      </w:pPr>
      <w:r>
        <w:separator/>
      </w:r>
    </w:p>
  </w:footnote>
  <w:footnote w:type="continuationSeparator" w:id="0">
    <w:p w:rsidR="00AF1C29" w:rsidRDefault="00AF1C2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BC3" w:rsidRDefault="005B6B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BC3" w:rsidRDefault="005B6B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BC3" w:rsidRDefault="005B6B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C2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B6BC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5E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1C29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B70A384-5372-4AE4-9DE8-F38944EC2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EB5A4-B5EA-45C4-B5D1-F9498A65E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1069</Words>
  <Characters>6414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2025-04-04T12:17:00Z</dcterms:created>
  <dcterms:modified xsi:type="dcterms:W3CDTF">2025-04-04T12:18:00Z</dcterms:modified>
</cp:coreProperties>
</file>