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4D6939D4" w:rsidR="00C24737" w:rsidRPr="00B111AA" w:rsidRDefault="00A61BD3">
            <w:pPr>
              <w:spacing w:before="120" w:after="120" w:line="254" w:lineRule="auto"/>
              <w:ind w:left="0" w:right="0" w:firstLine="0"/>
              <w:jc w:val="left"/>
              <w:rPr>
                <w:rFonts w:ascii="Arial" w:hAnsi="Arial" w:cs="Arial"/>
                <w:bCs/>
                <w:sz w:val="18"/>
                <w:szCs w:val="18"/>
                <w:lang w:eastAsia="en-US"/>
              </w:rPr>
            </w:pPr>
            <w:r w:rsidRPr="00A61BD3">
              <w:rPr>
                <w:rFonts w:ascii="Arial" w:hAnsi="Arial" w:cs="Arial"/>
                <w:bCs/>
                <w:szCs w:val="20"/>
              </w:rPr>
              <w:t>Dostawa mieszadła magnetycznego 10-stanowiskowego dla WIMiC DE-dzp.272-191/25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39C6691C"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0A5E2C">
              <w:rPr>
                <w:rFonts w:ascii="Arial" w:hAnsi="Arial" w:cs="Arial"/>
                <w:b/>
                <w:bCs/>
                <w:sz w:val="18"/>
                <w:szCs w:val="18"/>
                <w:lang w:eastAsia="en-US"/>
              </w:rPr>
              <w:t>1</w:t>
            </w:r>
            <w:r w:rsidR="00A61BD3">
              <w:rPr>
                <w:rFonts w:ascii="Arial" w:hAnsi="Arial" w:cs="Arial"/>
                <w:b/>
                <w:bCs/>
                <w:sz w:val="18"/>
                <w:szCs w:val="18"/>
                <w:lang w:eastAsia="en-US"/>
              </w:rPr>
              <w:t>91</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35EFA" w14:textId="77777777" w:rsidR="0053420F" w:rsidRDefault="0053420F">
      <w:pPr>
        <w:spacing w:after="0" w:line="240" w:lineRule="auto"/>
      </w:pPr>
      <w:r>
        <w:separator/>
      </w:r>
    </w:p>
  </w:endnote>
  <w:endnote w:type="continuationSeparator" w:id="0">
    <w:p w14:paraId="3E06B971" w14:textId="77777777" w:rsidR="0053420F" w:rsidRDefault="005342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D75C9" w14:textId="77777777" w:rsidR="0053420F" w:rsidRDefault="0053420F">
      <w:pPr>
        <w:spacing w:after="0" w:line="244" w:lineRule="auto"/>
        <w:ind w:left="0" w:right="69" w:firstLine="0"/>
      </w:pPr>
      <w:r>
        <w:separator/>
      </w:r>
    </w:p>
  </w:footnote>
  <w:footnote w:type="continuationSeparator" w:id="0">
    <w:p w14:paraId="71C1721B" w14:textId="77777777" w:rsidR="0053420F" w:rsidRDefault="0053420F">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51391"/>
    <w:rsid w:val="000607D0"/>
    <w:rsid w:val="000663DA"/>
    <w:rsid w:val="000679C4"/>
    <w:rsid w:val="00067E83"/>
    <w:rsid w:val="0008187F"/>
    <w:rsid w:val="000955B3"/>
    <w:rsid w:val="0009613B"/>
    <w:rsid w:val="000A5A19"/>
    <w:rsid w:val="000A5E2C"/>
    <w:rsid w:val="000B02E5"/>
    <w:rsid w:val="000C42B7"/>
    <w:rsid w:val="000D3F83"/>
    <w:rsid w:val="000E51DF"/>
    <w:rsid w:val="000E738F"/>
    <w:rsid w:val="000F070D"/>
    <w:rsid w:val="000F7DE5"/>
    <w:rsid w:val="00105EE6"/>
    <w:rsid w:val="00106883"/>
    <w:rsid w:val="00115FBE"/>
    <w:rsid w:val="00123A79"/>
    <w:rsid w:val="0015263A"/>
    <w:rsid w:val="001612F3"/>
    <w:rsid w:val="001726B7"/>
    <w:rsid w:val="00181106"/>
    <w:rsid w:val="0018744C"/>
    <w:rsid w:val="0019214B"/>
    <w:rsid w:val="001A7706"/>
    <w:rsid w:val="001C6E04"/>
    <w:rsid w:val="001D39E3"/>
    <w:rsid w:val="001D7DC7"/>
    <w:rsid w:val="001F2B23"/>
    <w:rsid w:val="001F5005"/>
    <w:rsid w:val="001F54EE"/>
    <w:rsid w:val="002128DF"/>
    <w:rsid w:val="00215517"/>
    <w:rsid w:val="00217E54"/>
    <w:rsid w:val="00223981"/>
    <w:rsid w:val="00223A2C"/>
    <w:rsid w:val="00230FD5"/>
    <w:rsid w:val="00247548"/>
    <w:rsid w:val="00252E49"/>
    <w:rsid w:val="00272252"/>
    <w:rsid w:val="002768E4"/>
    <w:rsid w:val="002A6AAA"/>
    <w:rsid w:val="002A770C"/>
    <w:rsid w:val="002B52BC"/>
    <w:rsid w:val="002B57CB"/>
    <w:rsid w:val="002D120A"/>
    <w:rsid w:val="002E14D6"/>
    <w:rsid w:val="002E36DA"/>
    <w:rsid w:val="002E4E6F"/>
    <w:rsid w:val="002E533B"/>
    <w:rsid w:val="002F1DA1"/>
    <w:rsid w:val="002F4F22"/>
    <w:rsid w:val="00301D55"/>
    <w:rsid w:val="003074EB"/>
    <w:rsid w:val="00314036"/>
    <w:rsid w:val="00320956"/>
    <w:rsid w:val="00322147"/>
    <w:rsid w:val="0032217C"/>
    <w:rsid w:val="003235AF"/>
    <w:rsid w:val="003328D5"/>
    <w:rsid w:val="00367230"/>
    <w:rsid w:val="00373976"/>
    <w:rsid w:val="00394033"/>
    <w:rsid w:val="003A42F0"/>
    <w:rsid w:val="003A5C9C"/>
    <w:rsid w:val="003E0D1B"/>
    <w:rsid w:val="003E365E"/>
    <w:rsid w:val="003E7EB0"/>
    <w:rsid w:val="003F3739"/>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D404B"/>
    <w:rsid w:val="004E4C96"/>
    <w:rsid w:val="004F7EEE"/>
    <w:rsid w:val="00502570"/>
    <w:rsid w:val="0051431A"/>
    <w:rsid w:val="005204F0"/>
    <w:rsid w:val="0053420F"/>
    <w:rsid w:val="00534A44"/>
    <w:rsid w:val="0054053A"/>
    <w:rsid w:val="00541643"/>
    <w:rsid w:val="00562023"/>
    <w:rsid w:val="00572DB0"/>
    <w:rsid w:val="005768CD"/>
    <w:rsid w:val="00585A0D"/>
    <w:rsid w:val="005867FE"/>
    <w:rsid w:val="005A2351"/>
    <w:rsid w:val="005A2481"/>
    <w:rsid w:val="005A4077"/>
    <w:rsid w:val="005B3D0B"/>
    <w:rsid w:val="005C5B43"/>
    <w:rsid w:val="005C69E6"/>
    <w:rsid w:val="005D4E36"/>
    <w:rsid w:val="005E7EB3"/>
    <w:rsid w:val="00600F5C"/>
    <w:rsid w:val="006060EF"/>
    <w:rsid w:val="00606527"/>
    <w:rsid w:val="00620AD2"/>
    <w:rsid w:val="00652ADB"/>
    <w:rsid w:val="0066040A"/>
    <w:rsid w:val="006620F0"/>
    <w:rsid w:val="00664C21"/>
    <w:rsid w:val="00664ECB"/>
    <w:rsid w:val="006779E4"/>
    <w:rsid w:val="006828CA"/>
    <w:rsid w:val="0068766E"/>
    <w:rsid w:val="00692139"/>
    <w:rsid w:val="006A17E5"/>
    <w:rsid w:val="006B0DA1"/>
    <w:rsid w:val="006B790C"/>
    <w:rsid w:val="006C5C4B"/>
    <w:rsid w:val="006C789A"/>
    <w:rsid w:val="006D1D27"/>
    <w:rsid w:val="006D4596"/>
    <w:rsid w:val="006E3433"/>
    <w:rsid w:val="006E3997"/>
    <w:rsid w:val="00710F64"/>
    <w:rsid w:val="00715408"/>
    <w:rsid w:val="0073638E"/>
    <w:rsid w:val="007466BF"/>
    <w:rsid w:val="00747976"/>
    <w:rsid w:val="00764F25"/>
    <w:rsid w:val="00772812"/>
    <w:rsid w:val="0077459C"/>
    <w:rsid w:val="00791417"/>
    <w:rsid w:val="0079254B"/>
    <w:rsid w:val="007A053E"/>
    <w:rsid w:val="007B7E3C"/>
    <w:rsid w:val="007E05FE"/>
    <w:rsid w:val="007F511C"/>
    <w:rsid w:val="00801D98"/>
    <w:rsid w:val="008112F4"/>
    <w:rsid w:val="008155C6"/>
    <w:rsid w:val="008163E7"/>
    <w:rsid w:val="00822A8F"/>
    <w:rsid w:val="0083018C"/>
    <w:rsid w:val="00830502"/>
    <w:rsid w:val="00833023"/>
    <w:rsid w:val="0085206F"/>
    <w:rsid w:val="00863D89"/>
    <w:rsid w:val="008729D1"/>
    <w:rsid w:val="00876FF8"/>
    <w:rsid w:val="00887514"/>
    <w:rsid w:val="0089287E"/>
    <w:rsid w:val="00896C2B"/>
    <w:rsid w:val="008C1B72"/>
    <w:rsid w:val="008D2A28"/>
    <w:rsid w:val="008D2EB6"/>
    <w:rsid w:val="008D7633"/>
    <w:rsid w:val="008F4A90"/>
    <w:rsid w:val="00900A9B"/>
    <w:rsid w:val="009038A8"/>
    <w:rsid w:val="0090594D"/>
    <w:rsid w:val="0091592A"/>
    <w:rsid w:val="009243E0"/>
    <w:rsid w:val="00927896"/>
    <w:rsid w:val="00931538"/>
    <w:rsid w:val="00951D43"/>
    <w:rsid w:val="0097126C"/>
    <w:rsid w:val="00971DC5"/>
    <w:rsid w:val="009807B2"/>
    <w:rsid w:val="00980833"/>
    <w:rsid w:val="0098635A"/>
    <w:rsid w:val="00996F7D"/>
    <w:rsid w:val="009B0916"/>
    <w:rsid w:val="009B7370"/>
    <w:rsid w:val="009D1723"/>
    <w:rsid w:val="009D4F8B"/>
    <w:rsid w:val="009E1CF4"/>
    <w:rsid w:val="009F5958"/>
    <w:rsid w:val="00A0013F"/>
    <w:rsid w:val="00A05D67"/>
    <w:rsid w:val="00A10F53"/>
    <w:rsid w:val="00A26F07"/>
    <w:rsid w:val="00A31ECE"/>
    <w:rsid w:val="00A343B1"/>
    <w:rsid w:val="00A41F91"/>
    <w:rsid w:val="00A61BD3"/>
    <w:rsid w:val="00A65C15"/>
    <w:rsid w:val="00A67D85"/>
    <w:rsid w:val="00A70749"/>
    <w:rsid w:val="00AA1F95"/>
    <w:rsid w:val="00AB1FEF"/>
    <w:rsid w:val="00AB4178"/>
    <w:rsid w:val="00AC20D8"/>
    <w:rsid w:val="00AF1D8D"/>
    <w:rsid w:val="00AF2FB7"/>
    <w:rsid w:val="00AF3C65"/>
    <w:rsid w:val="00B0346A"/>
    <w:rsid w:val="00B04303"/>
    <w:rsid w:val="00B058FA"/>
    <w:rsid w:val="00B111AA"/>
    <w:rsid w:val="00B24DC2"/>
    <w:rsid w:val="00B3331E"/>
    <w:rsid w:val="00B444FE"/>
    <w:rsid w:val="00B6472C"/>
    <w:rsid w:val="00B67957"/>
    <w:rsid w:val="00B73EA7"/>
    <w:rsid w:val="00B77B5F"/>
    <w:rsid w:val="00B97922"/>
    <w:rsid w:val="00BA5922"/>
    <w:rsid w:val="00BA725D"/>
    <w:rsid w:val="00BC5FC0"/>
    <w:rsid w:val="00BC65D8"/>
    <w:rsid w:val="00BD0E86"/>
    <w:rsid w:val="00BD0E87"/>
    <w:rsid w:val="00BD4557"/>
    <w:rsid w:val="00BE4C2F"/>
    <w:rsid w:val="00BE6869"/>
    <w:rsid w:val="00BF2AE8"/>
    <w:rsid w:val="00C01365"/>
    <w:rsid w:val="00C128BE"/>
    <w:rsid w:val="00C24737"/>
    <w:rsid w:val="00C32858"/>
    <w:rsid w:val="00C44977"/>
    <w:rsid w:val="00C57126"/>
    <w:rsid w:val="00C708E8"/>
    <w:rsid w:val="00C721E3"/>
    <w:rsid w:val="00C73371"/>
    <w:rsid w:val="00C80EE8"/>
    <w:rsid w:val="00C92CEB"/>
    <w:rsid w:val="00CA5AC4"/>
    <w:rsid w:val="00CB4489"/>
    <w:rsid w:val="00CE1C35"/>
    <w:rsid w:val="00CE34AD"/>
    <w:rsid w:val="00CE73B4"/>
    <w:rsid w:val="00D163D3"/>
    <w:rsid w:val="00D54590"/>
    <w:rsid w:val="00D56BFF"/>
    <w:rsid w:val="00D8062F"/>
    <w:rsid w:val="00D849E3"/>
    <w:rsid w:val="00D858D2"/>
    <w:rsid w:val="00D90946"/>
    <w:rsid w:val="00D92344"/>
    <w:rsid w:val="00DA52BF"/>
    <w:rsid w:val="00DB4EDA"/>
    <w:rsid w:val="00DE0147"/>
    <w:rsid w:val="00DE2AA0"/>
    <w:rsid w:val="00DF0942"/>
    <w:rsid w:val="00E03B23"/>
    <w:rsid w:val="00E03B6A"/>
    <w:rsid w:val="00E17FE3"/>
    <w:rsid w:val="00E20BEA"/>
    <w:rsid w:val="00E50882"/>
    <w:rsid w:val="00E7498D"/>
    <w:rsid w:val="00E76BD7"/>
    <w:rsid w:val="00E823A7"/>
    <w:rsid w:val="00E87D61"/>
    <w:rsid w:val="00E95396"/>
    <w:rsid w:val="00EB4A0D"/>
    <w:rsid w:val="00EC1AAE"/>
    <w:rsid w:val="00F023B5"/>
    <w:rsid w:val="00F2192A"/>
    <w:rsid w:val="00F22BB5"/>
    <w:rsid w:val="00F42082"/>
    <w:rsid w:val="00F57275"/>
    <w:rsid w:val="00F8174A"/>
    <w:rsid w:val="00F84D59"/>
    <w:rsid w:val="00F910E4"/>
    <w:rsid w:val="00FA2A61"/>
    <w:rsid w:val="00FB6EF8"/>
    <w:rsid w:val="00FC3738"/>
    <w:rsid w:val="00FC4FF1"/>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4286</Words>
  <Characters>25718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2025-01-24T11:16:00Z</cp:lastPrinted>
  <dcterms:created xsi:type="dcterms:W3CDTF">2025-04-01T05:39:00Z</dcterms:created>
  <dcterms:modified xsi:type="dcterms:W3CDTF">2025-04-01T08:52:00Z</dcterms:modified>
</cp:coreProperties>
</file>