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58C52892" w:rsidR="000A31B4" w:rsidRDefault="000A31B4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348B4" w:rsidRPr="00D348B4">
        <w:rPr>
          <w:rFonts w:ascii="Verdana" w:hAnsi="Verdana"/>
          <w:b/>
          <w:sz w:val="18"/>
          <w:szCs w:val="18"/>
        </w:rPr>
        <w:t xml:space="preserve">dostawa komputera przenośnego (laptopa)- nowy lub fabrycznie odnowiony lub używany dla </w:t>
      </w:r>
      <w:proofErr w:type="spellStart"/>
      <w:r w:rsidR="00D348B4" w:rsidRPr="00D348B4">
        <w:rPr>
          <w:rFonts w:ascii="Verdana" w:hAnsi="Verdana"/>
          <w:b/>
          <w:sz w:val="18"/>
          <w:szCs w:val="18"/>
        </w:rPr>
        <w:t>ACMiN</w:t>
      </w:r>
      <w:proofErr w:type="spellEnd"/>
      <w:r w:rsidR="00D348B4" w:rsidRPr="00D348B4">
        <w:rPr>
          <w:rFonts w:ascii="Verdana" w:hAnsi="Verdana"/>
          <w:b/>
          <w:sz w:val="18"/>
          <w:szCs w:val="18"/>
        </w:rPr>
        <w:t xml:space="preserve"> AGH-DE-dzp.272-200/25</w:t>
      </w:r>
      <w:r w:rsidR="00A53B85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914FE4F" w14:textId="677CE7D1" w:rsidR="000A31B4" w:rsidRPr="00430912" w:rsidRDefault="00377296" w:rsidP="00430912">
      <w:pPr>
        <w:pStyle w:val="Tekstpodstawowy"/>
      </w:pPr>
      <w:r>
        <w:t xml:space="preserve">Powyższa cena zawiera podatek VAT w wysokości </w:t>
      </w:r>
      <w:r w:rsidR="00D31FCC">
        <w:t>……….</w:t>
      </w:r>
      <w:r>
        <w:t>% tj. ……………………. PLN</w:t>
      </w:r>
    </w:p>
    <w:p w14:paraId="256CF019" w14:textId="1BB5D3D2" w:rsidR="000A31B4" w:rsidRPr="000A31B4" w:rsidRDefault="00A84623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Producent/model zaoferowanego komputera przenośnego (laptopa)</w:t>
      </w:r>
      <w:r w:rsidR="003D7DC9">
        <w:rPr>
          <w:rFonts w:ascii="Verdana" w:hAnsi="Verdana"/>
          <w:b/>
          <w:sz w:val="18"/>
          <w:szCs w:val="18"/>
        </w:rPr>
        <w:t xml:space="preserve">/data produkcji </w:t>
      </w:r>
      <w:r>
        <w:rPr>
          <w:rFonts w:ascii="Verdana" w:hAnsi="Verdana"/>
          <w:b/>
          <w:sz w:val="18"/>
          <w:szCs w:val="18"/>
        </w:rPr>
        <w:t>: …………………………….</w:t>
      </w:r>
    </w:p>
    <w:p w14:paraId="55422E68" w14:textId="7D6BBBDC" w:rsidR="00430912" w:rsidRDefault="000A31B4" w:rsidP="00430912">
      <w:pPr>
        <w:widowControl w:val="0"/>
        <w:ind w:right="1"/>
        <w:jc w:val="both"/>
        <w:rPr>
          <w:i/>
          <w:sz w:val="22"/>
          <w:szCs w:val="22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430912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430912" w:rsidRPr="00430912">
        <w:rPr>
          <w:i/>
          <w:sz w:val="22"/>
          <w:szCs w:val="22"/>
          <w:highlight w:val="yellow"/>
        </w:rPr>
        <w:t>k</w:t>
      </w:r>
      <w:r w:rsidR="00430912">
        <w:rPr>
          <w:i/>
          <w:sz w:val="22"/>
          <w:szCs w:val="22"/>
          <w:highlight w:val="yellow"/>
        </w:rPr>
        <w:t>ryterium oceny ofert)</w:t>
      </w:r>
      <w:r w:rsidR="00430912">
        <w:rPr>
          <w:i/>
          <w:sz w:val="22"/>
          <w:szCs w:val="22"/>
        </w:rPr>
        <w:t xml:space="preserve">*). </w:t>
      </w:r>
    </w:p>
    <w:p w14:paraId="66FB40B4" w14:textId="0EA8D122" w:rsidR="00430912" w:rsidRDefault="00430912" w:rsidP="00430912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terminu realizacji  przez Wykonawcę, Zamawiający przyjmie max. termin wskazany w </w:t>
      </w:r>
      <w:proofErr w:type="spellStart"/>
      <w:r>
        <w:rPr>
          <w:i/>
          <w:sz w:val="22"/>
          <w:szCs w:val="22"/>
        </w:rPr>
        <w:t>swz</w:t>
      </w:r>
      <w:proofErr w:type="spellEnd"/>
      <w:r w:rsidRPr="00256D50">
        <w:rPr>
          <w:i/>
          <w:sz w:val="22"/>
          <w:szCs w:val="22"/>
        </w:rPr>
        <w:t>.</w:t>
      </w:r>
    </w:p>
    <w:p w14:paraId="5F43A8ED" w14:textId="4FEE37B8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</w:p>
    <w:p w14:paraId="2AF08109" w14:textId="60E229D5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321338" w:rsidRPr="00430912">
        <w:rPr>
          <w:rFonts w:ascii="Verdana" w:hAnsi="Verdana"/>
          <w:i/>
          <w:iCs/>
          <w:sz w:val="18"/>
          <w:szCs w:val="18"/>
          <w:highlight w:val="yellow"/>
        </w:rPr>
        <w:t>(</w:t>
      </w:r>
      <w:r w:rsidR="00321338" w:rsidRPr="00430912">
        <w:rPr>
          <w:i/>
          <w:sz w:val="22"/>
          <w:szCs w:val="22"/>
          <w:highlight w:val="yellow"/>
        </w:rPr>
        <w:t>k</w:t>
      </w:r>
      <w:r w:rsidR="00321338">
        <w:rPr>
          <w:i/>
          <w:sz w:val="22"/>
          <w:szCs w:val="22"/>
          <w:highlight w:val="yellow"/>
        </w:rPr>
        <w:t>ryterium oceny ofert)</w:t>
      </w:r>
      <w:r w:rsidR="00430912">
        <w:rPr>
          <w:sz w:val="22"/>
          <w:szCs w:val="22"/>
        </w:rPr>
        <w:t>**)</w:t>
      </w:r>
      <w:r>
        <w:rPr>
          <w:i/>
          <w:sz w:val="22"/>
          <w:szCs w:val="22"/>
        </w:rPr>
        <w:t xml:space="preserve"> </w:t>
      </w:r>
    </w:p>
    <w:bookmarkEnd w:id="1"/>
    <w:p w14:paraId="51B2C1A1" w14:textId="532CF003" w:rsidR="000A31B4" w:rsidRDefault="00430912" w:rsidP="005D4273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</w:t>
      </w:r>
      <w:r w:rsidR="00C25257" w:rsidRPr="00CE37C5">
        <w:rPr>
          <w:i/>
          <w:sz w:val="22"/>
          <w:szCs w:val="22"/>
        </w:rPr>
        <w:t>*)</w:t>
      </w:r>
      <w:r w:rsidR="00C25257"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="00C25257" w:rsidRPr="00256D50">
        <w:rPr>
          <w:i/>
          <w:sz w:val="22"/>
          <w:szCs w:val="22"/>
        </w:rPr>
        <w:t xml:space="preserve">minimalną </w:t>
      </w:r>
      <w:r>
        <w:rPr>
          <w:i/>
          <w:sz w:val="22"/>
          <w:szCs w:val="22"/>
        </w:rPr>
        <w:t xml:space="preserve">wskazaną w </w:t>
      </w:r>
      <w:proofErr w:type="spellStart"/>
      <w:r>
        <w:rPr>
          <w:i/>
          <w:sz w:val="22"/>
          <w:szCs w:val="22"/>
        </w:rPr>
        <w:t>swz</w:t>
      </w:r>
      <w:proofErr w:type="spellEnd"/>
      <w:r>
        <w:rPr>
          <w:i/>
          <w:sz w:val="22"/>
          <w:szCs w:val="22"/>
        </w:rPr>
        <w:t xml:space="preserve">. 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D8E5510" w14:textId="77777777" w:rsidR="00392EEF" w:rsidRDefault="00392EEF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00E"/>
    <w:rsid w:val="0004617B"/>
    <w:rsid w:val="00054BAA"/>
    <w:rsid w:val="00061007"/>
    <w:rsid w:val="000704FC"/>
    <w:rsid w:val="00071CCC"/>
    <w:rsid w:val="00074FA1"/>
    <w:rsid w:val="000905C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904"/>
    <w:rsid w:val="001801DD"/>
    <w:rsid w:val="001A2B0D"/>
    <w:rsid w:val="001B39B7"/>
    <w:rsid w:val="001B3C79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2502"/>
    <w:rsid w:val="002D6D29"/>
    <w:rsid w:val="002E322C"/>
    <w:rsid w:val="002E3A18"/>
    <w:rsid w:val="002F07D1"/>
    <w:rsid w:val="003064E3"/>
    <w:rsid w:val="0031496D"/>
    <w:rsid w:val="00315A4A"/>
    <w:rsid w:val="00321338"/>
    <w:rsid w:val="00331930"/>
    <w:rsid w:val="003336A1"/>
    <w:rsid w:val="003642BB"/>
    <w:rsid w:val="00376412"/>
    <w:rsid w:val="00377296"/>
    <w:rsid w:val="00392EEF"/>
    <w:rsid w:val="003A3FF8"/>
    <w:rsid w:val="003B007E"/>
    <w:rsid w:val="003B5A81"/>
    <w:rsid w:val="003C26D5"/>
    <w:rsid w:val="003D7DC9"/>
    <w:rsid w:val="003E60FF"/>
    <w:rsid w:val="003F045F"/>
    <w:rsid w:val="003F0B13"/>
    <w:rsid w:val="003F2313"/>
    <w:rsid w:val="00430912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1439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4544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84623"/>
    <w:rsid w:val="00A91841"/>
    <w:rsid w:val="00A9639A"/>
    <w:rsid w:val="00AA0F7C"/>
    <w:rsid w:val="00AD653E"/>
    <w:rsid w:val="00AD6BB5"/>
    <w:rsid w:val="00B03F16"/>
    <w:rsid w:val="00B14523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67113"/>
    <w:rsid w:val="00C71974"/>
    <w:rsid w:val="00C72068"/>
    <w:rsid w:val="00C744F8"/>
    <w:rsid w:val="00C773E4"/>
    <w:rsid w:val="00C86564"/>
    <w:rsid w:val="00C95F26"/>
    <w:rsid w:val="00C969A6"/>
    <w:rsid w:val="00C96CB4"/>
    <w:rsid w:val="00CA7D36"/>
    <w:rsid w:val="00CB6BA7"/>
    <w:rsid w:val="00CC3F7B"/>
    <w:rsid w:val="00CD0463"/>
    <w:rsid w:val="00CD2FCF"/>
    <w:rsid w:val="00CF6BC8"/>
    <w:rsid w:val="00D07950"/>
    <w:rsid w:val="00D223ED"/>
    <w:rsid w:val="00D24208"/>
    <w:rsid w:val="00D30F4E"/>
    <w:rsid w:val="00D31FCC"/>
    <w:rsid w:val="00D348B4"/>
    <w:rsid w:val="00D360D5"/>
    <w:rsid w:val="00D464D4"/>
    <w:rsid w:val="00D470FA"/>
    <w:rsid w:val="00D60C38"/>
    <w:rsid w:val="00D6453C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1D7D"/>
    <w:rsid w:val="00F65538"/>
    <w:rsid w:val="00F70F8E"/>
    <w:rsid w:val="00F91018"/>
    <w:rsid w:val="00FA0F30"/>
    <w:rsid w:val="00FA51A4"/>
    <w:rsid w:val="00FC30D5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43</TotalTime>
  <Pages>2</Pages>
  <Words>552</Words>
  <Characters>4883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27</cp:revision>
  <cp:lastPrinted>2024-10-17T07:06:00Z</cp:lastPrinted>
  <dcterms:created xsi:type="dcterms:W3CDTF">2024-09-12T14:34:00Z</dcterms:created>
  <dcterms:modified xsi:type="dcterms:W3CDTF">2025-04-07T12:24:00Z</dcterms:modified>
</cp:coreProperties>
</file>