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B14725" w:rsidRDefault="009C4FB5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14725">
        <w:rPr>
          <w:rFonts w:ascii="Arial Narrow" w:hAnsi="Arial Narrow" w:cs="Arial"/>
          <w:sz w:val="22"/>
          <w:szCs w:val="22"/>
        </w:rPr>
        <w:t>Bydgoszcz</w:t>
      </w:r>
      <w:r w:rsidR="00843A88" w:rsidRPr="00B14725">
        <w:rPr>
          <w:rFonts w:ascii="Arial Narrow" w:hAnsi="Arial Narrow" w:cs="Arial"/>
          <w:sz w:val="22"/>
          <w:szCs w:val="22"/>
        </w:rPr>
        <w:t xml:space="preserve"> dnia: </w:t>
      </w:r>
      <w:r w:rsidR="00B14725">
        <w:rPr>
          <w:rFonts w:ascii="Arial Narrow" w:hAnsi="Arial Narrow" w:cs="Arial"/>
          <w:sz w:val="22"/>
          <w:szCs w:val="22"/>
        </w:rPr>
        <w:t>2025-04-08</w:t>
      </w:r>
    </w:p>
    <w:p w:rsidR="00843A88" w:rsidRPr="00B14725" w:rsidRDefault="009C4FB5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1472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43A88" w:rsidRPr="00B14725" w:rsidRDefault="009C4FB5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14725">
        <w:rPr>
          <w:rFonts w:ascii="Arial Narrow" w:hAnsi="Arial Narrow" w:cs="Arial"/>
          <w:sz w:val="22"/>
          <w:szCs w:val="22"/>
        </w:rPr>
        <w:t>Powstańców Warszawy</w:t>
      </w:r>
      <w:r w:rsidR="00843A88" w:rsidRPr="00B14725">
        <w:rPr>
          <w:rFonts w:ascii="Arial Narrow" w:hAnsi="Arial Narrow" w:cs="Arial"/>
          <w:sz w:val="22"/>
          <w:szCs w:val="22"/>
        </w:rPr>
        <w:t xml:space="preserve"> </w:t>
      </w:r>
      <w:r w:rsidRPr="00B14725">
        <w:rPr>
          <w:rFonts w:ascii="Arial Narrow" w:hAnsi="Arial Narrow" w:cs="Arial"/>
          <w:sz w:val="22"/>
          <w:szCs w:val="22"/>
        </w:rPr>
        <w:t>5</w:t>
      </w:r>
    </w:p>
    <w:p w:rsidR="00843A88" w:rsidRPr="00B14725" w:rsidRDefault="009C4FB5" w:rsidP="00843A88">
      <w:pPr>
        <w:rPr>
          <w:rFonts w:ascii="Arial Narrow" w:hAnsi="Arial Narrow" w:cs="Arial"/>
          <w:sz w:val="22"/>
          <w:szCs w:val="22"/>
        </w:rPr>
      </w:pPr>
      <w:r w:rsidRPr="00B14725">
        <w:rPr>
          <w:rFonts w:ascii="Arial Narrow" w:hAnsi="Arial Narrow" w:cs="Arial"/>
          <w:sz w:val="22"/>
          <w:szCs w:val="22"/>
        </w:rPr>
        <w:t>85-681</w:t>
      </w:r>
      <w:r w:rsidR="00843A88" w:rsidRPr="00B14725">
        <w:rPr>
          <w:rFonts w:ascii="Arial Narrow" w:hAnsi="Arial Narrow" w:cs="Arial"/>
          <w:sz w:val="22"/>
          <w:szCs w:val="22"/>
        </w:rPr>
        <w:t xml:space="preserve"> </w:t>
      </w:r>
      <w:r w:rsidRPr="00B14725">
        <w:rPr>
          <w:rFonts w:ascii="Arial Narrow" w:hAnsi="Arial Narrow" w:cs="Arial"/>
          <w:sz w:val="22"/>
          <w:szCs w:val="22"/>
        </w:rPr>
        <w:t>Bydgoszcz</w:t>
      </w:r>
    </w:p>
    <w:p w:rsidR="00843A88" w:rsidRPr="00B14725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472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1472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14725" w:rsidRPr="00EA2388" w:rsidRDefault="00B14725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A2388">
        <w:rPr>
          <w:rFonts w:ascii="Arial Narrow" w:hAnsi="Arial Narrow" w:cs="Arial"/>
          <w:bCs/>
          <w:sz w:val="22"/>
          <w:szCs w:val="22"/>
        </w:rPr>
        <w:t xml:space="preserve"> </w:t>
      </w:r>
      <w:r w:rsidR="00EA2388">
        <w:rPr>
          <w:rFonts w:ascii="Arial Narrow" w:hAnsi="Arial Narrow" w:cs="Arial"/>
          <w:b/>
          <w:bCs/>
          <w:sz w:val="22"/>
          <w:szCs w:val="22"/>
        </w:rPr>
        <w:t>2973/2025</w:t>
      </w:r>
    </w:p>
    <w:p w:rsidR="00843A88" w:rsidRPr="00B1472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14725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B1472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14725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B14725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1472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1472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1472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B14725" w:rsidTr="00FD4AEC">
        <w:tc>
          <w:tcPr>
            <w:tcW w:w="2269" w:type="dxa"/>
            <w:shd w:val="clear" w:color="auto" w:fill="auto"/>
          </w:tcPr>
          <w:p w:rsidR="004E4B64" w:rsidRPr="00B1472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472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B14725" w:rsidRDefault="009C4FB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4725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</w:t>
            </w:r>
            <w:r w:rsidR="004E4B64" w:rsidRPr="00B1472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C4FB5" w:rsidRPr="00B14725" w:rsidTr="0065292C">
        <w:tc>
          <w:tcPr>
            <w:tcW w:w="2269" w:type="dxa"/>
            <w:shd w:val="clear" w:color="auto" w:fill="auto"/>
          </w:tcPr>
          <w:p w:rsidR="009C4FB5" w:rsidRPr="00B14725" w:rsidRDefault="009C4FB5" w:rsidP="006529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472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4FB5" w:rsidRPr="00B14725" w:rsidRDefault="009C4FB5" w:rsidP="006529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4725">
              <w:rPr>
                <w:rFonts w:ascii="Arial Narrow" w:hAnsi="Arial Narrow" w:cs="Arial"/>
                <w:bCs/>
                <w:sz w:val="22"/>
                <w:szCs w:val="22"/>
              </w:rPr>
              <w:t>28/2025</w:t>
            </w:r>
          </w:p>
        </w:tc>
      </w:tr>
    </w:tbl>
    <w:p w:rsidR="004E4B64" w:rsidRPr="00B1472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B14725" w:rsidTr="00C46732">
        <w:tc>
          <w:tcPr>
            <w:tcW w:w="9330" w:type="dxa"/>
            <w:shd w:val="clear" w:color="auto" w:fill="F2F2F2"/>
            <w:hideMark/>
          </w:tcPr>
          <w:p w:rsidR="00843A88" w:rsidRPr="00B14725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472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B14725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14725">
        <w:rPr>
          <w:rFonts w:ascii="Arial Narrow" w:hAnsi="Arial Narrow" w:cs="Arial"/>
          <w:sz w:val="22"/>
          <w:szCs w:val="22"/>
        </w:rPr>
        <w:t xml:space="preserve">Zamawiający, </w:t>
      </w:r>
      <w:r w:rsidR="009C4FB5" w:rsidRPr="00B14725">
        <w:rPr>
          <w:rFonts w:ascii="Arial Narrow" w:hAnsi="Arial Narrow" w:cs="Arial"/>
          <w:b/>
          <w:sz w:val="22"/>
          <w:szCs w:val="22"/>
        </w:rPr>
        <w:t>10WSzKzP SPZOZ</w:t>
      </w:r>
      <w:r w:rsidRPr="00B1472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B14725">
        <w:rPr>
          <w:rFonts w:ascii="Arial Narrow" w:hAnsi="Arial Narrow" w:cs="Arial"/>
          <w:sz w:val="22"/>
          <w:szCs w:val="22"/>
        </w:rPr>
        <w:t>284</w:t>
      </w:r>
      <w:r w:rsidRPr="00B14725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B14725">
        <w:rPr>
          <w:rFonts w:ascii="Arial Narrow" w:hAnsi="Arial Narrow" w:cs="Arial"/>
          <w:sz w:val="22"/>
          <w:szCs w:val="22"/>
        </w:rPr>
        <w:t>6</w:t>
      </w:r>
      <w:r w:rsidRPr="00B1472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14725">
        <w:rPr>
          <w:rFonts w:ascii="Arial Narrow" w:hAnsi="Arial Narrow" w:cs="Arial"/>
          <w:sz w:val="22"/>
          <w:szCs w:val="22"/>
        </w:rPr>
        <w:t>11</w:t>
      </w:r>
      <w:r w:rsidRPr="00B14725">
        <w:rPr>
          <w:rFonts w:ascii="Arial Narrow" w:hAnsi="Arial Narrow" w:cs="Arial"/>
          <w:sz w:val="22"/>
          <w:szCs w:val="22"/>
        </w:rPr>
        <w:t xml:space="preserve"> </w:t>
      </w:r>
      <w:r w:rsidR="0029606A" w:rsidRPr="00B14725">
        <w:rPr>
          <w:rFonts w:ascii="Arial Narrow" w:hAnsi="Arial Narrow" w:cs="Arial"/>
          <w:sz w:val="22"/>
          <w:szCs w:val="22"/>
        </w:rPr>
        <w:t xml:space="preserve">września </w:t>
      </w:r>
      <w:r w:rsidRPr="00B14725">
        <w:rPr>
          <w:rFonts w:ascii="Arial Narrow" w:hAnsi="Arial Narrow" w:cs="Arial"/>
          <w:sz w:val="22"/>
          <w:szCs w:val="22"/>
        </w:rPr>
        <w:t>20</w:t>
      </w:r>
      <w:r w:rsidR="0029606A" w:rsidRPr="00B14725">
        <w:rPr>
          <w:rFonts w:ascii="Arial Narrow" w:hAnsi="Arial Narrow" w:cs="Arial"/>
          <w:sz w:val="22"/>
          <w:szCs w:val="22"/>
        </w:rPr>
        <w:t>19</w:t>
      </w:r>
      <w:r w:rsidRPr="00B14725">
        <w:rPr>
          <w:rFonts w:ascii="Arial Narrow" w:hAnsi="Arial Narrow" w:cs="Arial"/>
          <w:sz w:val="22"/>
          <w:szCs w:val="22"/>
        </w:rPr>
        <w:t xml:space="preserve"> r</w:t>
      </w:r>
      <w:r w:rsidR="0029606A" w:rsidRPr="00B14725">
        <w:rPr>
          <w:rFonts w:ascii="Arial Narrow" w:hAnsi="Arial Narrow" w:cs="Arial"/>
          <w:sz w:val="22"/>
          <w:szCs w:val="22"/>
        </w:rPr>
        <w:t>.</w:t>
      </w:r>
      <w:r w:rsidRPr="00B1472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14725">
        <w:rPr>
          <w:rFonts w:ascii="Arial Narrow" w:hAnsi="Arial Narrow" w:cs="Arial"/>
          <w:sz w:val="22"/>
          <w:szCs w:val="22"/>
        </w:rPr>
        <w:t>z</w:t>
      </w:r>
      <w:r w:rsidRPr="00B1472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14725">
        <w:rPr>
          <w:rFonts w:ascii="Arial Narrow" w:hAnsi="Arial Narrow" w:cs="Arial"/>
          <w:sz w:val="22"/>
          <w:szCs w:val="22"/>
        </w:rPr>
        <w:t>p</w:t>
      </w:r>
      <w:r w:rsidRPr="00B14725">
        <w:rPr>
          <w:rFonts w:ascii="Arial Narrow" w:hAnsi="Arial Narrow" w:cs="Arial"/>
          <w:sz w:val="22"/>
          <w:szCs w:val="22"/>
        </w:rPr>
        <w:t xml:space="preserve">ublicznych </w:t>
      </w:r>
      <w:r w:rsidR="009C4FB5" w:rsidRPr="00B14725">
        <w:rPr>
          <w:rFonts w:ascii="Arial Narrow" w:hAnsi="Arial Narrow" w:cs="Arial"/>
          <w:sz w:val="22"/>
          <w:szCs w:val="22"/>
        </w:rPr>
        <w:t>(</w:t>
      </w:r>
      <w:proofErr w:type="spellStart"/>
      <w:r w:rsidR="009C4FB5" w:rsidRPr="00B14725">
        <w:rPr>
          <w:rFonts w:ascii="Arial Narrow" w:hAnsi="Arial Narrow" w:cs="Arial"/>
          <w:sz w:val="22"/>
          <w:szCs w:val="22"/>
        </w:rPr>
        <w:t>t.j</w:t>
      </w:r>
      <w:proofErr w:type="spellEnd"/>
      <w:r w:rsidR="009C4FB5" w:rsidRPr="00B14725">
        <w:rPr>
          <w:rFonts w:ascii="Arial Narrow" w:hAnsi="Arial Narrow" w:cs="Arial"/>
          <w:sz w:val="22"/>
          <w:szCs w:val="22"/>
        </w:rPr>
        <w:t>. Dz. U. z 2024 poz. 1320)</w:t>
      </w:r>
      <w:r w:rsidR="00BE7BFD" w:rsidRPr="00B14725">
        <w:rPr>
          <w:rFonts w:ascii="Arial Narrow" w:hAnsi="Arial Narrow" w:cs="Arial"/>
          <w:sz w:val="22"/>
          <w:szCs w:val="22"/>
        </w:rPr>
        <w:t xml:space="preserve">, </w:t>
      </w:r>
      <w:r w:rsidR="00E74BC3" w:rsidRPr="00B14725">
        <w:rPr>
          <w:rFonts w:ascii="Arial Narrow" w:hAnsi="Arial Narrow" w:cs="Arial"/>
          <w:sz w:val="22"/>
          <w:szCs w:val="22"/>
        </w:rPr>
        <w:t>udostępnia</w:t>
      </w:r>
      <w:r w:rsidR="00BE7BFD" w:rsidRPr="00B1472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1472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1472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1472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1472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B1472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B14725">
        <w:rPr>
          <w:rFonts w:ascii="Arial Narrow" w:hAnsi="Arial Narrow" w:cs="Arial"/>
          <w:sz w:val="22"/>
          <w:szCs w:val="22"/>
        </w:rPr>
        <w:t>wraz z wyjaśnieniami</w:t>
      </w:r>
      <w:r w:rsidR="0012774F" w:rsidRPr="00B1472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C4FB5" w:rsidRPr="00B14725" w:rsidTr="0065292C">
        <w:tc>
          <w:tcPr>
            <w:tcW w:w="9356" w:type="dxa"/>
            <w:shd w:val="clear" w:color="auto" w:fill="auto"/>
          </w:tcPr>
          <w:p w:rsidR="009C4FB5" w:rsidRPr="00B14725" w:rsidRDefault="009C4FB5" w:rsidP="0065292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472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C4FB5" w:rsidRPr="00B14725" w:rsidRDefault="00B14725" w:rsidP="00B14725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Dot. zadanie </w:t>
            </w:r>
            <w:r w:rsidR="009C4FB5" w:rsidRPr="00B1472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  <w:p w:rsidR="009C4FB5" w:rsidRDefault="009C4FB5" w:rsidP="006529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4725">
              <w:rPr>
                <w:rFonts w:ascii="Arial Narrow" w:hAnsi="Arial Narrow" w:cs="Arial"/>
                <w:sz w:val="22"/>
                <w:szCs w:val="22"/>
              </w:rPr>
              <w:t>Czy Zamawiający dopuści zaoferowanie trokarów z korpusem plastikowym?</w:t>
            </w:r>
          </w:p>
          <w:p w:rsidR="00B14725" w:rsidRPr="00B14725" w:rsidRDefault="00B14725" w:rsidP="006529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40EF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E0506" w:rsidRPr="00040EF2">
              <w:rPr>
                <w:rFonts w:ascii="Arial Narrow" w:hAnsi="Arial Narrow" w:cs="Arial"/>
                <w:b/>
                <w:sz w:val="22"/>
                <w:szCs w:val="22"/>
              </w:rPr>
              <w:t>Zamawiający nie wyraża zgody.</w:t>
            </w:r>
            <w:r w:rsidR="006E050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</w:tr>
      <w:tr w:rsidR="009C4FB5" w:rsidRPr="00B14725" w:rsidTr="0065292C">
        <w:tc>
          <w:tcPr>
            <w:tcW w:w="9356" w:type="dxa"/>
            <w:shd w:val="clear" w:color="auto" w:fill="auto"/>
          </w:tcPr>
          <w:p w:rsidR="009C4FB5" w:rsidRPr="00B14725" w:rsidRDefault="009C4FB5" w:rsidP="0065292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472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B14725" w:rsidRDefault="00B14725" w:rsidP="00B14725">
            <w:pPr>
              <w:numPr>
                <w:ilvl w:val="0"/>
                <w:numId w:val="8"/>
              </w:numPr>
              <w:spacing w:line="360" w:lineRule="auto"/>
              <w:ind w:left="28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Pr="00B14725">
              <w:rPr>
                <w:rFonts w:ascii="Arial Narrow" w:hAnsi="Arial Narrow" w:cs="Arial"/>
                <w:sz w:val="22"/>
                <w:szCs w:val="22"/>
              </w:rPr>
              <w:t xml:space="preserve">Dot. zadania 18 poz. 1 </w:t>
            </w:r>
          </w:p>
          <w:p w:rsidR="009C4FB5" w:rsidRDefault="009C4FB5" w:rsidP="0065292C">
            <w:pPr>
              <w:numPr>
                <w:ilvl w:val="0"/>
                <w:numId w:val="8"/>
              </w:num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4725">
              <w:rPr>
                <w:rFonts w:ascii="Arial Narrow" w:hAnsi="Arial Narrow" w:cs="Arial"/>
                <w:sz w:val="22"/>
                <w:szCs w:val="22"/>
              </w:rPr>
              <w:t xml:space="preserve">Czy zamawiający dopuści nić powlekaną </w:t>
            </w:r>
            <w:proofErr w:type="spellStart"/>
            <w:r w:rsidRPr="00B14725">
              <w:rPr>
                <w:rFonts w:ascii="Arial Narrow" w:hAnsi="Arial Narrow" w:cs="Arial"/>
                <w:sz w:val="22"/>
                <w:szCs w:val="22"/>
              </w:rPr>
              <w:t>polibutylanem</w:t>
            </w:r>
            <w:proofErr w:type="spellEnd"/>
            <w:r w:rsidRPr="00B14725">
              <w:rPr>
                <w:rFonts w:ascii="Arial Narrow" w:hAnsi="Arial Narrow" w:cs="Arial"/>
                <w:sz w:val="22"/>
                <w:szCs w:val="22"/>
              </w:rPr>
              <w:t xml:space="preserve"> lub silikonem (wszystkie włókna razem) i igłę o długości 25 mm, pozostałe parametry bez zmian?</w:t>
            </w:r>
          </w:p>
          <w:p w:rsidR="009C4FB5" w:rsidRPr="00B14725" w:rsidRDefault="00B14725" w:rsidP="00B14725">
            <w:pPr>
              <w:numPr>
                <w:ilvl w:val="0"/>
                <w:numId w:val="8"/>
              </w:num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E0506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</w:tc>
      </w:tr>
      <w:tr w:rsidR="009C4FB5" w:rsidRPr="00BD2580" w:rsidTr="0065292C">
        <w:tc>
          <w:tcPr>
            <w:tcW w:w="9356" w:type="dxa"/>
            <w:shd w:val="clear" w:color="auto" w:fill="auto"/>
          </w:tcPr>
          <w:p w:rsidR="00EA2388" w:rsidRDefault="00EA2388" w:rsidP="0065292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EA2388" w:rsidRDefault="00EA2388" w:rsidP="0065292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9C4FB5" w:rsidRPr="00BD2580" w:rsidRDefault="009C4FB5" w:rsidP="0065292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9C4FB5" w:rsidRPr="00BD2580" w:rsidRDefault="009C4FB5" w:rsidP="00B14725">
            <w:pPr>
              <w:numPr>
                <w:ilvl w:val="0"/>
                <w:numId w:val="9"/>
              </w:numPr>
              <w:spacing w:after="60" w:line="360" w:lineRule="auto"/>
              <w:ind w:left="31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</w:rPr>
              <w:t>Dot. Zadania 18, poz. 1</w:t>
            </w:r>
          </w:p>
          <w:p w:rsidR="009C4FB5" w:rsidRPr="00BD2580" w:rsidRDefault="009C4FB5" w:rsidP="006529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</w:rPr>
              <w:t>Czy Zamawiający dopuści</w:t>
            </w:r>
            <w:r w:rsidR="00B14725" w:rsidRPr="00BD25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D2580">
              <w:rPr>
                <w:rFonts w:ascii="Arial Narrow" w:hAnsi="Arial Narrow" w:cs="Arial"/>
                <w:sz w:val="22"/>
                <w:szCs w:val="22"/>
              </w:rPr>
              <w:t>szew z igłą 26 mm?</w:t>
            </w:r>
          </w:p>
          <w:p w:rsidR="00B14725" w:rsidRPr="00BD2580" w:rsidRDefault="00B14725" w:rsidP="006529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050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E0506" w:rsidRPr="006E0506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6E0506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9C4FB5" w:rsidRPr="00BD2580" w:rsidRDefault="009C4FB5" w:rsidP="00B14725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</w:rPr>
              <w:t>Dot. Zadania 18</w:t>
            </w:r>
          </w:p>
          <w:p w:rsidR="009C4FB5" w:rsidRPr="00BD2580" w:rsidRDefault="009C4FB5" w:rsidP="006529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 </w:t>
            </w:r>
            <w:proofErr w:type="spellStart"/>
            <w:r w:rsidRPr="00BD2580">
              <w:rPr>
                <w:rFonts w:ascii="Arial Narrow" w:hAnsi="Arial Narrow" w:cs="Arial"/>
                <w:sz w:val="22"/>
                <w:szCs w:val="22"/>
              </w:rPr>
              <w:t>niewchłanialną</w:t>
            </w:r>
            <w:proofErr w:type="spellEnd"/>
            <w:r w:rsidRPr="00BD2580">
              <w:rPr>
                <w:rFonts w:ascii="Arial Narrow" w:hAnsi="Arial Narrow" w:cs="Arial"/>
                <w:sz w:val="22"/>
                <w:szCs w:val="22"/>
              </w:rPr>
              <w:t xml:space="preserve">, barwioną, plecioną, poliester (z </w:t>
            </w:r>
            <w:proofErr w:type="spellStart"/>
            <w:r w:rsidRPr="00BD2580">
              <w:rPr>
                <w:rFonts w:ascii="Arial Narrow" w:hAnsi="Arial Narrow" w:cs="Arial"/>
                <w:sz w:val="22"/>
                <w:szCs w:val="22"/>
              </w:rPr>
              <w:t>politereftalanu</w:t>
            </w:r>
            <w:proofErr w:type="spellEnd"/>
            <w:r w:rsidRPr="00BD2580">
              <w:rPr>
                <w:rFonts w:ascii="Arial Narrow" w:hAnsi="Arial Narrow" w:cs="Arial"/>
                <w:sz w:val="22"/>
                <w:szCs w:val="22"/>
              </w:rPr>
              <w:t xml:space="preserve"> etylenu) powlekany silikonem cała nić?</w:t>
            </w:r>
          </w:p>
          <w:p w:rsidR="00B14725" w:rsidRPr="00BD2580" w:rsidRDefault="00B14725" w:rsidP="006529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E0506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B14725" w:rsidRPr="00BD2580" w:rsidRDefault="00B14725" w:rsidP="00B1472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B14725" w:rsidRPr="00BD2580" w:rsidRDefault="00B14725" w:rsidP="00B14725">
            <w:pPr>
              <w:numPr>
                <w:ilvl w:val="0"/>
                <w:numId w:val="10"/>
              </w:numPr>
              <w:spacing w:before="60" w:after="60" w:line="276" w:lineRule="auto"/>
              <w:ind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bCs/>
                <w:sz w:val="22"/>
                <w:szCs w:val="22"/>
              </w:rPr>
              <w:t>Dot. zadania 13 poz. 1</w:t>
            </w:r>
          </w:p>
          <w:p w:rsidR="00B14725" w:rsidRPr="00BD2580" w:rsidRDefault="00B14725" w:rsidP="006529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Prosimy Zamawiającego o dopuszczenie w zadaniu 13 poz. 1 Jednorazowy trokar </w:t>
            </w:r>
            <w:proofErr w:type="spellStart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bezostrzowy</w:t>
            </w:r>
            <w:proofErr w:type="spellEnd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 o średnicy 12 </w:t>
            </w:r>
            <w:proofErr w:type="spellStart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mm</w:t>
            </w:r>
            <w:proofErr w:type="spellEnd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. Kaniula karbowana o dł.100 mm, </w:t>
            </w:r>
            <w:proofErr w:type="spellStart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Samodopasowująca</w:t>
            </w:r>
            <w:proofErr w:type="spellEnd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 się uszczelka mieszcząca narzędzia od 5 do 12 mm (bez konieczności używania redukcji). Trokar z plastikowym obturatorem posiadającym bezpieczne zakończenie, umożliwiające kontrolowane rozdzielenie tkanek, z trójstopniowym zaworem </w:t>
            </w:r>
            <w:proofErr w:type="spellStart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insuflacja</w:t>
            </w:r>
            <w:proofErr w:type="spellEnd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/stop/</w:t>
            </w:r>
            <w:proofErr w:type="spellStart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desuflacja</w:t>
            </w:r>
            <w:proofErr w:type="spellEnd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 (możliwość </w:t>
            </w:r>
            <w:proofErr w:type="spellStart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desulfacji</w:t>
            </w:r>
            <w:proofErr w:type="spellEnd"/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 bez odłączania wężyka CO2 za pomocą zaworu).</w:t>
            </w:r>
          </w:p>
          <w:p w:rsidR="00B14725" w:rsidRPr="00BD2580" w:rsidRDefault="00B14725" w:rsidP="006529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 w:rsidRPr="006E05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Odpowiedź: </w:t>
            </w:r>
            <w:r w:rsidR="006E0506" w:rsidRPr="006E05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Zamawiający wyraża zgodę.</w:t>
            </w:r>
            <w:r w:rsidR="006E05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 </w:t>
            </w:r>
          </w:p>
          <w:p w:rsidR="00B14725" w:rsidRPr="00BD2580" w:rsidRDefault="00B14725" w:rsidP="00B1472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B14725" w:rsidRPr="00BD2580" w:rsidRDefault="00B14725" w:rsidP="00B14725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Dot. zadania 1 poz. 3-4</w:t>
            </w:r>
          </w:p>
          <w:p w:rsidR="00B14725" w:rsidRPr="00BD2580" w:rsidRDefault="00B14725" w:rsidP="00B14725">
            <w:pPr>
              <w:spacing w:after="60" w:line="360" w:lineRule="auto"/>
              <w:jc w:val="both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 xml:space="preserve">Czy Zamawiający dopuści zgłębniki bez linii </w:t>
            </w:r>
            <w:proofErr w:type="spellStart"/>
            <w:r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>rtg</w:t>
            </w:r>
            <w:proofErr w:type="spellEnd"/>
            <w:r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>?</w:t>
            </w:r>
          </w:p>
          <w:p w:rsidR="00B14725" w:rsidRPr="00BD2580" w:rsidRDefault="00B14725" w:rsidP="00B1472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Odpowiedź: </w:t>
            </w:r>
            <w:r w:rsidR="006E05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Zamawiający nie wyraża zgody.</w:t>
            </w:r>
          </w:p>
          <w:p w:rsidR="00B14725" w:rsidRPr="00BD2580" w:rsidRDefault="00B14725" w:rsidP="00B14725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Dot. zadania 1 poz. 3</w:t>
            </w:r>
          </w:p>
          <w:p w:rsidR="00B14725" w:rsidRPr="00BD2580" w:rsidRDefault="00B14725" w:rsidP="00B14725">
            <w:pPr>
              <w:jc w:val="both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>Czy Zamawiający dopuści zgłębnik w rozmiarze CH32 i 34?</w:t>
            </w:r>
          </w:p>
          <w:p w:rsidR="00B14725" w:rsidRPr="00BD2580" w:rsidRDefault="00B14725" w:rsidP="00B14725">
            <w:pPr>
              <w:jc w:val="both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</w:p>
          <w:p w:rsidR="00B14725" w:rsidRPr="00BD2580" w:rsidRDefault="00B14725" w:rsidP="00B1472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Odpowiedź: </w:t>
            </w:r>
            <w:r w:rsidR="00040EF2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Zamawiający dopuszcza. </w:t>
            </w:r>
          </w:p>
          <w:p w:rsidR="00B14725" w:rsidRPr="00BD2580" w:rsidRDefault="00B14725" w:rsidP="00B14725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Dot. zadania 1 poz. 3</w:t>
            </w:r>
          </w:p>
          <w:p w:rsidR="00B14725" w:rsidRPr="00BD2580" w:rsidRDefault="00B14725" w:rsidP="00B14725">
            <w:pPr>
              <w:spacing w:after="60" w:line="360" w:lineRule="auto"/>
              <w:jc w:val="both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>Czy Zamawiający dopuści zgłębnik w rozmiarze CH32 i 36?</w:t>
            </w:r>
          </w:p>
          <w:p w:rsidR="00B14725" w:rsidRPr="00BD2580" w:rsidRDefault="00B14725" w:rsidP="00B1472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Odpowiedź: </w:t>
            </w:r>
            <w:r w:rsidR="00040EF2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Zamawiający nie dopuszcza. </w:t>
            </w:r>
          </w:p>
          <w:p w:rsidR="00B14725" w:rsidRPr="00BD2580" w:rsidRDefault="00B14725" w:rsidP="00B14725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Dot. zadania 3 poz. 1</w:t>
            </w:r>
          </w:p>
          <w:p w:rsidR="00B14725" w:rsidRPr="00BD2580" w:rsidRDefault="00B14725" w:rsidP="00BD2580">
            <w:pPr>
              <w:spacing w:after="60" w:line="360" w:lineRule="auto"/>
              <w:jc w:val="both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>Czy Zamawiający dopuści wycenę za opakowanie a’100 sztuk z odpowiednim przeliczeniem ilości?</w:t>
            </w:r>
          </w:p>
          <w:p w:rsidR="00B14725" w:rsidRPr="00BD2580" w:rsidRDefault="00B14725" w:rsidP="00B1472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Odpowiedź: </w:t>
            </w:r>
            <w:r w:rsidR="00040EF2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Zamawiający nie wyraża zgody. </w:t>
            </w:r>
          </w:p>
          <w:p w:rsidR="00BD2580" w:rsidRPr="00BD2580" w:rsidRDefault="00BD2580" w:rsidP="00BD2580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Dot. zadania 18 poz. 1</w:t>
            </w:r>
          </w:p>
          <w:p w:rsidR="00B14725" w:rsidRPr="00BD2580" w:rsidRDefault="00B14725" w:rsidP="00BD2580">
            <w:pPr>
              <w:spacing w:after="60" w:line="360" w:lineRule="auto"/>
              <w:jc w:val="both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>Czy Zamawiający dopuści nić poliestrową wykonaną z włókien poliestrowych?</w:t>
            </w:r>
          </w:p>
          <w:p w:rsidR="00BD2580" w:rsidRPr="00BD2580" w:rsidRDefault="00BD2580" w:rsidP="00BD258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Odpowiedź: </w:t>
            </w:r>
            <w:r w:rsidR="00040EF2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Zamawiający nie dopuszcza. </w:t>
            </w:r>
          </w:p>
          <w:p w:rsidR="00B14725" w:rsidRPr="00BD2580" w:rsidRDefault="00BD2580" w:rsidP="00B14725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lastRenderedPageBreak/>
              <w:t>Dot. zadania 18 poz. 1</w:t>
            </w:r>
          </w:p>
          <w:p w:rsidR="00B14725" w:rsidRPr="00BD2580" w:rsidRDefault="00B14725" w:rsidP="00BD2580">
            <w:pPr>
              <w:spacing w:after="60" w:line="360" w:lineRule="auto"/>
              <w:jc w:val="both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>Czy Zamawiający dopuści</w:t>
            </w:r>
            <w:r w:rsidR="00BD2580"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 xml:space="preserve"> </w:t>
            </w:r>
            <w:r w:rsidRPr="00BD2580">
              <w:rPr>
                <w:rFonts w:ascii="Arial Narrow" w:hAnsi="Arial Narrow"/>
                <w:color w:val="000000" w:themeColor="text1"/>
                <w:sz w:val="22"/>
                <w:szCs w:val="22"/>
              </w:rPr>
              <w:t>igłę wzmocnioną o długości 26mm?</w:t>
            </w:r>
          </w:p>
          <w:p w:rsidR="00BD2580" w:rsidRPr="00BD2580" w:rsidRDefault="00BD2580" w:rsidP="00BD258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 w:rsidRPr="00BD2580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Odpowiedź: </w:t>
            </w:r>
            <w:r w:rsidR="00040EF2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Zamawiający nie dopuszcza.</w:t>
            </w:r>
          </w:p>
          <w:p w:rsidR="00BD2580" w:rsidRPr="00BD2580" w:rsidRDefault="00BD2580" w:rsidP="00BD258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B14725" w:rsidRPr="00BD2580" w:rsidRDefault="00BD2580" w:rsidP="00BD2580">
            <w:pPr>
              <w:numPr>
                <w:ilvl w:val="0"/>
                <w:numId w:val="12"/>
              </w:numPr>
              <w:spacing w:before="60" w:after="60" w:line="276" w:lineRule="auto"/>
              <w:ind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D2580">
              <w:rPr>
                <w:rFonts w:ascii="Arial Narrow" w:hAnsi="Arial Narrow" w:cs="Arial"/>
                <w:bCs/>
                <w:sz w:val="22"/>
                <w:szCs w:val="22"/>
              </w:rPr>
              <w:t>Dot. zadania 8</w:t>
            </w:r>
          </w:p>
        </w:tc>
      </w:tr>
    </w:tbl>
    <w:p w:rsidR="00BE7BFD" w:rsidRDefault="00BD2580" w:rsidP="00BD2580">
      <w:pPr>
        <w:spacing w:after="60" w:line="360" w:lineRule="auto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BD2580">
        <w:rPr>
          <w:rFonts w:ascii="Arial Narrow" w:hAnsi="Arial Narrow" w:cs="Arial"/>
          <w:sz w:val="22"/>
          <w:szCs w:val="22"/>
          <w:shd w:val="clear" w:color="auto" w:fill="FFFFFF"/>
        </w:rPr>
        <w:lastRenderedPageBreak/>
        <w:t>Prosimy Zamawiającego o dopuszczenie wyceny za najmniejsze opakowanie handlowe 144 szt. z przeliczeniem ilości z zaokrągleniem w górę do pełnych opakowań.</w:t>
      </w:r>
    </w:p>
    <w:p w:rsidR="00BD2580" w:rsidRDefault="00BD2580" w:rsidP="00BD2580">
      <w:pPr>
        <w:spacing w:after="60" w:line="360" w:lineRule="auto"/>
        <w:ind w:left="30" w:right="-72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BD2580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 w:rsidR="00040EF2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Zamawiający nie dopuszcza.  </w:t>
      </w:r>
    </w:p>
    <w:p w:rsidR="00373ABB" w:rsidRDefault="00373ABB" w:rsidP="00373ABB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7</w:t>
      </w:r>
    </w:p>
    <w:p w:rsidR="00373ABB" w:rsidRPr="00373ABB" w:rsidRDefault="00373ABB" w:rsidP="00373ABB">
      <w:pPr>
        <w:numPr>
          <w:ilvl w:val="0"/>
          <w:numId w:val="13"/>
        </w:numPr>
        <w:spacing w:before="60" w:after="60" w:line="276" w:lineRule="auto"/>
        <w:ind w:right="-72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Dot. zadania 16</w:t>
      </w:r>
    </w:p>
    <w:p w:rsidR="00373ABB" w:rsidRPr="00373ABB" w:rsidRDefault="00373ABB" w:rsidP="00BD2580">
      <w:pPr>
        <w:spacing w:after="60" w:line="360" w:lineRule="auto"/>
        <w:ind w:left="30" w:right="-72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373ABB">
        <w:rPr>
          <w:rFonts w:ascii="Arial Narrow" w:hAnsi="Arial Narrow" w:cs="Arial"/>
          <w:sz w:val="22"/>
          <w:szCs w:val="22"/>
          <w:shd w:val="clear" w:color="auto" w:fill="FFFFFF"/>
        </w:rPr>
        <w:t xml:space="preserve">Czy zamawiający dopuści </w:t>
      </w:r>
      <w:proofErr w:type="spellStart"/>
      <w:r w:rsidRPr="00373ABB">
        <w:rPr>
          <w:rFonts w:ascii="Arial Narrow" w:hAnsi="Arial Narrow" w:cs="Arial"/>
          <w:sz w:val="22"/>
          <w:szCs w:val="22"/>
          <w:shd w:val="clear" w:color="auto" w:fill="FFFFFF"/>
        </w:rPr>
        <w:t>wymazówkę</w:t>
      </w:r>
      <w:proofErr w:type="spellEnd"/>
      <w:r w:rsidRPr="00373ABB">
        <w:rPr>
          <w:rFonts w:ascii="Arial Narrow" w:hAnsi="Arial Narrow" w:cs="Arial"/>
          <w:sz w:val="22"/>
          <w:szCs w:val="22"/>
          <w:shd w:val="clear" w:color="auto" w:fill="FFFFFF"/>
        </w:rPr>
        <w:t xml:space="preserve"> pakowaną w kartonik po 500szt, bez </w:t>
      </w:r>
      <w:proofErr w:type="spellStart"/>
      <w:r w:rsidRPr="00373ABB">
        <w:rPr>
          <w:rFonts w:ascii="Arial Narrow" w:hAnsi="Arial Narrow" w:cs="Arial"/>
          <w:sz w:val="22"/>
          <w:szCs w:val="22"/>
          <w:shd w:val="clear" w:color="auto" w:fill="FFFFFF"/>
        </w:rPr>
        <w:t>blistra</w:t>
      </w:r>
      <w:proofErr w:type="spellEnd"/>
      <w:r w:rsidRPr="00373ABB">
        <w:rPr>
          <w:rFonts w:ascii="Arial Narrow" w:hAnsi="Arial Narrow" w:cs="Arial"/>
          <w:sz w:val="22"/>
          <w:szCs w:val="22"/>
          <w:shd w:val="clear" w:color="auto" w:fill="FFFFFF"/>
        </w:rPr>
        <w:t xml:space="preserve"> ?</w:t>
      </w:r>
    </w:p>
    <w:p w:rsidR="00373ABB" w:rsidRDefault="00373ABB" w:rsidP="00373ABB">
      <w:pPr>
        <w:spacing w:after="60" w:line="360" w:lineRule="auto"/>
        <w:ind w:left="30" w:right="-72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  <w:r w:rsidRPr="00BD2580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Odpowiedź: </w:t>
      </w:r>
      <w:r w:rsidR="00040EF2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Zamawiający nie dopuszcza.  </w:t>
      </w:r>
    </w:p>
    <w:p w:rsidR="00373ABB" w:rsidRPr="00BD2580" w:rsidRDefault="00373ABB" w:rsidP="00BD2580">
      <w:pPr>
        <w:spacing w:after="60" w:line="360" w:lineRule="auto"/>
        <w:ind w:left="30" w:right="-72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</w:p>
    <w:p w:rsidR="00373ABB" w:rsidRDefault="00373AB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color w:val="6F7A7F"/>
          <w:sz w:val="20"/>
          <w:shd w:val="clear" w:color="auto" w:fill="FFFFFF"/>
        </w:rPr>
      </w:pPr>
    </w:p>
    <w:p w:rsidR="006D4AB3" w:rsidRDefault="006D4AB3" w:rsidP="001508E4">
      <w:pPr>
        <w:pStyle w:val="Tekstpodstawowy"/>
        <w:spacing w:before="120" w:after="480"/>
        <w:ind w:left="6655" w:firstLine="425"/>
        <w:jc w:val="center"/>
        <w:rPr>
          <w:rFonts w:ascii="Arial Narrow" w:hAnsi="Arial Narrow" w:cs="Arial"/>
          <w:sz w:val="22"/>
          <w:szCs w:val="22"/>
        </w:rPr>
      </w:pPr>
      <w:r w:rsidRPr="00BD2580">
        <w:rPr>
          <w:rFonts w:ascii="Arial Narrow" w:hAnsi="Arial Narrow" w:cs="Arial"/>
          <w:sz w:val="22"/>
          <w:szCs w:val="22"/>
        </w:rPr>
        <w:t>Zamawiający</w:t>
      </w:r>
    </w:p>
    <w:p w:rsidR="001508E4" w:rsidRPr="00BD2580" w:rsidRDefault="001508E4" w:rsidP="001508E4">
      <w:pPr>
        <w:pStyle w:val="Tekstpodstawowy"/>
        <w:spacing w:before="120" w:after="480"/>
        <w:ind w:left="6655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</w:p>
    <w:p w:rsidR="001508E4" w:rsidRDefault="001508E4" w:rsidP="001508E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2 ark. </w:t>
      </w:r>
    </w:p>
    <w:p w:rsidR="001508E4" w:rsidRPr="00EA2388" w:rsidRDefault="001508E4" w:rsidP="001508E4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1 - a/a kancelaria</w:t>
      </w:r>
    </w:p>
    <w:p w:rsidR="001508E4" w:rsidRPr="00EA2388" w:rsidRDefault="001508E4" w:rsidP="001508E4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EA2388">
        <w:rPr>
          <w:rFonts w:ascii="Arial Narrow" w:hAnsi="Arial Narrow"/>
        </w:rPr>
        <w:t>SZPubl</w:t>
      </w:r>
      <w:proofErr w:type="spellEnd"/>
      <w:r w:rsidRPr="00EA2388">
        <w:rPr>
          <w:rFonts w:ascii="Arial Narrow" w:hAnsi="Arial Narrow"/>
        </w:rPr>
        <w:t>. T 2612 B5</w:t>
      </w:r>
    </w:p>
    <w:p w:rsidR="001508E4" w:rsidRDefault="001508E4" w:rsidP="001508E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8" w:history="1">
        <w:r w:rsidRPr="007A2733">
          <w:rPr>
            <w:rStyle w:val="Hipercze"/>
            <w:rFonts w:ascii="Arial Narrow" w:hAnsi="Arial Narrow"/>
          </w:rPr>
          <w:t>bbaranowska@10wsk.mil.pl</w:t>
        </w:r>
      </w:hyperlink>
    </w:p>
    <w:p w:rsidR="00BD2580" w:rsidRPr="00B14725" w:rsidRDefault="001508E4" w:rsidP="001508E4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>Data: 2025-04-08</w:t>
      </w:r>
    </w:p>
    <w:sectPr w:rsidR="00BD2580" w:rsidRPr="00B14725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AE2" w:rsidRDefault="00802AE2">
      <w:r>
        <w:separator/>
      </w:r>
    </w:p>
  </w:endnote>
  <w:endnote w:type="continuationSeparator" w:id="1">
    <w:p w:rsidR="00802AE2" w:rsidRDefault="00802A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0A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C0A4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C0A46" w:rsidRPr="00B862CC">
      <w:rPr>
        <w:rFonts w:ascii="Arial" w:hAnsi="Arial"/>
        <w:sz w:val="18"/>
        <w:szCs w:val="24"/>
      </w:rPr>
      <w:fldChar w:fldCharType="separate"/>
    </w:r>
    <w:r w:rsidR="00EA2388">
      <w:rPr>
        <w:rFonts w:ascii="Arial" w:hAnsi="Arial"/>
        <w:noProof/>
        <w:sz w:val="18"/>
        <w:szCs w:val="24"/>
      </w:rPr>
      <w:t>3</w:t>
    </w:r>
    <w:r w:rsidR="006C0A4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C0A4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C0A46" w:rsidRPr="00B862CC">
      <w:rPr>
        <w:rFonts w:ascii="Arial" w:hAnsi="Arial"/>
        <w:sz w:val="18"/>
        <w:szCs w:val="24"/>
      </w:rPr>
      <w:fldChar w:fldCharType="separate"/>
    </w:r>
    <w:r w:rsidR="00EA2388">
      <w:rPr>
        <w:rFonts w:ascii="Arial" w:hAnsi="Arial"/>
        <w:noProof/>
        <w:sz w:val="18"/>
        <w:szCs w:val="24"/>
      </w:rPr>
      <w:t>3</w:t>
    </w:r>
    <w:r w:rsidR="006C0A4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C0A4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A2388" w:rsidRPr="00EA2388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AE2" w:rsidRDefault="00802AE2">
      <w:r>
        <w:separator/>
      </w:r>
    </w:p>
  </w:footnote>
  <w:footnote w:type="continuationSeparator" w:id="1">
    <w:p w:rsidR="00802AE2" w:rsidRDefault="00802A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FB5" w:rsidRDefault="009C4F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FB5" w:rsidRDefault="009C4F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FB5" w:rsidRDefault="009C4F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5B034F0"/>
    <w:multiLevelType w:val="hybridMultilevel"/>
    <w:tmpl w:val="4F303634"/>
    <w:lvl w:ilvl="0" w:tplc="9A80BA0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79E2EB5"/>
    <w:multiLevelType w:val="hybridMultilevel"/>
    <w:tmpl w:val="635AD5C4"/>
    <w:lvl w:ilvl="0" w:tplc="BE822C7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7D71AF1"/>
    <w:multiLevelType w:val="hybridMultilevel"/>
    <w:tmpl w:val="4C6AE8AE"/>
    <w:lvl w:ilvl="0" w:tplc="A72AA3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59863C74"/>
    <w:multiLevelType w:val="hybridMultilevel"/>
    <w:tmpl w:val="8B7222C6"/>
    <w:lvl w:ilvl="0" w:tplc="018CBA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4BB1A80"/>
    <w:multiLevelType w:val="hybridMultilevel"/>
    <w:tmpl w:val="05F2884E"/>
    <w:lvl w:ilvl="0" w:tplc="38B0015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19118E3"/>
    <w:multiLevelType w:val="hybridMultilevel"/>
    <w:tmpl w:val="EE12CBF2"/>
    <w:lvl w:ilvl="0" w:tplc="765E7D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10"/>
  </w:num>
  <w:num w:numId="5">
    <w:abstractNumId w:val="0"/>
  </w:num>
  <w:num w:numId="6">
    <w:abstractNumId w:val="1"/>
  </w:num>
  <w:num w:numId="7">
    <w:abstractNumId w:val="9"/>
  </w:num>
  <w:num w:numId="8">
    <w:abstractNumId w:val="3"/>
  </w:num>
  <w:num w:numId="9">
    <w:abstractNumId w:val="12"/>
  </w:num>
  <w:num w:numId="10">
    <w:abstractNumId w:val="8"/>
  </w:num>
  <w:num w:numId="11">
    <w:abstractNumId w:val="7"/>
  </w:num>
  <w:num w:numId="12">
    <w:abstractNumId w:val="4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FB5"/>
    <w:rsid w:val="00031374"/>
    <w:rsid w:val="00040EF2"/>
    <w:rsid w:val="000A1097"/>
    <w:rsid w:val="000E2A8F"/>
    <w:rsid w:val="0012774F"/>
    <w:rsid w:val="00144B7A"/>
    <w:rsid w:val="001508E4"/>
    <w:rsid w:val="00180C6E"/>
    <w:rsid w:val="001B1AEB"/>
    <w:rsid w:val="0029606A"/>
    <w:rsid w:val="00373ABB"/>
    <w:rsid w:val="004848F3"/>
    <w:rsid w:val="004A75F2"/>
    <w:rsid w:val="004A7B53"/>
    <w:rsid w:val="004E4B64"/>
    <w:rsid w:val="005144A9"/>
    <w:rsid w:val="00520165"/>
    <w:rsid w:val="005B1B08"/>
    <w:rsid w:val="00632C3C"/>
    <w:rsid w:val="00662BDB"/>
    <w:rsid w:val="006A5DF1"/>
    <w:rsid w:val="006B7198"/>
    <w:rsid w:val="006C0A46"/>
    <w:rsid w:val="006D4AB3"/>
    <w:rsid w:val="006E0506"/>
    <w:rsid w:val="006F3B81"/>
    <w:rsid w:val="007D7198"/>
    <w:rsid w:val="00802AE2"/>
    <w:rsid w:val="00843A88"/>
    <w:rsid w:val="00864A4B"/>
    <w:rsid w:val="00870F9F"/>
    <w:rsid w:val="008804B6"/>
    <w:rsid w:val="00897AB0"/>
    <w:rsid w:val="008A3553"/>
    <w:rsid w:val="009C4FB5"/>
    <w:rsid w:val="00A905AC"/>
    <w:rsid w:val="00B14725"/>
    <w:rsid w:val="00BA6584"/>
    <w:rsid w:val="00BD2580"/>
    <w:rsid w:val="00BE7BFD"/>
    <w:rsid w:val="00C370F2"/>
    <w:rsid w:val="00C44EEC"/>
    <w:rsid w:val="00C46732"/>
    <w:rsid w:val="00C67F7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2388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7F7B"/>
  </w:style>
  <w:style w:type="paragraph" w:styleId="Nagwek1">
    <w:name w:val="heading 1"/>
    <w:basedOn w:val="Normalny"/>
    <w:next w:val="Normalny"/>
    <w:qFormat/>
    <w:rsid w:val="00C67F7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67F7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67F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67F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67F7B"/>
  </w:style>
  <w:style w:type="paragraph" w:styleId="Tekstpodstawowywcity">
    <w:name w:val="Body Text Indent"/>
    <w:basedOn w:val="Normalny"/>
    <w:rsid w:val="00C67F7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67F7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67F7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67F7B"/>
    <w:rPr>
      <w:sz w:val="28"/>
    </w:rPr>
  </w:style>
  <w:style w:type="paragraph" w:styleId="Tekstpodstawowywcity3">
    <w:name w:val="Body Text Indent 3"/>
    <w:basedOn w:val="Normalny"/>
    <w:rsid w:val="00C67F7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1508E4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40847-5712-472F-A443-A6B4EE8B1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464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2025-04-08T10:57:00Z</cp:lastPrinted>
  <dcterms:created xsi:type="dcterms:W3CDTF">2025-04-07T10:05:00Z</dcterms:created>
  <dcterms:modified xsi:type="dcterms:W3CDTF">2025-04-08T10:57:00Z</dcterms:modified>
</cp:coreProperties>
</file>