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E0F68" w14:textId="1C77B9A0" w:rsidR="00025386" w:rsidRPr="0010451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10451A">
        <w:rPr>
          <w:bCs/>
          <w:i w:val="0"/>
          <w:sz w:val="20"/>
        </w:rPr>
        <w:t xml:space="preserve">Załącznik nr </w:t>
      </w:r>
      <w:r w:rsidR="0010451A" w:rsidRPr="0010451A">
        <w:rPr>
          <w:bCs/>
          <w:i w:val="0"/>
          <w:sz w:val="20"/>
        </w:rPr>
        <w:t>3</w:t>
      </w:r>
      <w:r w:rsidR="007666D6" w:rsidRPr="0010451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10451A" w14:paraId="6664449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B203E3" w14:textId="77777777" w:rsidR="008D442B" w:rsidRPr="0010451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451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84C0616" w14:textId="77777777" w:rsidR="00053927" w:rsidRPr="0010451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451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045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792661E" w14:textId="77777777" w:rsidR="00053927" w:rsidRPr="0010451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0451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0451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FA76D4E" w14:textId="77777777" w:rsidR="00A137C9" w:rsidRPr="0010451A" w:rsidRDefault="00A137C9" w:rsidP="0010451A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10451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0451A" w14:paraId="3D4299BD" w14:textId="77777777" w:rsidTr="004F10A0">
        <w:tc>
          <w:tcPr>
            <w:tcW w:w="2269" w:type="dxa"/>
            <w:shd w:val="clear" w:color="auto" w:fill="auto"/>
          </w:tcPr>
          <w:p w14:paraId="45192220" w14:textId="77777777" w:rsidR="00A137C9" w:rsidRPr="0010451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3F08D4" w14:textId="77777777" w:rsidR="00A137C9" w:rsidRPr="0010451A" w:rsidRDefault="00D2343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Wyposażenie dwóch klubów malucha "Jaś" i "Małgosia" w Podłężu</w:t>
            </w:r>
            <w:r w:rsidR="00A137C9" w:rsidRPr="001045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2343E" w:rsidRPr="0010451A" w14:paraId="19BB52DE" w14:textId="77777777" w:rsidTr="00BE74C8">
        <w:tc>
          <w:tcPr>
            <w:tcW w:w="2269" w:type="dxa"/>
            <w:shd w:val="clear" w:color="auto" w:fill="auto"/>
          </w:tcPr>
          <w:p w14:paraId="3F10B0B7" w14:textId="77777777" w:rsidR="00D2343E" w:rsidRPr="0010451A" w:rsidRDefault="00D2343E" w:rsidP="00BE74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583A23" w14:textId="77777777" w:rsidR="00D2343E" w:rsidRPr="0010451A" w:rsidRDefault="00D2343E" w:rsidP="00BE74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ZP.271.8.2025</w:t>
            </w:r>
          </w:p>
        </w:tc>
      </w:tr>
    </w:tbl>
    <w:p w14:paraId="4266D5C1" w14:textId="77777777" w:rsidR="00A137C9" w:rsidRPr="0010451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E233569" w14:textId="77777777" w:rsidR="003A486D" w:rsidRPr="0010451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0451A">
        <w:rPr>
          <w:rFonts w:ascii="Times New Roman" w:hAnsi="Times New Roman"/>
          <w:sz w:val="20"/>
          <w:szCs w:val="20"/>
        </w:rPr>
        <w:t xml:space="preserve">prowadzonego przez </w:t>
      </w:r>
      <w:r w:rsidR="00D2343E" w:rsidRPr="0010451A">
        <w:rPr>
          <w:rFonts w:ascii="Times New Roman" w:hAnsi="Times New Roman"/>
          <w:b/>
          <w:sz w:val="20"/>
          <w:szCs w:val="20"/>
        </w:rPr>
        <w:t>GMINA NIEPOŁOMICE</w:t>
      </w:r>
      <w:r w:rsidRPr="0010451A">
        <w:rPr>
          <w:rFonts w:ascii="Times New Roman" w:hAnsi="Times New Roman"/>
          <w:b/>
          <w:sz w:val="20"/>
          <w:szCs w:val="20"/>
        </w:rPr>
        <w:t>,</w:t>
      </w:r>
      <w:r w:rsidRPr="0010451A">
        <w:rPr>
          <w:rFonts w:ascii="Times New Roman" w:hAnsi="Times New Roman"/>
          <w:sz w:val="20"/>
          <w:szCs w:val="20"/>
        </w:rPr>
        <w:t xml:space="preserve"> d</w:t>
      </w:r>
      <w:r w:rsidR="008D442B"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0451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7C4F75B" w14:textId="77777777" w:rsidR="00A137C9" w:rsidRPr="0010451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0451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10451A" w14:paraId="7ABEF60A" w14:textId="77777777" w:rsidTr="00A137C9">
        <w:tc>
          <w:tcPr>
            <w:tcW w:w="617" w:type="dxa"/>
            <w:shd w:val="clear" w:color="auto" w:fill="auto"/>
            <w:vAlign w:val="center"/>
          </w:tcPr>
          <w:p w14:paraId="4A521B6D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AF2F55F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5BC1001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0451A" w14:paraId="1DF07889" w14:textId="77777777" w:rsidTr="00A137C9">
        <w:tc>
          <w:tcPr>
            <w:tcW w:w="617" w:type="dxa"/>
            <w:shd w:val="clear" w:color="auto" w:fill="auto"/>
            <w:vAlign w:val="center"/>
          </w:tcPr>
          <w:p w14:paraId="0AF1CB42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90F4C8F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AF902E2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0451A" w14:paraId="656353EC" w14:textId="77777777" w:rsidTr="00A137C9">
        <w:tc>
          <w:tcPr>
            <w:tcW w:w="617" w:type="dxa"/>
            <w:shd w:val="clear" w:color="auto" w:fill="auto"/>
            <w:vAlign w:val="center"/>
          </w:tcPr>
          <w:p w14:paraId="2D4CF0D8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BC05679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CC24F27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E976CE3" w14:textId="77777777" w:rsidR="00DC652A" w:rsidRPr="0010451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045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045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0451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2343E" w:rsidRPr="0010451A">
        <w:rPr>
          <w:rFonts w:ascii="Times New Roman" w:hAnsi="Times New Roman"/>
          <w:sz w:val="20"/>
          <w:szCs w:val="20"/>
        </w:rPr>
        <w:t>(</w:t>
      </w:r>
      <w:proofErr w:type="spellStart"/>
      <w:r w:rsidR="00D2343E" w:rsidRPr="0010451A">
        <w:rPr>
          <w:rFonts w:ascii="Times New Roman" w:hAnsi="Times New Roman"/>
          <w:sz w:val="20"/>
          <w:szCs w:val="20"/>
        </w:rPr>
        <w:t>t.j</w:t>
      </w:r>
      <w:proofErr w:type="spellEnd"/>
      <w:r w:rsidR="00D2343E" w:rsidRPr="0010451A">
        <w:rPr>
          <w:rFonts w:ascii="Times New Roman" w:hAnsi="Times New Roman"/>
          <w:sz w:val="20"/>
          <w:szCs w:val="20"/>
        </w:rPr>
        <w:t>. Dz. U. z 2024 poz. 1320)</w:t>
      </w:r>
      <w:r w:rsidRPr="0010451A">
        <w:rPr>
          <w:rFonts w:ascii="Times New Roman" w:hAnsi="Times New Roman"/>
          <w:sz w:val="20"/>
          <w:szCs w:val="20"/>
        </w:rPr>
        <w:t>, że w ramach zamówienia</w:t>
      </w:r>
      <w:r w:rsidR="00A137C9" w:rsidRPr="0010451A">
        <w:rPr>
          <w:rFonts w:ascii="Times New Roman" w:hAnsi="Times New Roman"/>
          <w:sz w:val="20"/>
          <w:szCs w:val="20"/>
        </w:rPr>
        <w:t>,</w:t>
      </w:r>
      <w:r w:rsidR="00A137C9"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0451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0451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0451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0451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0451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0451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10451A" w14:paraId="66D67030" w14:textId="77777777" w:rsidTr="00A137C9">
        <w:tc>
          <w:tcPr>
            <w:tcW w:w="617" w:type="dxa"/>
            <w:shd w:val="clear" w:color="auto" w:fill="auto"/>
            <w:vAlign w:val="center"/>
          </w:tcPr>
          <w:p w14:paraId="02390661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0B65668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E1DC334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0451A" w14:paraId="4156008A" w14:textId="77777777" w:rsidTr="00A137C9">
        <w:tc>
          <w:tcPr>
            <w:tcW w:w="617" w:type="dxa"/>
            <w:shd w:val="clear" w:color="auto" w:fill="auto"/>
            <w:vAlign w:val="center"/>
          </w:tcPr>
          <w:p w14:paraId="4B9ADA85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EBE0E8A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C407F07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0451A" w14:paraId="1475202B" w14:textId="77777777" w:rsidTr="00A137C9">
        <w:tc>
          <w:tcPr>
            <w:tcW w:w="617" w:type="dxa"/>
            <w:shd w:val="clear" w:color="auto" w:fill="auto"/>
            <w:vAlign w:val="center"/>
          </w:tcPr>
          <w:p w14:paraId="1B5F9589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CF875B9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2C90297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C5FC5C5" w14:textId="77777777" w:rsidR="007A2C38" w:rsidRPr="0010451A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31330097" w14:textId="77777777" w:rsidR="007A2C38" w:rsidRPr="0010451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4CE6037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1045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3C4DFA84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690804F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0970ED2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E2069FF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C8F686D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4097555" w14:textId="77777777" w:rsidR="00A137C9" w:rsidRPr="0010451A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10451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2F578" w14:textId="77777777" w:rsidR="00777AB5" w:rsidRDefault="00777AB5" w:rsidP="00025386">
      <w:pPr>
        <w:spacing w:after="0" w:line="240" w:lineRule="auto"/>
      </w:pPr>
      <w:r>
        <w:separator/>
      </w:r>
    </w:p>
  </w:endnote>
  <w:endnote w:type="continuationSeparator" w:id="0">
    <w:p w14:paraId="0E4ACD5C" w14:textId="77777777" w:rsidR="00777AB5" w:rsidRDefault="00777A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DF9CF" w14:textId="77777777" w:rsidR="00D2343E" w:rsidRDefault="00D234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EE1F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87F9A" w14:textId="77777777" w:rsidR="00D2343E" w:rsidRDefault="00D234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29863" w14:textId="77777777" w:rsidR="00777AB5" w:rsidRDefault="00777AB5" w:rsidP="00025386">
      <w:pPr>
        <w:spacing w:after="0" w:line="240" w:lineRule="auto"/>
      </w:pPr>
      <w:r>
        <w:separator/>
      </w:r>
    </w:p>
  </w:footnote>
  <w:footnote w:type="continuationSeparator" w:id="0">
    <w:p w14:paraId="16E39371" w14:textId="77777777" w:rsidR="00777AB5" w:rsidRDefault="00777A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C56B3" w14:textId="77777777" w:rsidR="00D2343E" w:rsidRDefault="00D234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707B6" w14:textId="77777777" w:rsidR="00D2343E" w:rsidRDefault="00D234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70969" w14:textId="77777777" w:rsidR="00D2343E" w:rsidRDefault="00D234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829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7AB5"/>
    <w:rsid w:val="00025386"/>
    <w:rsid w:val="000423B9"/>
    <w:rsid w:val="00053927"/>
    <w:rsid w:val="00084786"/>
    <w:rsid w:val="0010451A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77AB5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2343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167842"/>
  <w15:chartTrackingRefBased/>
  <w15:docId w15:val="{5C92D8A4-FFB5-4239-AA9F-BBECCC14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2025-04-07T13:48:00Z</cp:lastPrinted>
  <dcterms:created xsi:type="dcterms:W3CDTF">2025-04-07T13:48:00Z</dcterms:created>
  <dcterms:modified xsi:type="dcterms:W3CDTF">2025-04-07T13:48:00Z</dcterms:modified>
</cp:coreProperties>
</file>