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F0316F" w:rsidRDefault="00D62E6E" w:rsidP="00F0316F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0316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406F5" w:rsidRPr="00F0316F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F0316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0316F" w:rsidTr="00D62E6E">
        <w:tc>
          <w:tcPr>
            <w:tcW w:w="2800" w:type="dxa"/>
            <w:shd w:val="clear" w:color="auto" w:fill="auto"/>
          </w:tcPr>
          <w:p w:rsidR="00D62E6E" w:rsidRPr="00F0316F" w:rsidRDefault="00D62E6E" w:rsidP="00F031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0316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0316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0316F" w:rsidRDefault="00D62E6E" w:rsidP="00F031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0316F" w:rsidRDefault="00D62E6E" w:rsidP="00F031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0316F" w:rsidRDefault="00D62E6E" w:rsidP="00F0316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F0316F" w:rsidTr="00D62E6E">
        <w:tc>
          <w:tcPr>
            <w:tcW w:w="2800" w:type="dxa"/>
            <w:shd w:val="clear" w:color="auto" w:fill="auto"/>
          </w:tcPr>
          <w:p w:rsidR="00D62E6E" w:rsidRPr="00F0316F" w:rsidRDefault="00D62E6E" w:rsidP="00F0316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0316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0316F" w:rsidRDefault="00D62E6E" w:rsidP="00F031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0316F" w:rsidRDefault="00D62E6E" w:rsidP="00F0316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0316F" w:rsidRDefault="00D62E6E" w:rsidP="00F0316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0316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F0316F" w:rsidRDefault="00BC121E" w:rsidP="00F0316F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06F5" w:rsidRPr="00F0316F" w:rsidTr="002B78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406F5" w:rsidRPr="00F0316F" w:rsidRDefault="005406F5" w:rsidP="00F0316F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406F5" w:rsidRPr="00F0316F" w:rsidRDefault="005406F5" w:rsidP="00F0316F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5406F5" w:rsidRPr="00F0316F" w:rsidRDefault="005406F5" w:rsidP="00F0316F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406F5" w:rsidRPr="00F0316F" w:rsidRDefault="005406F5" w:rsidP="00F0316F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bookmarkStart w:id="0" w:name="_GoBack"/>
        <w:bookmarkEnd w:id="0"/>
      </w:tr>
    </w:tbl>
    <w:p w:rsidR="00BC121E" w:rsidRPr="00F0316F" w:rsidRDefault="005406F5" w:rsidP="00F0316F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F0316F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F0316F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0316F" w:rsidTr="00D62E6E">
        <w:tc>
          <w:tcPr>
            <w:tcW w:w="2269" w:type="dxa"/>
            <w:shd w:val="clear" w:color="auto" w:fill="auto"/>
          </w:tcPr>
          <w:p w:rsidR="00D62E6E" w:rsidRPr="00F0316F" w:rsidRDefault="00D62E6E" w:rsidP="00F031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0316F" w:rsidRDefault="005406F5" w:rsidP="00F031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3 szt. laptopów dla Wydziału Elektrycznego Politechniki Częstochowskiej na potrzeby projektu FELD.01.02-IP.02-0037/24</w:t>
            </w:r>
            <w:r w:rsidR="00D62E6E"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406F5" w:rsidRPr="00F0316F" w:rsidTr="002B78CF">
        <w:tc>
          <w:tcPr>
            <w:tcW w:w="2269" w:type="dxa"/>
            <w:shd w:val="clear" w:color="auto" w:fill="auto"/>
          </w:tcPr>
          <w:p w:rsidR="005406F5" w:rsidRPr="00F0316F" w:rsidRDefault="005406F5" w:rsidP="00F031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06F5" w:rsidRPr="00F0316F" w:rsidRDefault="005406F5" w:rsidP="00F031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RK-NZ.262.5.2025.MM</w:t>
            </w:r>
          </w:p>
        </w:tc>
      </w:tr>
    </w:tbl>
    <w:p w:rsidR="00BC121E" w:rsidRPr="00F0316F" w:rsidRDefault="005406F5" w:rsidP="00F0316F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0316F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F0316F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F0316F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F0316F" w:rsidRDefault="008E296F" w:rsidP="00F0316F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0316F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F0316F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0316F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F0316F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0316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F0316F" w:rsidRDefault="00BC121E" w:rsidP="00F0316F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0316F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4pt" o:ole="">
            <v:imagedata r:id="rId10" o:title=""/>
          </v:shape>
          <w:control r:id="rId11" w:name="OptionButton21" w:shapeid="_x0000_i1030"/>
        </w:object>
      </w:r>
      <w:r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0316F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F0316F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0316F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F0316F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F0316F" w:rsidRDefault="00BF69A4" w:rsidP="00F0316F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0316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0316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0316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F0316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316F" w:rsidRDefault="00BC121E" w:rsidP="00F0316F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0316F" w:rsidRDefault="00BC121E" w:rsidP="00F0316F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0316F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F0316F" w:rsidRDefault="00BC121E" w:rsidP="00F0316F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0316F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0316F" w:rsidRDefault="00067B62" w:rsidP="00F0316F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F0316F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F0316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0316F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0316F" w:rsidRDefault="00067B62" w:rsidP="00F0316F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0316F" w:rsidTr="00620E37">
        <w:tc>
          <w:tcPr>
            <w:tcW w:w="2660" w:type="dxa"/>
            <w:shd w:val="clear" w:color="auto" w:fill="auto"/>
          </w:tcPr>
          <w:p w:rsidR="00BC121E" w:rsidRPr="00F0316F" w:rsidRDefault="00BC121E" w:rsidP="00F0316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0316F" w:rsidRDefault="00D62E6E" w:rsidP="00F0316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0316F" w:rsidRDefault="00844A96" w:rsidP="00F0316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0316F" w:rsidRDefault="00BC121E" w:rsidP="00F0316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0316F" w:rsidRDefault="00BC121E" w:rsidP="00F0316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0316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0316F" w:rsidRDefault="00844A96" w:rsidP="00F0316F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406F5"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F0316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A68" w:rsidRDefault="00F66A68">
      <w:r>
        <w:separator/>
      </w:r>
    </w:p>
  </w:endnote>
  <w:endnote w:type="continuationSeparator" w:id="0">
    <w:p w:rsidR="00F66A68" w:rsidRDefault="00F66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16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16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6F5" w:rsidRDefault="00540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A68" w:rsidRDefault="00F66A68">
      <w:r>
        <w:separator/>
      </w:r>
    </w:p>
  </w:footnote>
  <w:footnote w:type="continuationSeparator" w:id="0">
    <w:p w:rsidR="00F66A68" w:rsidRDefault="00F66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6F5" w:rsidRDefault="00540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6F5" w:rsidRDefault="00540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6F5" w:rsidRDefault="00540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A6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06F5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502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316F"/>
    <w:rsid w:val="00F46593"/>
    <w:rsid w:val="00F568D6"/>
    <w:rsid w:val="00F66A68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3BDD87-7105-4382-9084-6FB6856C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03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0316F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D71DF-4ECD-4C7F-B31B-64BE56A5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219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2025-04-07T10:27:00Z</cp:lastPrinted>
  <dcterms:created xsi:type="dcterms:W3CDTF">2025-04-07T10:27:00Z</dcterms:created>
  <dcterms:modified xsi:type="dcterms:W3CDTF">2025-04-07T10:27:00Z</dcterms:modified>
</cp:coreProperties>
</file>