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BE45B" w14:textId="77777777" w:rsidR="00081D13" w:rsidRPr="00437150" w:rsidRDefault="00451D5C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37150">
        <w:rPr>
          <w:sz w:val="20"/>
          <w:szCs w:val="20"/>
        </w:rPr>
        <w:t>Niepołomice</w:t>
      </w:r>
      <w:r w:rsidR="00081D13" w:rsidRPr="00437150">
        <w:rPr>
          <w:sz w:val="20"/>
          <w:szCs w:val="20"/>
        </w:rPr>
        <w:t xml:space="preserve"> dnia: </w:t>
      </w:r>
      <w:r w:rsidRPr="00437150">
        <w:rPr>
          <w:sz w:val="20"/>
          <w:szCs w:val="20"/>
        </w:rPr>
        <w:t>2025-04-04</w:t>
      </w:r>
    </w:p>
    <w:p w14:paraId="48B44535" w14:textId="77777777" w:rsidR="00081D13" w:rsidRPr="00437150" w:rsidRDefault="00451D5C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37150">
        <w:rPr>
          <w:b/>
          <w:bCs/>
          <w:sz w:val="20"/>
          <w:szCs w:val="20"/>
        </w:rPr>
        <w:t>GMINA NIEPOŁOMICE</w:t>
      </w:r>
    </w:p>
    <w:p w14:paraId="46CFED67" w14:textId="77777777" w:rsidR="00081D13" w:rsidRPr="00437150" w:rsidRDefault="00451D5C" w:rsidP="00081D13">
      <w:pPr>
        <w:spacing w:line="360" w:lineRule="auto"/>
        <w:ind w:right="3969"/>
        <w:rPr>
          <w:sz w:val="20"/>
          <w:szCs w:val="20"/>
        </w:rPr>
      </w:pPr>
      <w:r w:rsidRPr="00437150">
        <w:rPr>
          <w:sz w:val="20"/>
          <w:szCs w:val="20"/>
        </w:rPr>
        <w:t>Pl. Zwycięstwa</w:t>
      </w:r>
      <w:r w:rsidR="00081D13" w:rsidRPr="00437150">
        <w:rPr>
          <w:sz w:val="20"/>
          <w:szCs w:val="20"/>
        </w:rPr>
        <w:t xml:space="preserve"> </w:t>
      </w:r>
      <w:r w:rsidRPr="00437150">
        <w:rPr>
          <w:sz w:val="20"/>
          <w:szCs w:val="20"/>
        </w:rPr>
        <w:t>13</w:t>
      </w:r>
    </w:p>
    <w:p w14:paraId="31D35884" w14:textId="77777777" w:rsidR="00081D13" w:rsidRPr="00437150" w:rsidRDefault="00451D5C" w:rsidP="00081D13">
      <w:pPr>
        <w:ind w:right="3969"/>
        <w:rPr>
          <w:sz w:val="20"/>
          <w:szCs w:val="20"/>
        </w:rPr>
      </w:pPr>
      <w:r w:rsidRPr="00437150">
        <w:rPr>
          <w:sz w:val="20"/>
          <w:szCs w:val="20"/>
        </w:rPr>
        <w:t>32-005</w:t>
      </w:r>
      <w:r w:rsidR="00081D13" w:rsidRPr="00437150">
        <w:rPr>
          <w:sz w:val="20"/>
          <w:szCs w:val="20"/>
        </w:rPr>
        <w:t xml:space="preserve"> </w:t>
      </w:r>
      <w:r w:rsidRPr="00437150">
        <w:rPr>
          <w:sz w:val="20"/>
          <w:szCs w:val="20"/>
        </w:rPr>
        <w:t>Niepołomice</w:t>
      </w:r>
    </w:p>
    <w:p w14:paraId="5BB6FC87" w14:textId="77777777" w:rsidR="00081D13" w:rsidRPr="0043715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37150" w14:paraId="6D0DAC9C" w14:textId="77777777" w:rsidTr="00C13EA9">
        <w:tc>
          <w:tcPr>
            <w:tcW w:w="10065" w:type="dxa"/>
            <w:shd w:val="clear" w:color="auto" w:fill="F2F2F2"/>
            <w:hideMark/>
          </w:tcPr>
          <w:p w14:paraId="1602B69D" w14:textId="77777777" w:rsidR="00081D13" w:rsidRPr="0043715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3715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1246A46" w14:textId="77777777" w:rsidR="00081D13" w:rsidRPr="0043715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3715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0A3CAD1" w14:textId="77777777" w:rsidR="00081D13" w:rsidRPr="0043715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6A899C0" w14:textId="77777777" w:rsidR="00081D13" w:rsidRPr="0043715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37150">
        <w:rPr>
          <w:rFonts w:eastAsia="Calibri"/>
          <w:sz w:val="20"/>
          <w:szCs w:val="20"/>
          <w:lang w:eastAsia="en-US"/>
        </w:rPr>
        <w:t xml:space="preserve">Dotyczy </w:t>
      </w:r>
      <w:r w:rsidRPr="00437150">
        <w:rPr>
          <w:sz w:val="20"/>
          <w:szCs w:val="20"/>
        </w:rPr>
        <w:t>postępowania o udzielenie zamówienia publicznego</w:t>
      </w:r>
      <w:r w:rsidRPr="0043715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37150" w14:paraId="1E7740F3" w14:textId="77777777" w:rsidTr="00081D13">
        <w:tc>
          <w:tcPr>
            <w:tcW w:w="2269" w:type="dxa"/>
            <w:shd w:val="clear" w:color="auto" w:fill="auto"/>
          </w:tcPr>
          <w:p w14:paraId="6D1F552E" w14:textId="77777777" w:rsidR="00081D13" w:rsidRPr="0043715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3715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613BE45" w14:textId="77777777" w:rsidR="00081D13" w:rsidRPr="00437150" w:rsidRDefault="00451D5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37150">
              <w:rPr>
                <w:bCs/>
                <w:sz w:val="20"/>
                <w:szCs w:val="20"/>
              </w:rPr>
              <w:t>Rozbudowa drogi gminnej nr 560504K w km od 0+621,50 do km 1+000,00 w miejscowości Podłęże, powiat wielicki, gmina Niepołomice</w:t>
            </w:r>
          </w:p>
        </w:tc>
      </w:tr>
      <w:tr w:rsidR="00451D5C" w:rsidRPr="00437150" w14:paraId="6C90894D" w14:textId="77777777" w:rsidTr="00CE3AC7">
        <w:tc>
          <w:tcPr>
            <w:tcW w:w="2269" w:type="dxa"/>
            <w:shd w:val="clear" w:color="auto" w:fill="auto"/>
          </w:tcPr>
          <w:p w14:paraId="6003629F" w14:textId="77777777" w:rsidR="00451D5C" w:rsidRPr="00437150" w:rsidRDefault="00451D5C" w:rsidP="00CE3A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3715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CEB5E60" w14:textId="77777777" w:rsidR="00451D5C" w:rsidRPr="00437150" w:rsidRDefault="00451D5C" w:rsidP="00CE3A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37150">
              <w:rPr>
                <w:bCs/>
                <w:sz w:val="20"/>
                <w:szCs w:val="20"/>
              </w:rPr>
              <w:t>ZP.271.3.2025</w:t>
            </w:r>
          </w:p>
        </w:tc>
      </w:tr>
    </w:tbl>
    <w:p w14:paraId="7FF035B2" w14:textId="77777777" w:rsidR="00081D13" w:rsidRPr="0043715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D48EF11" w14:textId="77777777" w:rsidR="00081D13" w:rsidRPr="0043715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37150">
        <w:rPr>
          <w:sz w:val="20"/>
          <w:szCs w:val="20"/>
        </w:rPr>
        <w:t xml:space="preserve">Zamawiający, </w:t>
      </w:r>
      <w:r w:rsidR="00451D5C" w:rsidRPr="00437150">
        <w:rPr>
          <w:b/>
          <w:sz w:val="20"/>
          <w:szCs w:val="20"/>
        </w:rPr>
        <w:t>GMINA NIEPOŁOMICE</w:t>
      </w:r>
      <w:r w:rsidRPr="00437150">
        <w:rPr>
          <w:sz w:val="20"/>
          <w:szCs w:val="20"/>
        </w:rPr>
        <w:t xml:space="preserve">, działając na podstawie art. 253 </w:t>
      </w:r>
      <w:r w:rsidR="00A17CDB" w:rsidRPr="00437150">
        <w:rPr>
          <w:sz w:val="20"/>
          <w:szCs w:val="20"/>
        </w:rPr>
        <w:t xml:space="preserve">ust. 1 pkt. 1 i </w:t>
      </w:r>
      <w:r w:rsidRPr="00437150">
        <w:rPr>
          <w:sz w:val="20"/>
          <w:szCs w:val="20"/>
        </w:rPr>
        <w:t xml:space="preserve">ust. </w:t>
      </w:r>
      <w:r w:rsidR="00A17CDB" w:rsidRPr="00437150">
        <w:rPr>
          <w:sz w:val="20"/>
          <w:szCs w:val="20"/>
        </w:rPr>
        <w:t>2</w:t>
      </w:r>
      <w:r w:rsidRPr="00437150">
        <w:rPr>
          <w:sz w:val="20"/>
          <w:szCs w:val="20"/>
        </w:rPr>
        <w:t xml:space="preserve"> </w:t>
      </w:r>
      <w:r w:rsidR="00081D13" w:rsidRPr="00437150">
        <w:rPr>
          <w:sz w:val="20"/>
          <w:szCs w:val="20"/>
        </w:rPr>
        <w:t xml:space="preserve">ustawy z dnia 11 września 2019r. Prawo zamówień publicznych </w:t>
      </w:r>
      <w:r w:rsidR="00451D5C" w:rsidRPr="00437150">
        <w:rPr>
          <w:sz w:val="20"/>
          <w:szCs w:val="20"/>
        </w:rPr>
        <w:t>(</w:t>
      </w:r>
      <w:proofErr w:type="spellStart"/>
      <w:r w:rsidR="00451D5C" w:rsidRPr="00437150">
        <w:rPr>
          <w:sz w:val="20"/>
          <w:szCs w:val="20"/>
        </w:rPr>
        <w:t>t.j</w:t>
      </w:r>
      <w:proofErr w:type="spellEnd"/>
      <w:r w:rsidR="00451D5C" w:rsidRPr="00437150">
        <w:rPr>
          <w:sz w:val="20"/>
          <w:szCs w:val="20"/>
        </w:rPr>
        <w:t>. Dz. U. z 2024 poz. 1320)</w:t>
      </w:r>
      <w:r w:rsidR="00081D13" w:rsidRPr="00437150">
        <w:rPr>
          <w:sz w:val="20"/>
          <w:szCs w:val="20"/>
        </w:rPr>
        <w:t xml:space="preserve">, zwanej dalej „ustawą </w:t>
      </w:r>
      <w:proofErr w:type="spellStart"/>
      <w:r w:rsidR="00081D13" w:rsidRPr="00437150">
        <w:rPr>
          <w:sz w:val="20"/>
          <w:szCs w:val="20"/>
        </w:rPr>
        <w:t>Pzp</w:t>
      </w:r>
      <w:proofErr w:type="spellEnd"/>
      <w:r w:rsidR="00081D13" w:rsidRPr="00437150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1D5C" w:rsidRPr="00437150" w14:paraId="0EAF11BF" w14:textId="77777777" w:rsidTr="00CE3A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2082D54" w14:textId="77777777" w:rsidR="00451D5C" w:rsidRPr="00437150" w:rsidRDefault="00451D5C" w:rsidP="00CE3AC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37150">
              <w:rPr>
                <w:b/>
                <w:sz w:val="20"/>
                <w:szCs w:val="20"/>
              </w:rPr>
              <w:t>Strabag Infrastruktura Południe Sp. z o. o.</w:t>
            </w:r>
          </w:p>
          <w:p w14:paraId="7EBFB44C" w14:textId="77777777" w:rsidR="00451D5C" w:rsidRPr="00437150" w:rsidRDefault="00451D5C" w:rsidP="00CE3AC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37150">
              <w:rPr>
                <w:bCs/>
                <w:sz w:val="20"/>
                <w:szCs w:val="20"/>
              </w:rPr>
              <w:t>Wyścigowa</w:t>
            </w:r>
            <w:r w:rsidRPr="00437150">
              <w:rPr>
                <w:bCs/>
                <w:sz w:val="20"/>
                <w:szCs w:val="20"/>
              </w:rPr>
              <w:t xml:space="preserve"> </w:t>
            </w:r>
            <w:r w:rsidRPr="00437150">
              <w:rPr>
                <w:bCs/>
                <w:sz w:val="20"/>
                <w:szCs w:val="20"/>
              </w:rPr>
              <w:t>58</w:t>
            </w:r>
            <w:r w:rsidRPr="00437150">
              <w:rPr>
                <w:bCs/>
                <w:sz w:val="20"/>
                <w:szCs w:val="20"/>
              </w:rPr>
              <w:t xml:space="preserve"> </w:t>
            </w:r>
          </w:p>
          <w:p w14:paraId="1B74BE13" w14:textId="77777777" w:rsidR="00451D5C" w:rsidRPr="00437150" w:rsidRDefault="00451D5C" w:rsidP="00CE3AC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37150">
              <w:rPr>
                <w:bCs/>
                <w:sz w:val="20"/>
                <w:szCs w:val="20"/>
              </w:rPr>
              <w:t>53-012</w:t>
            </w:r>
            <w:r w:rsidRPr="00437150">
              <w:rPr>
                <w:bCs/>
                <w:sz w:val="20"/>
                <w:szCs w:val="20"/>
              </w:rPr>
              <w:t xml:space="preserve"> </w:t>
            </w:r>
            <w:r w:rsidRPr="00437150">
              <w:rPr>
                <w:bCs/>
                <w:sz w:val="20"/>
                <w:szCs w:val="20"/>
              </w:rPr>
              <w:t>Wrocław</w:t>
            </w:r>
          </w:p>
          <w:p w14:paraId="68AC991F" w14:textId="77777777" w:rsidR="00451D5C" w:rsidRPr="00437150" w:rsidRDefault="00451D5C" w:rsidP="00CE3AC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3715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37150">
              <w:rPr>
                <w:sz w:val="20"/>
                <w:szCs w:val="20"/>
              </w:rPr>
              <w:t xml:space="preserve"> </w:t>
            </w:r>
            <w:bookmarkEnd w:id="1"/>
            <w:r w:rsidRPr="00437150">
              <w:rPr>
                <w:b/>
                <w:sz w:val="20"/>
                <w:szCs w:val="20"/>
              </w:rPr>
              <w:t>993 018.45 zł</w:t>
            </w:r>
            <w:r w:rsidRPr="00437150">
              <w:rPr>
                <w:b/>
                <w:sz w:val="20"/>
                <w:szCs w:val="20"/>
              </w:rPr>
              <w:t xml:space="preserve"> brutto</w:t>
            </w:r>
            <w:r w:rsidRPr="00437150">
              <w:rPr>
                <w:bCs/>
                <w:sz w:val="20"/>
                <w:szCs w:val="20"/>
              </w:rPr>
              <w:t>.</w:t>
            </w:r>
          </w:p>
          <w:p w14:paraId="407B1945" w14:textId="77777777" w:rsidR="00451D5C" w:rsidRPr="00437150" w:rsidRDefault="00451D5C" w:rsidP="00CE3AC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37150">
              <w:rPr>
                <w:color w:val="000000"/>
                <w:sz w:val="20"/>
                <w:szCs w:val="20"/>
              </w:rPr>
              <w:t>Uzasadnienie wyboru:</w:t>
            </w:r>
          </w:p>
          <w:p w14:paraId="4D855231" w14:textId="6956B77B" w:rsidR="00451D5C" w:rsidRPr="00437150" w:rsidRDefault="00437150" w:rsidP="00CE3AC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37150">
              <w:rPr>
                <w:sz w:val="20"/>
                <w:szCs w:val="20"/>
              </w:rPr>
              <w:t>Dokonano</w:t>
            </w:r>
            <w:r w:rsidR="00451D5C" w:rsidRPr="00437150">
              <w:rPr>
                <w:sz w:val="20"/>
                <w:szCs w:val="20"/>
              </w:rPr>
              <w:t xml:space="preserve"> </w:t>
            </w:r>
            <w:r w:rsidRPr="00437150">
              <w:rPr>
                <w:sz w:val="20"/>
                <w:szCs w:val="20"/>
              </w:rPr>
              <w:t>wyboru</w:t>
            </w:r>
            <w:r w:rsidR="00451D5C" w:rsidRPr="00437150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D488E19" w14:textId="77777777" w:rsidR="00081D13" w:rsidRPr="0043715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3715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37150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2268"/>
        <w:gridCol w:w="2126"/>
        <w:gridCol w:w="1985"/>
      </w:tblGrid>
      <w:tr w:rsidR="00437150" w:rsidRPr="002D76A8" w14:paraId="52D6F51D" w14:textId="77777777" w:rsidTr="00CE3AC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F82CD2B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D76A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805EB6D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625715D" w14:textId="77777777" w:rsidR="00437150" w:rsidRPr="002D76A8" w:rsidRDefault="00437150" w:rsidP="00CE3AC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57AE28A" w14:textId="77777777" w:rsidR="00437150" w:rsidRPr="002D76A8" w:rsidRDefault="00437150" w:rsidP="00CE3AC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651953D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37150" w:rsidRPr="002D76A8" w14:paraId="1DA37A71" w14:textId="77777777" w:rsidTr="00CE3AC7">
        <w:tc>
          <w:tcPr>
            <w:tcW w:w="851" w:type="dxa"/>
            <w:vAlign w:val="center"/>
          </w:tcPr>
          <w:p w14:paraId="1B863CF8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vAlign w:val="center"/>
          </w:tcPr>
          <w:p w14:paraId="07DDAAFF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>Strabag Infrastruktura Południe Sp. z o. o.</w:t>
            </w:r>
          </w:p>
          <w:p w14:paraId="5DF5B541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D76A8">
              <w:rPr>
                <w:rFonts w:ascii="Times New Roman" w:hAnsi="Times New Roman" w:cs="Times New Roman"/>
                <w:bCs/>
              </w:rPr>
              <w:t xml:space="preserve">Wyścigowa 58 </w:t>
            </w:r>
          </w:p>
          <w:p w14:paraId="3637566E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53-012 Wrocław</w:t>
            </w:r>
          </w:p>
        </w:tc>
        <w:tc>
          <w:tcPr>
            <w:tcW w:w="2268" w:type="dxa"/>
            <w:vAlign w:val="center"/>
          </w:tcPr>
          <w:p w14:paraId="03FB8F4F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64B578E7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0EC2065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437150" w:rsidRPr="002D76A8" w14:paraId="2274F1FC" w14:textId="77777777" w:rsidTr="00CE3AC7">
        <w:tc>
          <w:tcPr>
            <w:tcW w:w="851" w:type="dxa"/>
            <w:vAlign w:val="center"/>
          </w:tcPr>
          <w:p w14:paraId="239CF9EC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5" w:type="dxa"/>
            <w:vAlign w:val="center"/>
          </w:tcPr>
          <w:p w14:paraId="582CA767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>INSTBUD Sp. z o. o.</w:t>
            </w:r>
          </w:p>
          <w:p w14:paraId="441EFDFF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D76A8">
              <w:rPr>
                <w:rFonts w:ascii="Times New Roman" w:hAnsi="Times New Roman" w:cs="Times New Roman"/>
                <w:bCs/>
              </w:rPr>
              <w:t xml:space="preserve">Przemysłowa 3 </w:t>
            </w:r>
          </w:p>
          <w:p w14:paraId="740308D5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32-420 Gdów</w:t>
            </w:r>
          </w:p>
        </w:tc>
        <w:tc>
          <w:tcPr>
            <w:tcW w:w="2268" w:type="dxa"/>
            <w:vAlign w:val="center"/>
          </w:tcPr>
          <w:p w14:paraId="3376D47B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55,72</w:t>
            </w:r>
          </w:p>
        </w:tc>
        <w:tc>
          <w:tcPr>
            <w:tcW w:w="2126" w:type="dxa"/>
            <w:vAlign w:val="center"/>
          </w:tcPr>
          <w:p w14:paraId="70C24B52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8D0846B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95,72</w:t>
            </w:r>
          </w:p>
        </w:tc>
      </w:tr>
      <w:tr w:rsidR="00437150" w:rsidRPr="002D76A8" w14:paraId="38B8C818" w14:textId="77777777" w:rsidTr="00CE3AC7">
        <w:tc>
          <w:tcPr>
            <w:tcW w:w="851" w:type="dxa"/>
            <w:vAlign w:val="center"/>
          </w:tcPr>
          <w:p w14:paraId="7B7426B6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vAlign w:val="center"/>
          </w:tcPr>
          <w:p w14:paraId="31FE0FFA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D76A8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2D76A8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7AB7A709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D76A8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14:paraId="728FED77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2268" w:type="dxa"/>
            <w:vAlign w:val="center"/>
          </w:tcPr>
          <w:p w14:paraId="1695EF56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50,65</w:t>
            </w:r>
          </w:p>
        </w:tc>
        <w:tc>
          <w:tcPr>
            <w:tcW w:w="2126" w:type="dxa"/>
            <w:vAlign w:val="center"/>
          </w:tcPr>
          <w:p w14:paraId="110B6886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DB58B95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90,65</w:t>
            </w:r>
          </w:p>
        </w:tc>
      </w:tr>
      <w:tr w:rsidR="00437150" w:rsidRPr="002D76A8" w14:paraId="196A690E" w14:textId="77777777" w:rsidTr="00CE3AC7">
        <w:tc>
          <w:tcPr>
            <w:tcW w:w="851" w:type="dxa"/>
            <w:vAlign w:val="center"/>
          </w:tcPr>
          <w:p w14:paraId="23E10907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  <w:vAlign w:val="center"/>
          </w:tcPr>
          <w:p w14:paraId="0B240FE3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 xml:space="preserve">R.D.M. </w:t>
            </w:r>
            <w:proofErr w:type="spellStart"/>
            <w:r w:rsidRPr="002D76A8">
              <w:rPr>
                <w:rFonts w:ascii="Times New Roman" w:hAnsi="Times New Roman" w:cs="Times New Roman"/>
                <w:b/>
              </w:rPr>
              <w:t>Śródmiescie</w:t>
            </w:r>
            <w:proofErr w:type="spellEnd"/>
            <w:r w:rsidRPr="002D76A8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01822FBD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D76A8">
              <w:rPr>
                <w:rFonts w:ascii="Times New Roman" w:hAnsi="Times New Roman" w:cs="Times New Roman"/>
                <w:bCs/>
              </w:rPr>
              <w:t xml:space="preserve">Nad Strugą 7a </w:t>
            </w:r>
          </w:p>
          <w:p w14:paraId="7A6E28F1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31-411 Kraków</w:t>
            </w:r>
          </w:p>
        </w:tc>
        <w:tc>
          <w:tcPr>
            <w:tcW w:w="2268" w:type="dxa"/>
            <w:vAlign w:val="center"/>
          </w:tcPr>
          <w:p w14:paraId="6F25AA19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48,45</w:t>
            </w:r>
          </w:p>
        </w:tc>
        <w:tc>
          <w:tcPr>
            <w:tcW w:w="2126" w:type="dxa"/>
            <w:vAlign w:val="center"/>
          </w:tcPr>
          <w:p w14:paraId="12FB72E7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373B819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88,45</w:t>
            </w:r>
          </w:p>
        </w:tc>
      </w:tr>
      <w:tr w:rsidR="00437150" w:rsidRPr="002D76A8" w14:paraId="09D0971A" w14:textId="77777777" w:rsidTr="00CE3AC7">
        <w:tc>
          <w:tcPr>
            <w:tcW w:w="851" w:type="dxa"/>
            <w:vAlign w:val="center"/>
          </w:tcPr>
          <w:p w14:paraId="224D0CFD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14:paraId="00F803A8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 xml:space="preserve">WIK POL Usługi </w:t>
            </w:r>
            <w:r w:rsidRPr="002D76A8">
              <w:rPr>
                <w:rFonts w:ascii="Times New Roman" w:hAnsi="Times New Roman" w:cs="Times New Roman"/>
                <w:b/>
              </w:rPr>
              <w:lastRenderedPageBreak/>
              <w:t>Transportowe Wiesław Kurzawa</w:t>
            </w:r>
          </w:p>
          <w:p w14:paraId="45B0EAEB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 xml:space="preserve">Sułów 136 </w:t>
            </w:r>
          </w:p>
          <w:p w14:paraId="2F311DA1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2268" w:type="dxa"/>
            <w:vAlign w:val="center"/>
          </w:tcPr>
          <w:p w14:paraId="0A4A69C8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lastRenderedPageBreak/>
              <w:t xml:space="preserve">  43,89</w:t>
            </w:r>
          </w:p>
        </w:tc>
        <w:tc>
          <w:tcPr>
            <w:tcW w:w="2126" w:type="dxa"/>
            <w:vAlign w:val="center"/>
          </w:tcPr>
          <w:p w14:paraId="63C8CB49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92BA11D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83,89</w:t>
            </w:r>
          </w:p>
        </w:tc>
      </w:tr>
      <w:tr w:rsidR="00437150" w:rsidRPr="002D76A8" w14:paraId="1A2D93AD" w14:textId="77777777" w:rsidTr="00CE3AC7">
        <w:tc>
          <w:tcPr>
            <w:tcW w:w="851" w:type="dxa"/>
            <w:vAlign w:val="center"/>
          </w:tcPr>
          <w:p w14:paraId="22417173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  <w:vAlign w:val="center"/>
          </w:tcPr>
          <w:p w14:paraId="43AA1AAD" w14:textId="77777777" w:rsidR="00437150" w:rsidRPr="00A96B60" w:rsidRDefault="00437150" w:rsidP="00CE3AC7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A96B60">
              <w:rPr>
                <w:b/>
                <w:bCs/>
                <w:sz w:val="20"/>
                <w:szCs w:val="20"/>
              </w:rPr>
              <w:t xml:space="preserve">Konsorcjum </w:t>
            </w:r>
          </w:p>
          <w:p w14:paraId="6FCE26C7" w14:textId="77777777" w:rsidR="00437150" w:rsidRPr="00A96B60" w:rsidRDefault="00437150" w:rsidP="00CE3AC7">
            <w:pPr>
              <w:spacing w:before="80" w:after="40"/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Lider: </w:t>
            </w:r>
            <w:r w:rsidRPr="00A96B60">
              <w:rPr>
                <w:b/>
                <w:bCs/>
                <w:sz w:val="20"/>
                <w:szCs w:val="20"/>
              </w:rPr>
              <w:t>OMEGA Zakład Sieci Wod.-Kan. sp. z o.o</w:t>
            </w:r>
            <w:r w:rsidRPr="00A96B60">
              <w:rPr>
                <w:sz w:val="20"/>
                <w:szCs w:val="20"/>
              </w:rPr>
              <w:t>.</w:t>
            </w:r>
          </w:p>
          <w:p w14:paraId="52B28884" w14:textId="77777777" w:rsidR="00437150" w:rsidRPr="00A96B60" w:rsidRDefault="00437150" w:rsidP="00CE3AC7">
            <w:pPr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ul. Cechowa 7F </w:t>
            </w:r>
          </w:p>
          <w:p w14:paraId="262C2345" w14:textId="77777777" w:rsidR="00437150" w:rsidRPr="00A96B60" w:rsidRDefault="00437150" w:rsidP="00CE3AC7">
            <w:pPr>
              <w:spacing w:after="80"/>
              <w:jc w:val="both"/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>30-614 Kraków</w:t>
            </w:r>
          </w:p>
          <w:p w14:paraId="0651D673" w14:textId="77777777" w:rsidR="00437150" w:rsidRPr="00A96B60" w:rsidRDefault="00437150" w:rsidP="00CE3AC7">
            <w:pPr>
              <w:spacing w:after="80"/>
              <w:jc w:val="both"/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Partner: </w:t>
            </w:r>
            <w:r w:rsidRPr="00A96B60">
              <w:rPr>
                <w:b/>
                <w:bCs/>
                <w:sz w:val="20"/>
                <w:szCs w:val="20"/>
              </w:rPr>
              <w:t xml:space="preserve">OMEGA Zakład Sieci </w:t>
            </w:r>
            <w:proofErr w:type="spellStart"/>
            <w:r w:rsidRPr="00A96B60">
              <w:rPr>
                <w:b/>
                <w:bCs/>
                <w:sz w:val="20"/>
                <w:szCs w:val="20"/>
              </w:rPr>
              <w:t>Wodno</w:t>
            </w:r>
            <w:proofErr w:type="spellEnd"/>
            <w:r w:rsidRPr="00A96B60">
              <w:rPr>
                <w:b/>
                <w:bCs/>
                <w:sz w:val="20"/>
                <w:szCs w:val="20"/>
              </w:rPr>
              <w:t xml:space="preserve"> -Kanalizacyjnych Jarosław Irzyk</w:t>
            </w:r>
            <w:r w:rsidRPr="00A96B60">
              <w:rPr>
                <w:sz w:val="20"/>
                <w:szCs w:val="20"/>
              </w:rPr>
              <w:t xml:space="preserve"> </w:t>
            </w:r>
          </w:p>
          <w:p w14:paraId="0C9CBF17" w14:textId="77777777" w:rsidR="00437150" w:rsidRPr="00A96B60" w:rsidRDefault="00437150" w:rsidP="00CE3AC7">
            <w:pPr>
              <w:spacing w:after="80"/>
              <w:jc w:val="both"/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>Ul. Szkolna 17</w:t>
            </w:r>
          </w:p>
          <w:p w14:paraId="745B8981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96B60">
              <w:rPr>
                <w:rFonts w:ascii="Times New Roman" w:hAnsi="Times New Roman" w:cs="Times New Roman"/>
              </w:rPr>
              <w:t>41-711 Ruda Śląska</w:t>
            </w:r>
          </w:p>
        </w:tc>
        <w:tc>
          <w:tcPr>
            <w:tcW w:w="2268" w:type="dxa"/>
            <w:vAlign w:val="center"/>
          </w:tcPr>
          <w:p w14:paraId="76B703E2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661CF633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001E0189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437150" w:rsidRPr="002D76A8" w14:paraId="23F0B6B5" w14:textId="77777777" w:rsidTr="00CE3AC7">
        <w:tc>
          <w:tcPr>
            <w:tcW w:w="851" w:type="dxa"/>
            <w:vAlign w:val="center"/>
          </w:tcPr>
          <w:p w14:paraId="61872272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vAlign w:val="center"/>
          </w:tcPr>
          <w:p w14:paraId="18416C61" w14:textId="77777777" w:rsidR="00437150" w:rsidRPr="00A96B60" w:rsidRDefault="00437150" w:rsidP="00CE3AC7">
            <w:pPr>
              <w:spacing w:before="80" w:after="40"/>
              <w:rPr>
                <w:b/>
                <w:bCs/>
                <w:sz w:val="20"/>
                <w:szCs w:val="20"/>
              </w:rPr>
            </w:pPr>
            <w:bookmarkStart w:id="3" w:name="_Hlk192758251"/>
            <w:r w:rsidRPr="00A96B60">
              <w:rPr>
                <w:b/>
                <w:bCs/>
                <w:sz w:val="20"/>
                <w:szCs w:val="20"/>
              </w:rPr>
              <w:t xml:space="preserve">Konsorcjum </w:t>
            </w:r>
          </w:p>
          <w:p w14:paraId="20E77FAF" w14:textId="77777777" w:rsidR="00437150" w:rsidRPr="00A96B60" w:rsidRDefault="00437150" w:rsidP="00CE3AC7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Lider: </w:t>
            </w:r>
            <w:r w:rsidRPr="00A96B60">
              <w:rPr>
                <w:b/>
                <w:bCs/>
                <w:sz w:val="20"/>
                <w:szCs w:val="20"/>
              </w:rPr>
              <w:t>P-BUD Przemysław Birkowski</w:t>
            </w:r>
          </w:p>
          <w:p w14:paraId="6C1A2A1F" w14:textId="77777777" w:rsidR="00437150" w:rsidRPr="00A96B60" w:rsidRDefault="00437150" w:rsidP="00CE3AC7">
            <w:pPr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Zawada 86 </w:t>
            </w:r>
          </w:p>
          <w:p w14:paraId="42CEE764" w14:textId="77777777" w:rsidR="00437150" w:rsidRPr="00A96B60" w:rsidRDefault="00437150" w:rsidP="00CE3AC7">
            <w:pPr>
              <w:spacing w:after="80"/>
              <w:jc w:val="both"/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32-700 </w:t>
            </w:r>
            <w:r>
              <w:rPr>
                <w:sz w:val="20"/>
                <w:szCs w:val="20"/>
              </w:rPr>
              <w:t>Bochnia</w:t>
            </w:r>
          </w:p>
          <w:p w14:paraId="168FB22F" w14:textId="77777777" w:rsidR="00437150" w:rsidRPr="00A96B60" w:rsidRDefault="00437150" w:rsidP="00CE3AC7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>Partner</w:t>
            </w:r>
            <w:r w:rsidRPr="00A96B60">
              <w:rPr>
                <w:b/>
                <w:bCs/>
                <w:sz w:val="20"/>
                <w:szCs w:val="20"/>
              </w:rPr>
              <w:t>: R-BUD Firma Usługowo – Transportowo – Handlowa  Ryszard Birkowski</w:t>
            </w:r>
          </w:p>
          <w:p w14:paraId="21B37A29" w14:textId="77777777" w:rsidR="00437150" w:rsidRPr="00A96B60" w:rsidRDefault="00437150" w:rsidP="00CE3AC7">
            <w:pPr>
              <w:rPr>
                <w:sz w:val="20"/>
                <w:szCs w:val="20"/>
              </w:rPr>
            </w:pPr>
            <w:r w:rsidRPr="00A96B60">
              <w:rPr>
                <w:sz w:val="20"/>
                <w:szCs w:val="20"/>
              </w:rPr>
              <w:t xml:space="preserve">Zawada 86 </w:t>
            </w:r>
          </w:p>
          <w:p w14:paraId="7D623C80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96B60">
              <w:rPr>
                <w:rFonts w:ascii="Times New Roman" w:hAnsi="Times New Roman" w:cs="Times New Roman"/>
              </w:rPr>
              <w:t xml:space="preserve">32-700 </w:t>
            </w:r>
            <w:bookmarkEnd w:id="3"/>
            <w:r>
              <w:rPr>
                <w:rFonts w:ascii="Times New Roman" w:hAnsi="Times New Roman" w:cs="Times New Roman"/>
              </w:rPr>
              <w:t>Bochnia</w:t>
            </w:r>
          </w:p>
        </w:tc>
        <w:tc>
          <w:tcPr>
            <w:tcW w:w="2268" w:type="dxa"/>
            <w:vAlign w:val="center"/>
          </w:tcPr>
          <w:p w14:paraId="3CB7F0E3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77A10E00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78A31886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437150" w:rsidRPr="002D76A8" w14:paraId="5BDB9115" w14:textId="77777777" w:rsidTr="00CE3AC7">
        <w:tc>
          <w:tcPr>
            <w:tcW w:w="851" w:type="dxa"/>
            <w:vAlign w:val="center"/>
          </w:tcPr>
          <w:p w14:paraId="649DF220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35" w:type="dxa"/>
            <w:vAlign w:val="center"/>
          </w:tcPr>
          <w:p w14:paraId="1A5EB48E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>Firma Produkcyjno Usługowo Handlowa OŚCIEŻNICA Grzegorz Czajkowski</w:t>
            </w:r>
          </w:p>
          <w:p w14:paraId="3E4179E3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 xml:space="preserve">Staniątki 583 </w:t>
            </w:r>
          </w:p>
          <w:p w14:paraId="70EDCC2F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2268" w:type="dxa"/>
            <w:vAlign w:val="center"/>
          </w:tcPr>
          <w:p w14:paraId="6DBF154B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56A0BF94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6FE268CE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437150" w:rsidRPr="002D76A8" w14:paraId="046B588B" w14:textId="77777777" w:rsidTr="00CE3AC7">
        <w:tc>
          <w:tcPr>
            <w:tcW w:w="851" w:type="dxa"/>
            <w:vAlign w:val="center"/>
          </w:tcPr>
          <w:p w14:paraId="1159C25A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35" w:type="dxa"/>
            <w:vAlign w:val="center"/>
          </w:tcPr>
          <w:p w14:paraId="3B81A381" w14:textId="77777777" w:rsidR="00437150" w:rsidRPr="002D76A8" w:rsidRDefault="00437150" w:rsidP="00CE3A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D76A8">
              <w:rPr>
                <w:rFonts w:ascii="Times New Roman" w:hAnsi="Times New Roman" w:cs="Times New Roman"/>
                <w:b/>
              </w:rPr>
              <w:t>Wielobranżowe Przedsiębiorstwo produkcyjno Usługowo Handlowe JANDA Janina Duda</w:t>
            </w:r>
          </w:p>
          <w:p w14:paraId="776A572A" w14:textId="77777777" w:rsidR="00437150" w:rsidRPr="002D76A8" w:rsidRDefault="00437150" w:rsidP="00CE3A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 xml:space="preserve">Łostówka 271 </w:t>
            </w:r>
          </w:p>
          <w:p w14:paraId="459ED527" w14:textId="77777777" w:rsidR="00437150" w:rsidRPr="002D76A8" w:rsidRDefault="00437150" w:rsidP="00CE3A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D76A8">
              <w:rPr>
                <w:rFonts w:ascii="Times New Roman" w:hAnsi="Times New Roman" w:cs="Times New Roman"/>
                <w:bCs/>
              </w:rPr>
              <w:t>34-730 Łostówka</w:t>
            </w:r>
          </w:p>
        </w:tc>
        <w:tc>
          <w:tcPr>
            <w:tcW w:w="2268" w:type="dxa"/>
            <w:vAlign w:val="center"/>
          </w:tcPr>
          <w:p w14:paraId="79640C69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0E3D10C8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57B98D37" w14:textId="77777777" w:rsidR="00437150" w:rsidRPr="002D76A8" w:rsidRDefault="00437150" w:rsidP="00CE3A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D76A8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1CF37737" w14:textId="77777777" w:rsidR="00E85D70" w:rsidRPr="0043715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3314C4D" w14:textId="77777777" w:rsidR="00F960D7" w:rsidRPr="0043715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6C73A144" w14:textId="25F0EAC9" w:rsidR="008642B3" w:rsidRPr="00437150" w:rsidRDefault="008642B3" w:rsidP="00005838">
      <w:pPr>
        <w:jc w:val="right"/>
        <w:rPr>
          <w:sz w:val="20"/>
          <w:szCs w:val="20"/>
        </w:rPr>
      </w:pPr>
    </w:p>
    <w:sectPr w:rsidR="008642B3" w:rsidRPr="0043715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AAEA4" w14:textId="77777777" w:rsidR="004443B0" w:rsidRDefault="004443B0">
      <w:r>
        <w:separator/>
      </w:r>
    </w:p>
  </w:endnote>
  <w:endnote w:type="continuationSeparator" w:id="0">
    <w:p w14:paraId="6893B53D" w14:textId="77777777" w:rsidR="004443B0" w:rsidRDefault="00444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9DD4A" w14:textId="77777777" w:rsidR="00451D5C" w:rsidRDefault="00451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A444B" w14:textId="161C3DAD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018A2" w14:textId="77777777" w:rsidR="00451D5C" w:rsidRDefault="00451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D676B" w14:textId="77777777" w:rsidR="004443B0" w:rsidRDefault="004443B0">
      <w:r>
        <w:separator/>
      </w:r>
    </w:p>
  </w:footnote>
  <w:footnote w:type="continuationSeparator" w:id="0">
    <w:p w14:paraId="252E6F3E" w14:textId="77777777" w:rsidR="004443B0" w:rsidRDefault="00444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8D042" w14:textId="77777777" w:rsidR="00451D5C" w:rsidRDefault="00451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B204" w14:textId="77777777" w:rsidR="00451D5C" w:rsidRDefault="00451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4E7EE" w14:textId="77777777" w:rsidR="00451D5C" w:rsidRDefault="00451D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3B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150"/>
    <w:rsid w:val="00437CAD"/>
    <w:rsid w:val="004443B0"/>
    <w:rsid w:val="00451D5C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809AC"/>
  <w15:chartTrackingRefBased/>
  <w15:docId w15:val="{C0B725C4-6224-4181-8918-00AEC958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2025-04-04T11:58:00Z</dcterms:created>
  <dcterms:modified xsi:type="dcterms:W3CDTF">2025-04-04T11:58:00Z</dcterms:modified>
</cp:coreProperties>
</file>