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B75CB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B75CB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DB75CB">
        <w:rPr>
          <w:rFonts w:ascii="Times New Roman" w:hAnsi="Times New Roman"/>
          <w:sz w:val="24"/>
          <w:szCs w:val="24"/>
        </w:rPr>
        <w:t>1</w:t>
      </w:r>
    </w:p>
    <w:p w:rsidR="008D2AB8" w:rsidRPr="00DB75C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DB75C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B75CB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NAZWA WYKONAWCY:……………………………………………………………………..</w:t>
      </w:r>
    </w:p>
    <w:p w:rsidR="00DB75CB" w:rsidRPr="006E70B4" w:rsidRDefault="00DB75CB" w:rsidP="00DB75CB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RODZAJ WYKONAWCY (mikroprzedsiębiorstwo, małe przedsiębiorstwo, średnie przedsiębiorstwo, inny rodzaj)  ………… …………………………………………………………………………</w:t>
      </w: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ADRES:…………………………………………………………………………………………</w:t>
      </w: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>TEL.</w:t>
      </w:r>
      <w:r w:rsidRPr="006E70B4">
        <w:rPr>
          <w:sz w:val="22"/>
          <w:szCs w:val="22"/>
        </w:rPr>
        <w:t>……………………………………………………………………………………………..</w:t>
      </w: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FAX </w:t>
      </w:r>
      <w:r w:rsidRPr="006E70B4">
        <w:rPr>
          <w:sz w:val="22"/>
          <w:szCs w:val="22"/>
        </w:rPr>
        <w:t>…………………………………………………………………………………………….</w:t>
      </w: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6E70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DB75CB" w:rsidRPr="006E70B4" w:rsidRDefault="00DB75CB" w:rsidP="00DB75CB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NIP…………………………………. </w:t>
      </w:r>
      <w:r w:rsidRPr="006E70B4">
        <w:rPr>
          <w:sz w:val="22"/>
          <w:szCs w:val="22"/>
        </w:rPr>
        <w:t>REGON:………………………………………………...</w:t>
      </w:r>
    </w:p>
    <w:p w:rsidR="00DB75CB" w:rsidRPr="006E70B4" w:rsidRDefault="00DB75CB" w:rsidP="00DB75C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BANK/ NR KONTA ……………………………………………………………………………</w:t>
      </w:r>
    </w:p>
    <w:p w:rsidR="00DB75CB" w:rsidRPr="006E70B4" w:rsidRDefault="00DB75CB" w:rsidP="00DB75CB">
      <w:pPr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Do: Nazwa i siedziba Zamawiającego:</w:t>
      </w:r>
    </w:p>
    <w:p w:rsidR="00DB75CB" w:rsidRPr="006E70B4" w:rsidRDefault="00DB75CB" w:rsidP="00DB75CB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Akademia Górniczo - Hutnicza</w:t>
      </w:r>
    </w:p>
    <w:p w:rsidR="00DB75CB" w:rsidRPr="006E70B4" w:rsidRDefault="00DB75CB" w:rsidP="00DB75CB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im. Stanisława Staszica w Krakowie</w:t>
      </w:r>
    </w:p>
    <w:p w:rsidR="00DB75CB" w:rsidRPr="006E70B4" w:rsidRDefault="00DB75CB" w:rsidP="00DB75CB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Dział Zamówień Publicznych  </w:t>
      </w:r>
    </w:p>
    <w:p w:rsidR="00DB75CB" w:rsidRPr="006E70B4" w:rsidRDefault="00DB75CB" w:rsidP="00DB75CB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Al. Mickiewicza 30 </w:t>
      </w:r>
    </w:p>
    <w:p w:rsidR="00DB75CB" w:rsidRPr="006E70B4" w:rsidRDefault="00DB75CB" w:rsidP="00DB75CB">
      <w:pPr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F11FC" w:rsidRPr="00FF11FC">
        <w:rPr>
          <w:b/>
        </w:rPr>
        <w:t>Dostawa laptopów dla jednostek AGH - DE-dzp.272-166/25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DB75CB" w:rsidRPr="007952E1" w:rsidRDefault="00DB75CB" w:rsidP="00DB75CB">
      <w:pPr>
        <w:widowControl w:val="0"/>
        <w:ind w:right="1"/>
        <w:jc w:val="both"/>
        <w:rPr>
          <w:b/>
          <w:bCs/>
          <w:u w:val="single"/>
        </w:rPr>
      </w:pPr>
      <w:r w:rsidRPr="00DB75CB">
        <w:rPr>
          <w:b/>
          <w:bCs/>
          <w:highlight w:val="lightGray"/>
          <w:u w:val="single"/>
        </w:rPr>
        <w:t xml:space="preserve">Zadanie nr 1  </w:t>
      </w:r>
      <w:r w:rsidRPr="004F0FC2">
        <w:rPr>
          <w:b/>
          <w:bCs/>
          <w:u w:val="single"/>
        </w:rPr>
        <w:t xml:space="preserve">Dostawa 1 szt. </w:t>
      </w:r>
      <w:r>
        <w:rPr>
          <w:b/>
          <w:bCs/>
          <w:u w:val="single"/>
        </w:rPr>
        <w:t xml:space="preserve">laptopa dla </w:t>
      </w:r>
      <w:proofErr w:type="spellStart"/>
      <w:r>
        <w:rPr>
          <w:b/>
          <w:bCs/>
          <w:u w:val="single"/>
        </w:rPr>
        <w:t>WIMiP</w:t>
      </w:r>
      <w:proofErr w:type="spellEnd"/>
    </w:p>
    <w:p w:rsidR="00DB75CB" w:rsidRDefault="00DB75CB" w:rsidP="00DB75CB">
      <w:pPr>
        <w:widowControl w:val="0"/>
        <w:ind w:right="1"/>
        <w:jc w:val="both"/>
      </w:pPr>
    </w:p>
    <w:p w:rsidR="00DB75CB" w:rsidRPr="00844A9E" w:rsidRDefault="00DB75CB" w:rsidP="00DB75CB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:rsidR="00DB75CB" w:rsidRPr="00844A9E" w:rsidRDefault="00DB75CB" w:rsidP="00DB75CB">
      <w:pPr>
        <w:widowControl w:val="0"/>
        <w:spacing w:line="264" w:lineRule="auto"/>
        <w:ind w:right="1"/>
        <w:rPr>
          <w:b/>
        </w:rPr>
      </w:pPr>
    </w:p>
    <w:p w:rsidR="00DB75CB" w:rsidRPr="00844A9E" w:rsidRDefault="00DB75CB" w:rsidP="00DB75CB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:rsidR="00DB75CB" w:rsidRPr="00844A9E" w:rsidRDefault="00DB75CB" w:rsidP="00DB75CB">
      <w:pPr>
        <w:widowControl w:val="0"/>
        <w:spacing w:line="264" w:lineRule="auto"/>
        <w:ind w:right="1"/>
        <w:jc w:val="both"/>
        <w:rPr>
          <w:b/>
        </w:rPr>
      </w:pPr>
    </w:p>
    <w:p w:rsidR="00DB75CB" w:rsidRPr="00844A9E" w:rsidRDefault="00DB75CB" w:rsidP="00DB75CB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:rsidR="00DB75CB" w:rsidRPr="00844A9E" w:rsidRDefault="00DB75CB" w:rsidP="00DB75CB">
      <w:pPr>
        <w:widowControl w:val="0"/>
        <w:spacing w:line="264" w:lineRule="auto"/>
        <w:ind w:right="1"/>
        <w:jc w:val="both"/>
        <w:rPr>
          <w:b/>
        </w:rPr>
      </w:pPr>
    </w:p>
    <w:p w:rsidR="00DB75CB" w:rsidRPr="00844A9E" w:rsidRDefault="00DB75CB" w:rsidP="00DB75CB">
      <w:pPr>
        <w:pStyle w:val="Tekstpodstawowy"/>
      </w:pPr>
      <w:r w:rsidRPr="00844A9E">
        <w:t>Powyższa cena zawiera podatek VAT w wysokości 23 % tj.…………………….PLN</w:t>
      </w:r>
    </w:p>
    <w:p w:rsidR="00DB75CB" w:rsidRPr="00844A9E" w:rsidRDefault="00DB75CB" w:rsidP="00DB75CB">
      <w:pPr>
        <w:pStyle w:val="Tekstpodstawowy"/>
      </w:pPr>
      <w:r w:rsidRPr="00844A9E">
        <w:t>producent/model zaoferowane</w:t>
      </w:r>
      <w:r>
        <w:t xml:space="preserve">go laptopa </w:t>
      </w:r>
      <w:r w:rsidRPr="00844A9E">
        <w:rPr>
          <w:b w:val="0"/>
        </w:rPr>
        <w:t>…………………………..</w:t>
      </w:r>
    </w:p>
    <w:p w:rsidR="00DB75CB" w:rsidRPr="00844A9E" w:rsidRDefault="00DB75CB" w:rsidP="00DB75CB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 dni od daty podpisania umowy</w:t>
      </w:r>
      <w:r>
        <w:t>*</w:t>
      </w:r>
      <w:r w:rsidRPr="00844A9E">
        <w:t xml:space="preserve"> </w:t>
      </w:r>
      <w:r w:rsidRPr="00844A9E">
        <w:rPr>
          <w:i/>
          <w:highlight w:val="yellow"/>
        </w:rPr>
        <w:t>(kryterium oceny ofert)</w:t>
      </w:r>
    </w:p>
    <w:p w:rsidR="00DB75CB" w:rsidRPr="00844A9E" w:rsidRDefault="00DB75CB" w:rsidP="00DB75CB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**</w:t>
      </w:r>
    </w:p>
    <w:p w:rsidR="00DB75CB" w:rsidRDefault="00DB75CB" w:rsidP="00DB75CB">
      <w:pPr>
        <w:tabs>
          <w:tab w:val="right" w:pos="9000"/>
        </w:tabs>
      </w:pPr>
    </w:p>
    <w:p w:rsidR="00DB75CB" w:rsidRDefault="00DB75CB" w:rsidP="00DB75CB">
      <w:pPr>
        <w:tabs>
          <w:tab w:val="right" w:pos="9000"/>
        </w:tabs>
      </w:pPr>
    </w:p>
    <w:p w:rsidR="00DB75CB" w:rsidRDefault="00DB75CB" w:rsidP="00DB75CB">
      <w:pPr>
        <w:tabs>
          <w:tab w:val="right" w:pos="9000"/>
        </w:tabs>
      </w:pPr>
    </w:p>
    <w:p w:rsidR="00DB75CB" w:rsidRDefault="00DB75CB" w:rsidP="00DB75CB">
      <w:pPr>
        <w:tabs>
          <w:tab w:val="right" w:pos="9000"/>
        </w:tabs>
      </w:pPr>
    </w:p>
    <w:p w:rsidR="00DB75CB" w:rsidRDefault="00DB75CB" w:rsidP="00DB75CB">
      <w:pPr>
        <w:tabs>
          <w:tab w:val="right" w:pos="9000"/>
        </w:tabs>
      </w:pPr>
    </w:p>
    <w:p w:rsidR="00DB75CB" w:rsidRDefault="00DB75CB" w:rsidP="00DB75CB">
      <w:pPr>
        <w:tabs>
          <w:tab w:val="right" w:pos="9000"/>
        </w:tabs>
      </w:pPr>
    </w:p>
    <w:p w:rsidR="00DB75CB" w:rsidRDefault="00DB75CB" w:rsidP="00DB75CB">
      <w:pPr>
        <w:tabs>
          <w:tab w:val="right" w:pos="9000"/>
        </w:tabs>
      </w:pPr>
    </w:p>
    <w:p w:rsidR="00DB75CB" w:rsidRPr="004F0FC2" w:rsidRDefault="00DB75CB" w:rsidP="00DB75CB">
      <w:pPr>
        <w:tabs>
          <w:tab w:val="right" w:pos="9000"/>
        </w:tabs>
        <w:rPr>
          <w:b/>
          <w:u w:val="single"/>
        </w:rPr>
      </w:pPr>
      <w:r w:rsidRPr="00DB75CB">
        <w:rPr>
          <w:b/>
          <w:highlight w:val="lightGray"/>
          <w:u w:val="single"/>
        </w:rPr>
        <w:t xml:space="preserve">Zadanie nr 2  </w:t>
      </w:r>
      <w:r w:rsidR="003B40AB" w:rsidRPr="003B40AB">
        <w:rPr>
          <w:b/>
          <w:u w:val="single"/>
        </w:rPr>
        <w:t>Dostawa 1 szt.</w:t>
      </w:r>
      <w:r w:rsidR="003B40AB">
        <w:rPr>
          <w:b/>
          <w:u w:val="single"/>
        </w:rPr>
        <w:t xml:space="preserve"> </w:t>
      </w:r>
      <w:r w:rsidR="003B40AB" w:rsidRPr="003B40AB">
        <w:rPr>
          <w:b/>
          <w:u w:val="single"/>
        </w:rPr>
        <w:t xml:space="preserve">laptopa dla </w:t>
      </w:r>
      <w:proofErr w:type="spellStart"/>
      <w:r w:rsidR="003B40AB" w:rsidRPr="003B40AB">
        <w:rPr>
          <w:b/>
          <w:u w:val="single"/>
        </w:rPr>
        <w:t>WEAIiIB</w:t>
      </w:r>
      <w:proofErr w:type="spellEnd"/>
    </w:p>
    <w:p w:rsidR="00DB75CB" w:rsidRPr="00844A9E" w:rsidRDefault="00DB75CB" w:rsidP="00DB75CB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netto:   .........................................................................PLN</w:t>
      </w:r>
    </w:p>
    <w:p w:rsidR="00DB75CB" w:rsidRPr="00844A9E" w:rsidRDefault="00DB75CB" w:rsidP="00DB75CB">
      <w:pPr>
        <w:widowControl w:val="0"/>
        <w:spacing w:line="264" w:lineRule="auto"/>
        <w:ind w:right="1"/>
        <w:rPr>
          <w:b/>
        </w:rPr>
      </w:pPr>
    </w:p>
    <w:p w:rsidR="00DB75CB" w:rsidRPr="00844A9E" w:rsidRDefault="00DB75CB" w:rsidP="00DB75CB">
      <w:pPr>
        <w:widowControl w:val="0"/>
        <w:spacing w:line="264" w:lineRule="auto"/>
        <w:ind w:right="1"/>
        <w:rPr>
          <w:b/>
        </w:rPr>
      </w:pPr>
      <w:r w:rsidRPr="00844A9E">
        <w:rPr>
          <w:b/>
        </w:rPr>
        <w:t>Cena brutto: .........................................................................PLN</w:t>
      </w:r>
    </w:p>
    <w:p w:rsidR="00DB75CB" w:rsidRPr="00844A9E" w:rsidRDefault="00DB75CB" w:rsidP="00DB75CB">
      <w:pPr>
        <w:widowControl w:val="0"/>
        <w:spacing w:line="264" w:lineRule="auto"/>
        <w:ind w:right="1"/>
        <w:jc w:val="both"/>
        <w:rPr>
          <w:b/>
        </w:rPr>
      </w:pPr>
    </w:p>
    <w:p w:rsidR="00DB75CB" w:rsidRPr="00844A9E" w:rsidRDefault="00DB75CB" w:rsidP="00DB75CB">
      <w:pPr>
        <w:widowControl w:val="0"/>
        <w:spacing w:line="264" w:lineRule="auto"/>
        <w:ind w:right="1"/>
        <w:jc w:val="both"/>
      </w:pPr>
      <w:r w:rsidRPr="00844A9E">
        <w:t>Słownie brutto :.......................................................................................................................</w:t>
      </w:r>
    </w:p>
    <w:p w:rsidR="00DB75CB" w:rsidRPr="00844A9E" w:rsidRDefault="00DB75CB" w:rsidP="00DB75CB">
      <w:pPr>
        <w:widowControl w:val="0"/>
        <w:spacing w:line="264" w:lineRule="auto"/>
        <w:ind w:right="1"/>
        <w:jc w:val="both"/>
        <w:rPr>
          <w:b/>
        </w:rPr>
      </w:pPr>
    </w:p>
    <w:p w:rsidR="00DB75CB" w:rsidRPr="00844A9E" w:rsidRDefault="00DB75CB" w:rsidP="00DB75CB">
      <w:pPr>
        <w:pStyle w:val="Tekstpodstawowy"/>
      </w:pPr>
      <w:r w:rsidRPr="00844A9E">
        <w:t>Powyższa cena zawiera podatek VAT w wysokości 23 % tj.…………………….PLN</w:t>
      </w:r>
    </w:p>
    <w:p w:rsidR="00DB75CB" w:rsidRPr="00844A9E" w:rsidRDefault="00DB75CB" w:rsidP="00DB75CB">
      <w:pPr>
        <w:pStyle w:val="Tekstpodstawowy"/>
      </w:pPr>
      <w:r w:rsidRPr="00844A9E">
        <w:t>producent/model zaoferowane</w:t>
      </w:r>
      <w:r w:rsidR="003B40AB">
        <w:t>go laptopa</w:t>
      </w:r>
      <w:r w:rsidRPr="00844A9E">
        <w:rPr>
          <w:b w:val="0"/>
        </w:rPr>
        <w:t>……………………………..</w:t>
      </w:r>
    </w:p>
    <w:p w:rsidR="00DB75CB" w:rsidRPr="00844A9E" w:rsidRDefault="00DB75CB" w:rsidP="00DB75CB">
      <w:pPr>
        <w:widowControl w:val="0"/>
        <w:spacing w:line="360" w:lineRule="auto"/>
        <w:ind w:right="1"/>
        <w:jc w:val="both"/>
        <w:rPr>
          <w:b/>
        </w:rPr>
      </w:pPr>
      <w:r w:rsidRPr="00844A9E">
        <w:rPr>
          <w:b/>
        </w:rPr>
        <w:t xml:space="preserve">Termin realizacji umowy: </w:t>
      </w:r>
      <w:r w:rsidRPr="00844A9E">
        <w:t>…… dni od daty podpisania umowy</w:t>
      </w:r>
      <w:r>
        <w:t>*</w:t>
      </w:r>
      <w:r w:rsidRPr="00844A9E">
        <w:t xml:space="preserve"> </w:t>
      </w:r>
      <w:r w:rsidRPr="00844A9E">
        <w:rPr>
          <w:i/>
          <w:highlight w:val="yellow"/>
        </w:rPr>
        <w:t>(kryterium oceny ofert)</w:t>
      </w:r>
    </w:p>
    <w:p w:rsidR="00DB75CB" w:rsidRPr="00844A9E" w:rsidRDefault="00DB75CB" w:rsidP="00DB75CB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844A9E">
        <w:rPr>
          <w:b/>
        </w:rPr>
        <w:t>Okres udzielonej gwarancji wynosi:</w:t>
      </w:r>
      <w:r w:rsidRPr="00844A9E">
        <w:t xml:space="preserve"> ……… m-</w:t>
      </w:r>
      <w:proofErr w:type="spellStart"/>
      <w:r w:rsidRPr="00844A9E">
        <w:t>cy</w:t>
      </w:r>
      <w:proofErr w:type="spellEnd"/>
      <w:r>
        <w:t>**</w:t>
      </w:r>
      <w:r w:rsidRPr="00844A9E">
        <w:t xml:space="preserve"> (</w:t>
      </w:r>
      <w:r w:rsidRPr="00844A9E">
        <w:rPr>
          <w:i/>
          <w:highlight w:val="yellow"/>
        </w:rPr>
        <w:t>kryterium oceny ofert)</w:t>
      </w:r>
    </w:p>
    <w:p w:rsidR="003B40AB" w:rsidRDefault="003B40AB" w:rsidP="003B40AB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* W przypadku nie podania terminu realizacji Zamawiający przyjmie maksymalny wymagany termin realizacji </w:t>
      </w:r>
    </w:p>
    <w:p w:rsidR="003B40AB" w:rsidRDefault="003B40AB" w:rsidP="003B40AB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**</w:t>
      </w:r>
      <w:r w:rsidRPr="006E70B4">
        <w:rPr>
          <w:bCs/>
          <w:i/>
          <w:iCs/>
          <w:sz w:val="22"/>
          <w:szCs w:val="22"/>
        </w:rPr>
        <w:t xml:space="preserve">W przypadku nie podania </w:t>
      </w:r>
      <w:r>
        <w:rPr>
          <w:bCs/>
          <w:i/>
          <w:iCs/>
          <w:sz w:val="22"/>
          <w:szCs w:val="22"/>
        </w:rPr>
        <w:t>okresu gwarancji</w:t>
      </w:r>
      <w:r w:rsidRPr="006E70B4">
        <w:rPr>
          <w:bCs/>
          <w:i/>
          <w:iCs/>
          <w:sz w:val="22"/>
          <w:szCs w:val="22"/>
        </w:rPr>
        <w:t>, Zamawiający przyjmie m</w:t>
      </w:r>
      <w:r>
        <w:rPr>
          <w:bCs/>
          <w:i/>
          <w:iCs/>
          <w:sz w:val="22"/>
          <w:szCs w:val="22"/>
        </w:rPr>
        <w:t>inimalny wymagany okres gwarancji.</w:t>
      </w:r>
    </w:p>
    <w:p w:rsidR="003B40AB" w:rsidRDefault="003B40AB" w:rsidP="003B40AB">
      <w:pPr>
        <w:widowControl w:val="0"/>
        <w:jc w:val="both"/>
        <w:rPr>
          <w:bCs/>
          <w:i/>
          <w:iCs/>
          <w:sz w:val="22"/>
          <w:szCs w:val="22"/>
        </w:rPr>
      </w:pPr>
    </w:p>
    <w:p w:rsidR="003B40AB" w:rsidRPr="006E70B4" w:rsidRDefault="003B40AB" w:rsidP="003B40AB">
      <w:pPr>
        <w:tabs>
          <w:tab w:val="left" w:pos="426"/>
        </w:tabs>
        <w:jc w:val="both"/>
        <w:rPr>
          <w:b/>
          <w:sz w:val="22"/>
          <w:szCs w:val="22"/>
        </w:rPr>
      </w:pPr>
      <w:r w:rsidRPr="006E70B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E70B4">
        <w:rPr>
          <w:b/>
          <w:sz w:val="22"/>
          <w:szCs w:val="22"/>
        </w:rPr>
        <w:t xml:space="preserve"> TAK/NIE</w:t>
      </w:r>
    </w:p>
    <w:p w:rsidR="003B40AB" w:rsidRPr="002E3DAE" w:rsidRDefault="003B40AB" w:rsidP="003B40AB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3B40AB" w:rsidRDefault="003B40AB" w:rsidP="003B40AB">
      <w:pPr>
        <w:rPr>
          <w:b/>
          <w:sz w:val="22"/>
          <w:szCs w:val="22"/>
        </w:rPr>
      </w:pPr>
    </w:p>
    <w:p w:rsidR="003B40AB" w:rsidRDefault="003B40AB" w:rsidP="003B40A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3B40AB" w:rsidRPr="002E3DAE" w:rsidRDefault="003B40AB" w:rsidP="003B40AB">
      <w:pPr>
        <w:tabs>
          <w:tab w:val="right" w:pos="9000"/>
        </w:tabs>
        <w:rPr>
          <w:sz w:val="22"/>
          <w:szCs w:val="22"/>
        </w:rPr>
      </w:pPr>
    </w:p>
    <w:p w:rsidR="003B40AB" w:rsidRPr="002E3DAE" w:rsidRDefault="003B40AB" w:rsidP="003B40AB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:rsidR="003B40AB" w:rsidRPr="002E3DAE" w:rsidRDefault="003B40AB" w:rsidP="003B40A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3B40AB" w:rsidRPr="002E3DAE" w:rsidRDefault="003B40AB" w:rsidP="003B40A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:rsidR="003B40AB" w:rsidRPr="006B104E" w:rsidRDefault="003B40AB" w:rsidP="003B40AB">
      <w:pPr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Oświadczamy, że </w:t>
      </w:r>
      <w:r w:rsidRPr="006B104E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:rsidR="0069119A" w:rsidRDefault="0069119A" w:rsidP="0069119A">
      <w:r>
        <w:t>4. (</w:t>
      </w:r>
      <w:proofErr w:type="spellStart"/>
      <w:r>
        <w:t>dot.zadania</w:t>
      </w:r>
      <w:proofErr w:type="spellEnd"/>
      <w:r>
        <w:t xml:space="preserve"> nr 1) </w:t>
      </w:r>
      <w:bookmarkStart w:id="0" w:name="_GoBack"/>
      <w:bookmarkEnd w:id="0"/>
      <w:r>
        <w:t>Oświadczamy, że zaoferowany laptop posiada certyfikat:</w:t>
      </w:r>
    </w:p>
    <w:p w:rsidR="0069119A" w:rsidRDefault="0069119A" w:rsidP="0069119A">
      <w:pPr>
        <w:ind w:left="426"/>
      </w:pPr>
      <w:r>
        <w:t xml:space="preserve">- </w:t>
      </w:r>
      <w:proofErr w:type="spellStart"/>
      <w:r>
        <w:t>Eyesafe</w:t>
      </w:r>
      <w:proofErr w:type="spellEnd"/>
      <w:r>
        <w:t xml:space="preserve"> </w:t>
      </w:r>
      <w:proofErr w:type="spellStart"/>
      <w:r>
        <w:t>Certified</w:t>
      </w:r>
      <w:proofErr w:type="spellEnd"/>
      <w:r>
        <w:t xml:space="preserve"> 2.0 lub równoważny</w:t>
      </w:r>
      <w:r>
        <w:t xml:space="preserve"> ……………………,</w:t>
      </w:r>
    </w:p>
    <w:p w:rsidR="0069119A" w:rsidRDefault="0069119A" w:rsidP="0069119A">
      <w:pPr>
        <w:ind w:left="360"/>
        <w:jc w:val="both"/>
        <w:rPr>
          <w:sz w:val="22"/>
          <w:szCs w:val="22"/>
        </w:rPr>
      </w:pPr>
      <w:r>
        <w:t xml:space="preserve"> - </w:t>
      </w:r>
      <w:r>
        <w:t>ENERGY STAR 8.0 lub równoważny</w:t>
      </w:r>
      <w:r>
        <w:t xml:space="preserve"> ……………………..</w:t>
      </w:r>
    </w:p>
    <w:p w:rsidR="003B40AB" w:rsidRPr="002E3DAE" w:rsidRDefault="003B40AB" w:rsidP="003B40AB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B40AB" w:rsidRPr="002E3DAE" w:rsidRDefault="003B40AB" w:rsidP="003B40AB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40AB" w:rsidRPr="002E3DAE" w:rsidRDefault="003B40AB" w:rsidP="003B40AB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B40AB" w:rsidRPr="002E3DAE" w:rsidRDefault="003B40AB" w:rsidP="003B40AB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B40AB" w:rsidRPr="002E3DAE" w:rsidTr="00DC5C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:rsidR="003B40AB" w:rsidRPr="002E3DAE" w:rsidRDefault="003B40AB" w:rsidP="00DC5C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3B40AB" w:rsidRPr="002E3DAE" w:rsidTr="00DC5C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B40AB" w:rsidRPr="002E3DAE" w:rsidTr="00DC5C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40AB" w:rsidRPr="002E3DAE" w:rsidRDefault="003B40AB" w:rsidP="00DC5C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B40AB" w:rsidRPr="002E3DAE" w:rsidRDefault="003B40AB" w:rsidP="003B40AB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:rsidR="003B40AB" w:rsidRPr="002E3DAE" w:rsidRDefault="003B40AB" w:rsidP="003B40AB">
      <w:pPr>
        <w:keepNext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:rsidR="003B40AB" w:rsidRPr="002E3DAE" w:rsidRDefault="003B40AB" w:rsidP="003B40A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:rsidR="003B40AB" w:rsidRPr="002E3DAE" w:rsidRDefault="003B40AB" w:rsidP="003B40A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:rsidR="003B40AB" w:rsidRPr="002E3DAE" w:rsidRDefault="003B40AB" w:rsidP="003B40A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3B40AB" w:rsidRPr="002E3DAE" w:rsidRDefault="003B40AB" w:rsidP="003B40AB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:rsidR="003B40AB" w:rsidRPr="002E3DAE" w:rsidRDefault="003B40AB" w:rsidP="003B40AB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B40AB" w:rsidRPr="002E3DAE" w:rsidRDefault="003B40AB" w:rsidP="003B40AB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:rsidR="003B40AB" w:rsidRPr="002E3DAE" w:rsidRDefault="003B40AB" w:rsidP="003B40AB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3B40AB" w:rsidRPr="002E3DAE" w:rsidRDefault="003B40AB" w:rsidP="003B40AB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3B40AB" w:rsidRPr="002E3DAE" w:rsidRDefault="003B40AB" w:rsidP="003B40AB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B40AB" w:rsidRPr="002E3DAE" w:rsidRDefault="003B40AB" w:rsidP="003B40AB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3B40AB" w:rsidRPr="002E3DAE" w:rsidRDefault="003B40AB" w:rsidP="003B40AB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3B40AB" w:rsidRPr="002E3DAE" w:rsidRDefault="003B40AB" w:rsidP="003B40AB">
      <w:pPr>
        <w:jc w:val="both"/>
        <w:rPr>
          <w:sz w:val="22"/>
          <w:szCs w:val="22"/>
        </w:rPr>
      </w:pPr>
    </w:p>
    <w:p w:rsidR="003B40AB" w:rsidRPr="002E3DAE" w:rsidRDefault="003B40AB" w:rsidP="003B40A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:rsidR="003B40AB" w:rsidRPr="002E3DAE" w:rsidRDefault="003B40AB" w:rsidP="003B40AB">
      <w:pPr>
        <w:jc w:val="right"/>
        <w:rPr>
          <w:sz w:val="22"/>
          <w:szCs w:val="22"/>
        </w:rPr>
      </w:pPr>
    </w:p>
    <w:p w:rsidR="003B40AB" w:rsidRDefault="003B40AB" w:rsidP="003B40AB">
      <w:pPr>
        <w:jc w:val="both"/>
        <w:rPr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223" w:rsidRDefault="000F1223">
      <w:r>
        <w:separator/>
      </w:r>
    </w:p>
  </w:endnote>
  <w:endnote w:type="continuationSeparator" w:id="0">
    <w:p w:rsidR="000F1223" w:rsidRDefault="000F1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1FC" w:rsidRDefault="00FF1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1FC" w:rsidRDefault="00FF11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223" w:rsidRDefault="000F1223">
      <w:r>
        <w:separator/>
      </w:r>
    </w:p>
  </w:footnote>
  <w:footnote w:type="continuationSeparator" w:id="0">
    <w:p w:rsidR="000F1223" w:rsidRDefault="000F1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1FC" w:rsidRDefault="00FF1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1FC" w:rsidRDefault="00FF11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223"/>
    <w:rsid w:val="00012286"/>
    <w:rsid w:val="000704FC"/>
    <w:rsid w:val="00071CCC"/>
    <w:rsid w:val="000B731D"/>
    <w:rsid w:val="000D6134"/>
    <w:rsid w:val="000E09C7"/>
    <w:rsid w:val="000F1223"/>
    <w:rsid w:val="000F6589"/>
    <w:rsid w:val="00106636"/>
    <w:rsid w:val="00116EC6"/>
    <w:rsid w:val="001801DD"/>
    <w:rsid w:val="001D4612"/>
    <w:rsid w:val="00207E98"/>
    <w:rsid w:val="002723B0"/>
    <w:rsid w:val="00315A4A"/>
    <w:rsid w:val="003B40A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119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75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1228B"/>
  <w15:chartTrackingRefBased/>
  <w15:docId w15:val="{104AEC9D-C9C6-4DA4-8831-A0EE6B849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3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8D0B8-7341-4DE9-AEB8-CA4A709A3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664</Words>
  <Characters>5631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2025-03-25T13:54:00Z</dcterms:created>
  <dcterms:modified xsi:type="dcterms:W3CDTF">2025-04-02T07:31:00Z</dcterms:modified>
</cp:coreProperties>
</file>